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41F" w:rsidRPr="00384E05" w:rsidRDefault="0080439B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  <w:r>
        <w:rPr>
          <w:rFonts w:ascii="ＭＳ 明朝" w:eastAsia="ＭＳ 明朝" w:cs="ＭＳ 明朝" w:hint="eastAsia"/>
          <w:noProof/>
          <w:kern w:val="0"/>
          <w:sz w:val="22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6CC036C7">
                <wp:simplePos x="0" y="0"/>
                <wp:positionH relativeFrom="column">
                  <wp:posOffset>4605655</wp:posOffset>
                </wp:positionH>
                <wp:positionV relativeFrom="paragraph">
                  <wp:posOffset>-190500</wp:posOffset>
                </wp:positionV>
                <wp:extent cx="785495" cy="304800"/>
                <wp:effectExtent l="0" t="0" r="1460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39B" w:rsidRPr="0080439B" w:rsidRDefault="0080439B" w:rsidP="0080439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0439B">
                              <w:rPr>
                                <w:rFonts w:ascii="ＭＳ 明朝" w:eastAsia="ＭＳ 明朝" w:hAnsi="ＭＳ 明朝"/>
                              </w:rPr>
                              <w:t>別紙</w:t>
                            </w:r>
                            <w:r w:rsidRPr="0080439B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65pt;margin-top:-15pt;width:61.8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">
                <v:textbox inset="5.85pt,.7pt,5.85pt,.7pt">
                  <w:txbxContent>
                    <w:p w14:paraId="111D93C6" w14:textId="1793C10D" w:rsidR="0080439B" w:rsidRPr="0080439B" w:rsidRDefault="0080439B" w:rsidP="0080439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80439B">
                        <w:rPr>
                          <w:rFonts w:ascii="ＭＳ 明朝" w:eastAsia="ＭＳ 明朝" w:hAnsi="ＭＳ 明朝"/>
                        </w:rPr>
                        <w:t>別紙</w:t>
                      </w:r>
                      <w:r w:rsidRPr="0080439B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:rsidR="00A7541F" w:rsidRDefault="00A7541F" w:rsidP="00A7541F">
      <w:pPr>
        <w:jc w:val="center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A7541F" w:rsidRPr="00371D2E" w:rsidRDefault="00A7541F" w:rsidP="00A7541F">
      <w:pPr>
        <w:jc w:val="left"/>
      </w:pPr>
    </w:p>
    <w:p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CD5511" w:rsidRDefault="00CD5511" w:rsidP="00A7541F">
      <w:pPr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　電話番号</w:t>
      </w:r>
      <w:bookmarkStart w:id="1" w:name="_GoBack"/>
      <w:bookmarkEnd w:id="1"/>
    </w:p>
    <w:p w:rsidR="002F6570" w:rsidRPr="00FC38D5" w:rsidRDefault="002F6570" w:rsidP="00A7541F">
      <w:pPr>
        <w:jc w:val="left"/>
        <w:rPr>
          <w:sz w:val="22"/>
        </w:rPr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217309" w:rsidRPr="00A7541F" w:rsidRDefault="00217309"/>
    <w:sectPr w:rsidR="00217309" w:rsidRPr="00A7541F" w:rsidSect="00CD5511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AF2" w:rsidRDefault="00FA4AF2" w:rsidP="008C177E">
      <w:r>
        <w:separator/>
      </w:r>
    </w:p>
  </w:endnote>
  <w:endnote w:type="continuationSeparator" w:id="0">
    <w:p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AF2" w:rsidRDefault="00FA4AF2" w:rsidP="008C177E">
      <w:r>
        <w:separator/>
      </w:r>
    </w:p>
  </w:footnote>
  <w:footnote w:type="continuationSeparator" w:id="0">
    <w:p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1F"/>
    <w:rsid w:val="00217309"/>
    <w:rsid w:val="002F6570"/>
    <w:rsid w:val="00384E05"/>
    <w:rsid w:val="00787D46"/>
    <w:rsid w:val="0080439B"/>
    <w:rsid w:val="008C177E"/>
    <w:rsid w:val="008C1ED3"/>
    <w:rsid w:val="00A7541F"/>
    <w:rsid w:val="00CD5511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A9C714C-1068-4F11-A2A2-41FD31924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1720636F</Template>
  <TotalTime>38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小森　秀雄</cp:lastModifiedBy>
  <cp:revision>7</cp:revision>
  <cp:lastPrinted>2021-06-23T06:19:00Z</cp:lastPrinted>
  <dcterms:created xsi:type="dcterms:W3CDTF">2021-06-19T03:23:00Z</dcterms:created>
  <dcterms:modified xsi:type="dcterms:W3CDTF">2021-07-27T23:24:00Z</dcterms:modified>
</cp:coreProperties>
</file>