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A37" w:rsidRDefault="00D85E9B">
      <w:pPr>
        <w:jc w:val="right"/>
        <w:rPr>
          <w:rFonts w:hint="eastAsia"/>
          <w:sz w:val="24"/>
        </w:rPr>
      </w:pPr>
      <w:r>
        <w:rPr>
          <w:sz w:val="24"/>
        </w:rPr>
        <w:t>令和</w:t>
      </w:r>
      <w:r w:rsidR="00491A37">
        <w:rPr>
          <w:rFonts w:hint="eastAsia"/>
          <w:sz w:val="24"/>
        </w:rPr>
        <w:t xml:space="preserve">　　年　　月　　日</w:t>
      </w:r>
    </w:p>
    <w:p w:rsidR="00491A37" w:rsidRDefault="00491A37">
      <w:pPr>
        <w:rPr>
          <w:rFonts w:hint="eastAsia"/>
          <w:sz w:val="24"/>
        </w:rPr>
      </w:pPr>
    </w:p>
    <w:p w:rsidR="00491A37" w:rsidRDefault="00FE28F9">
      <w:pPr>
        <w:rPr>
          <w:rFonts w:hint="eastAsia"/>
          <w:sz w:val="24"/>
        </w:rPr>
      </w:pPr>
      <w:r>
        <w:rPr>
          <w:rFonts w:hint="eastAsia"/>
          <w:kern w:val="0"/>
          <w:sz w:val="24"/>
        </w:rPr>
        <w:t>（あて先）</w:t>
      </w:r>
      <w:r w:rsidR="007F61C1">
        <w:rPr>
          <w:rFonts w:hint="eastAsia"/>
          <w:kern w:val="0"/>
          <w:sz w:val="24"/>
        </w:rPr>
        <w:t>建設</w:t>
      </w:r>
      <w:r w:rsidR="007F61C1">
        <w:rPr>
          <w:kern w:val="0"/>
          <w:sz w:val="24"/>
        </w:rPr>
        <w:t>政策推進室</w:t>
      </w:r>
      <w:r>
        <w:rPr>
          <w:rFonts w:hint="eastAsia"/>
          <w:kern w:val="0"/>
          <w:sz w:val="24"/>
        </w:rPr>
        <w:t>長</w:t>
      </w:r>
    </w:p>
    <w:p w:rsidR="00491A37" w:rsidRDefault="00491A37">
      <w:pPr>
        <w:ind w:firstLine="4515"/>
        <w:rPr>
          <w:rFonts w:hint="eastAsia"/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業者名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:rsidR="00491A37" w:rsidRDefault="00491A37">
      <w:pPr>
        <w:ind w:firstLine="4515"/>
        <w:rPr>
          <w:rFonts w:hint="eastAsia"/>
        </w:rPr>
      </w:pPr>
      <w:r>
        <w:rPr>
          <w:rFonts w:hint="eastAsia"/>
          <w:sz w:val="24"/>
        </w:rPr>
        <w:t xml:space="preserve">　　　　　　　　　　　　　　　</w:t>
      </w:r>
    </w:p>
    <w:p w:rsidR="00491A37" w:rsidRDefault="00491A37">
      <w:pPr>
        <w:ind w:firstLine="4515"/>
        <w:rPr>
          <w:rFonts w:hint="eastAsia"/>
          <w:sz w:val="24"/>
        </w:rPr>
      </w:pPr>
      <w:r>
        <w:rPr>
          <w:rFonts w:hint="eastAsia"/>
          <w:sz w:val="24"/>
        </w:rPr>
        <w:t>電話番号</w:t>
      </w:r>
    </w:p>
    <w:p w:rsidR="00491A37" w:rsidRDefault="00491A37">
      <w:pPr>
        <w:rPr>
          <w:rFonts w:hint="eastAsia"/>
          <w:sz w:val="24"/>
        </w:rPr>
      </w:pPr>
    </w:p>
    <w:p w:rsidR="00117F63" w:rsidRDefault="00491A3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:rsidR="00884265" w:rsidRDefault="00884265">
      <w:pPr>
        <w:jc w:val="center"/>
        <w:rPr>
          <w:rFonts w:hint="eastAsia"/>
          <w:b/>
          <w:sz w:val="32"/>
        </w:rPr>
      </w:pPr>
    </w:p>
    <w:p w:rsidR="00EB2708" w:rsidRDefault="00491A37" w:rsidP="004077A8">
      <w:pPr>
        <w:ind w:firstLine="210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 xml:space="preserve">名　</w:t>
      </w:r>
      <w:r w:rsidR="0013238A">
        <w:rPr>
          <w:rFonts w:hint="eastAsia"/>
          <w:sz w:val="24"/>
          <w:u w:val="single"/>
        </w:rPr>
        <w:t xml:space="preserve">　</w:t>
      </w:r>
      <w:r w:rsidR="001B7670" w:rsidRPr="001B7670">
        <w:rPr>
          <w:rFonts w:hint="eastAsia"/>
          <w:sz w:val="24"/>
          <w:u w:val="single"/>
        </w:rPr>
        <w:t>令和８年度</w:t>
      </w:r>
      <w:r w:rsidR="001B7670" w:rsidRPr="001B7670">
        <w:rPr>
          <w:rFonts w:hint="eastAsia"/>
          <w:sz w:val="24"/>
          <w:u w:val="single"/>
        </w:rPr>
        <w:t xml:space="preserve"> </w:t>
      </w:r>
      <w:r w:rsidR="001B7670" w:rsidRPr="001B7670">
        <w:rPr>
          <w:rFonts w:hint="eastAsia"/>
          <w:sz w:val="24"/>
          <w:u w:val="single"/>
        </w:rPr>
        <w:t>大住ふれあいセンター整備工事</w:t>
      </w:r>
      <w:r w:rsidR="003E24BF">
        <w:rPr>
          <w:sz w:val="24"/>
          <w:u w:val="single"/>
        </w:rPr>
        <w:t xml:space="preserve">　</w:t>
      </w:r>
    </w:p>
    <w:p w:rsidR="00491A37" w:rsidRDefault="00491A37">
      <w:pPr>
        <w:spacing w:line="360" w:lineRule="auto"/>
        <w:ind w:firstLine="210"/>
        <w:rPr>
          <w:rFonts w:hint="eastAsia"/>
          <w:sz w:val="24"/>
        </w:rPr>
      </w:pPr>
      <w:r>
        <w:rPr>
          <w:rFonts w:hint="eastAsia"/>
          <w:sz w:val="24"/>
        </w:rPr>
        <w:t>上記工事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>の見積資料について、下記のとおり質問します。</w:t>
      </w:r>
    </w:p>
    <w:p w:rsidR="00EB2708" w:rsidRDefault="00491A37" w:rsidP="00EB2708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>記</w:t>
      </w:r>
    </w:p>
    <w:p w:rsidR="00EB2708" w:rsidRPr="00884265" w:rsidRDefault="00991777" w:rsidP="00EB2708">
      <w:pPr>
        <w:rPr>
          <w:rFonts w:hint="eastAsia"/>
          <w:sz w:val="24"/>
          <w:szCs w:val="24"/>
        </w:rPr>
      </w:pPr>
      <w:r w:rsidRPr="00884265">
        <w:rPr>
          <w:rFonts w:hint="eastAsia"/>
        </w:rPr>
        <w:t xml:space="preserve">　</w:t>
      </w:r>
      <w:r w:rsidRPr="00884265">
        <w:rPr>
          <w:sz w:val="24"/>
          <w:szCs w:val="24"/>
        </w:rPr>
        <w:t>質問</w:t>
      </w:r>
      <w:r w:rsidRPr="00884265">
        <w:rPr>
          <w:rFonts w:hint="eastAsia"/>
          <w:sz w:val="24"/>
          <w:szCs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9"/>
      </w:tblGrid>
      <w:tr w:rsidR="00491A3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</w:tbl>
    <w:p w:rsidR="00117F63" w:rsidRDefault="00117F63" w:rsidP="00117F63"/>
    <w:p w:rsidR="00491A37" w:rsidRPr="006A69A7" w:rsidRDefault="00491A37" w:rsidP="00117F63">
      <w:pPr>
        <w:rPr>
          <w:rFonts w:hint="eastAsia"/>
        </w:rPr>
      </w:pPr>
      <w:r w:rsidRPr="006A69A7">
        <w:rPr>
          <w:rFonts w:hint="eastAsia"/>
        </w:rPr>
        <w:t xml:space="preserve">・締切り　　</w:t>
      </w:r>
      <w:r w:rsidR="00D85E9B">
        <w:t>令和</w:t>
      </w:r>
      <w:r w:rsidR="007F61C1">
        <w:rPr>
          <w:rFonts w:hint="eastAsia"/>
        </w:rPr>
        <w:t xml:space="preserve">　</w:t>
      </w:r>
      <w:r w:rsidR="001B7670">
        <w:t>８</w:t>
      </w:r>
      <w:r w:rsidRPr="006A69A7">
        <w:rPr>
          <w:rFonts w:hint="eastAsia"/>
        </w:rPr>
        <w:t>年</w:t>
      </w:r>
      <w:r w:rsidR="001B7670">
        <w:rPr>
          <w:rFonts w:hint="eastAsia"/>
        </w:rPr>
        <w:t xml:space="preserve">　</w:t>
      </w:r>
      <w:r w:rsidR="001B7670">
        <w:t>４</w:t>
      </w:r>
      <w:r w:rsidRPr="00250415">
        <w:rPr>
          <w:rFonts w:hint="eastAsia"/>
        </w:rPr>
        <w:t>月</w:t>
      </w:r>
      <w:r w:rsidR="001B7670">
        <w:t>２８</w:t>
      </w:r>
      <w:r w:rsidRPr="00250415">
        <w:rPr>
          <w:rFonts w:hint="eastAsia"/>
        </w:rPr>
        <w:t>日（</w:t>
      </w:r>
      <w:r w:rsidR="001B7670">
        <w:t>火</w:t>
      </w:r>
      <w:r w:rsidRPr="00250415">
        <w:rPr>
          <w:rFonts w:hint="eastAsia"/>
        </w:rPr>
        <w:t>）</w:t>
      </w:r>
      <w:r w:rsidR="00F42C95" w:rsidRPr="00250415">
        <w:rPr>
          <w:rFonts w:hint="eastAsia"/>
        </w:rPr>
        <w:t xml:space="preserve">　</w:t>
      </w:r>
      <w:r w:rsidR="00D11BDE">
        <w:rPr>
          <w:rFonts w:hint="eastAsia"/>
        </w:rPr>
        <w:t>正午</w:t>
      </w:r>
      <w:r w:rsidR="00CB173E" w:rsidRPr="006A69A7">
        <w:rPr>
          <w:rFonts w:hint="eastAsia"/>
        </w:rPr>
        <w:t>まで</w:t>
      </w:r>
    </w:p>
    <w:p w:rsidR="00491A37" w:rsidRDefault="007F61C1" w:rsidP="00117F63">
      <w:pPr>
        <w:rPr>
          <w:rFonts w:hint="eastAsia"/>
        </w:rPr>
      </w:pPr>
      <w:r>
        <w:rPr>
          <w:rFonts w:hint="eastAsia"/>
        </w:rPr>
        <w:t>・提出先　入札</w:t>
      </w:r>
      <w:r>
        <w:t>担当</w:t>
      </w:r>
      <w:r w:rsidR="00491A37">
        <w:rPr>
          <w:rFonts w:hint="eastAsia"/>
        </w:rPr>
        <w:t xml:space="preserve">課　</w:t>
      </w:r>
      <w:r w:rsidR="00491A37">
        <w:rPr>
          <w:rFonts w:hint="eastAsia"/>
          <w:u w:val="single"/>
        </w:rPr>
        <w:t xml:space="preserve">　</w:t>
      </w:r>
      <w:r w:rsidR="00F42C95">
        <w:rPr>
          <w:rFonts w:hint="eastAsia"/>
          <w:u w:val="single"/>
        </w:rPr>
        <w:t xml:space="preserve">建設部　</w:t>
      </w:r>
      <w:r>
        <w:rPr>
          <w:rFonts w:hint="eastAsia"/>
          <w:u w:val="single"/>
        </w:rPr>
        <w:t>建設政策推進室</w:t>
      </w:r>
      <w:r w:rsidR="00F42C95">
        <w:rPr>
          <w:rFonts w:hint="eastAsia"/>
          <w:u w:val="single"/>
        </w:rPr>
        <w:t xml:space="preserve">　</w:t>
      </w:r>
    </w:p>
    <w:p w:rsidR="00117F63" w:rsidRDefault="00117F63" w:rsidP="00117F63">
      <w:pPr>
        <w:pStyle w:val="a5"/>
        <w:rPr>
          <w:sz w:val="21"/>
        </w:rPr>
      </w:pPr>
    </w:p>
    <w:p w:rsidR="005546BC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>※</w:t>
      </w:r>
      <w:r w:rsidR="005546BC">
        <w:rPr>
          <w:rFonts w:hint="eastAsia"/>
          <w:sz w:val="21"/>
        </w:rPr>
        <w:t>提出がない場合は、質問事項無しとして取り扱います。</w:t>
      </w:r>
    </w:p>
    <w:p w:rsidR="00117F63" w:rsidRDefault="007F61C1" w:rsidP="00117F63">
      <w:pPr>
        <w:pStyle w:val="a5"/>
        <w:rPr>
          <w:rFonts w:hint="eastAsia"/>
          <w:sz w:val="21"/>
        </w:rPr>
      </w:pPr>
      <w:r>
        <w:rPr>
          <w:rFonts w:hint="eastAsia"/>
          <w:sz w:val="21"/>
        </w:rPr>
        <w:t xml:space="preserve">　提出方法は、入札担当</w:t>
      </w:r>
      <w:r w:rsidR="005546BC">
        <w:rPr>
          <w:rFonts w:hint="eastAsia"/>
          <w:sz w:val="21"/>
        </w:rPr>
        <w:t>課まで直接持参の上、提出されるか、若しくは、</w:t>
      </w:r>
      <w:r w:rsidR="00632F69" w:rsidRPr="00632F69">
        <w:rPr>
          <w:sz w:val="21"/>
          <w:szCs w:val="21"/>
        </w:rPr>
        <w:t>Word</w:t>
      </w:r>
      <w:r w:rsidR="00632F69" w:rsidRPr="00632F69">
        <w:rPr>
          <w:rFonts w:hint="eastAsia"/>
          <w:sz w:val="21"/>
          <w:szCs w:val="21"/>
        </w:rPr>
        <w:t>データを</w:t>
      </w:r>
      <w:r>
        <w:rPr>
          <w:rFonts w:hint="eastAsia"/>
          <w:sz w:val="21"/>
        </w:rPr>
        <w:t>電子メールにて提出</w:t>
      </w:r>
      <w:r w:rsidR="005546BC">
        <w:rPr>
          <w:rFonts w:hint="eastAsia"/>
          <w:sz w:val="21"/>
        </w:rPr>
        <w:t>して</w:t>
      </w:r>
      <w:r w:rsidR="00692480">
        <w:rPr>
          <w:rFonts w:hint="eastAsia"/>
          <w:sz w:val="21"/>
        </w:rPr>
        <w:t>くだ</w:t>
      </w:r>
      <w:r w:rsidR="005546BC">
        <w:rPr>
          <w:rFonts w:hint="eastAsia"/>
          <w:sz w:val="21"/>
        </w:rPr>
        <w:t>さい。</w:t>
      </w:r>
      <w:r w:rsidR="00117F63">
        <w:rPr>
          <w:rFonts w:hint="eastAsia"/>
          <w:sz w:val="21"/>
        </w:rPr>
        <w:t xml:space="preserve">なお、電子メールで提出した場合は、受領確認の電話連絡をお願いします。　</w:t>
      </w:r>
    </w:p>
    <w:p w:rsidR="005546BC" w:rsidRDefault="00117F63" w:rsidP="00117F63">
      <w:pPr>
        <w:pStyle w:val="a5"/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>質問書送信先メールアドレス</w:t>
      </w:r>
      <w:r w:rsidR="005546BC">
        <w:rPr>
          <w:rFonts w:hint="eastAsia"/>
          <w:sz w:val="21"/>
        </w:rPr>
        <w:t xml:space="preserve">　：　</w:t>
      </w:r>
      <w:r>
        <w:rPr>
          <w:sz w:val="21"/>
        </w:rPr>
        <w:t>pp-kensetu</w:t>
      </w:r>
      <w:r w:rsidR="005546BC">
        <w:rPr>
          <w:sz w:val="21"/>
        </w:rPr>
        <w:t>@</w:t>
      </w:r>
      <w:r w:rsidR="003219CF">
        <w:rPr>
          <w:sz w:val="21"/>
        </w:rPr>
        <w:t>city.</w:t>
      </w:r>
      <w:r w:rsidR="005546BC">
        <w:rPr>
          <w:sz w:val="21"/>
        </w:rPr>
        <w:t>kyotanabe.</w:t>
      </w:r>
      <w:r w:rsidR="003219CF">
        <w:rPr>
          <w:sz w:val="21"/>
        </w:rPr>
        <w:t>lg.</w:t>
      </w:r>
      <w:r w:rsidR="005546BC">
        <w:rPr>
          <w:sz w:val="21"/>
        </w:rPr>
        <w:t>jp</w:t>
      </w:r>
      <w:r>
        <w:rPr>
          <w:rFonts w:hint="eastAsia"/>
          <w:sz w:val="21"/>
        </w:rPr>
        <w:t xml:space="preserve">　（建設政策推進室）</w:t>
      </w:r>
    </w:p>
    <w:p w:rsidR="00117F63" w:rsidRDefault="00117F63" w:rsidP="00117F63">
      <w:pPr>
        <w:pStyle w:val="a5"/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>質問書受領確認電話番号　　　：　０７７４－６４－１３４０　（建設政策推進室）</w:t>
      </w:r>
    </w:p>
    <w:p w:rsidR="00884265" w:rsidRDefault="00884265" w:rsidP="00884265">
      <w:pPr>
        <w:ind w:firstLineChars="100" w:firstLine="210"/>
        <w:rPr>
          <w:rFonts w:hint="eastAsia"/>
        </w:rPr>
      </w:pPr>
      <w:bookmarkStart w:id="0" w:name="_GoBack"/>
      <w:bookmarkEnd w:id="0"/>
    </w:p>
    <w:p w:rsidR="00884265" w:rsidRDefault="00117F63" w:rsidP="00117F63">
      <w:r w:rsidRPr="006A69A7">
        <w:rPr>
          <w:rFonts w:hint="eastAsia"/>
        </w:rPr>
        <w:t>・</w:t>
      </w:r>
      <w:r>
        <w:rPr>
          <w:rFonts w:hint="eastAsia"/>
        </w:rPr>
        <w:t>回　答</w:t>
      </w:r>
      <w:r w:rsidRPr="006A69A7">
        <w:rPr>
          <w:rFonts w:hint="eastAsia"/>
        </w:rPr>
        <w:t xml:space="preserve">　　</w:t>
      </w:r>
      <w:r w:rsidR="00D85E9B">
        <w:t xml:space="preserve">令和　</w:t>
      </w:r>
      <w:r w:rsidR="001B7670">
        <w:t>８</w:t>
      </w:r>
      <w:r w:rsidRPr="006A69A7">
        <w:rPr>
          <w:rFonts w:hint="eastAsia"/>
        </w:rPr>
        <w:t>年</w:t>
      </w:r>
      <w:r w:rsidR="001B7670">
        <w:rPr>
          <w:rFonts w:hint="eastAsia"/>
        </w:rPr>
        <w:t xml:space="preserve">　５</w:t>
      </w:r>
      <w:r w:rsidRPr="00250415">
        <w:rPr>
          <w:rFonts w:hint="eastAsia"/>
        </w:rPr>
        <w:t>月</w:t>
      </w:r>
      <w:r w:rsidR="001B7670">
        <w:rPr>
          <w:rFonts w:hint="eastAsia"/>
        </w:rPr>
        <w:t xml:space="preserve">　８</w:t>
      </w:r>
      <w:r w:rsidRPr="00250415">
        <w:rPr>
          <w:rFonts w:hint="eastAsia"/>
        </w:rPr>
        <w:t>日（</w:t>
      </w:r>
      <w:r w:rsidR="001B7670">
        <w:t>金</w:t>
      </w:r>
      <w:r w:rsidRPr="00250415">
        <w:rPr>
          <w:rFonts w:hint="eastAsia"/>
        </w:rPr>
        <w:t>）</w:t>
      </w:r>
      <w:r>
        <w:rPr>
          <w:rFonts w:hint="eastAsia"/>
        </w:rPr>
        <w:t xml:space="preserve">　１３</w:t>
      </w:r>
      <w:r w:rsidRPr="00250415">
        <w:rPr>
          <w:rFonts w:hint="eastAsia"/>
        </w:rPr>
        <w:t>：００</w:t>
      </w:r>
      <w:r>
        <w:rPr>
          <w:rFonts w:hint="eastAsia"/>
        </w:rPr>
        <w:t>～</w:t>
      </w:r>
      <w:r w:rsidR="00884265">
        <w:rPr>
          <w:rFonts w:hint="eastAsia"/>
        </w:rPr>
        <w:t xml:space="preserve">　</w:t>
      </w:r>
    </w:p>
    <w:p w:rsidR="00117F63" w:rsidRPr="00632F69" w:rsidRDefault="00117F63" w:rsidP="00884265">
      <w:pPr>
        <w:ind w:firstLineChars="200" w:firstLine="420"/>
        <w:rPr>
          <w:rFonts w:hint="eastAsia"/>
        </w:rPr>
      </w:pPr>
      <w:r>
        <w:rPr>
          <w:rFonts w:hint="eastAsia"/>
        </w:rPr>
        <w:t xml:space="preserve">　　　　</w:t>
      </w:r>
      <w:r w:rsidR="002A5CF0" w:rsidRPr="00632F69">
        <w:rPr>
          <w:rFonts w:hint="eastAsia"/>
        </w:rPr>
        <w:t>入札情報公開</w:t>
      </w:r>
      <w:r w:rsidRPr="00632F69">
        <w:rPr>
          <w:rFonts w:hint="eastAsia"/>
        </w:rPr>
        <w:t>システムに掲載します。</w:t>
      </w:r>
    </w:p>
    <w:sectPr w:rsidR="00117F63" w:rsidRPr="00632F69" w:rsidSect="00884265">
      <w:pgSz w:w="11906" w:h="16838" w:code="9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8B9" w:rsidRDefault="00B378B9" w:rsidP="00936330">
      <w:r>
        <w:separator/>
      </w:r>
    </w:p>
  </w:endnote>
  <w:endnote w:type="continuationSeparator" w:id="0">
    <w:p w:rsidR="00B378B9" w:rsidRDefault="00B378B9" w:rsidP="0093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8B9" w:rsidRDefault="00B378B9" w:rsidP="00936330">
      <w:r>
        <w:separator/>
      </w:r>
    </w:p>
  </w:footnote>
  <w:footnote w:type="continuationSeparator" w:id="0">
    <w:p w:rsidR="00B378B9" w:rsidRDefault="00B378B9" w:rsidP="0093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6994"/>
    <w:rsid w:val="00086830"/>
    <w:rsid w:val="000D4B1A"/>
    <w:rsid w:val="000E5498"/>
    <w:rsid w:val="00117F63"/>
    <w:rsid w:val="00121438"/>
    <w:rsid w:val="0012294C"/>
    <w:rsid w:val="0013238A"/>
    <w:rsid w:val="0015785C"/>
    <w:rsid w:val="001639CE"/>
    <w:rsid w:val="00164276"/>
    <w:rsid w:val="001A739C"/>
    <w:rsid w:val="001B7670"/>
    <w:rsid w:val="001C41F8"/>
    <w:rsid w:val="0020655A"/>
    <w:rsid w:val="00250415"/>
    <w:rsid w:val="002A5CF0"/>
    <w:rsid w:val="002C777D"/>
    <w:rsid w:val="003219CF"/>
    <w:rsid w:val="00322015"/>
    <w:rsid w:val="00336971"/>
    <w:rsid w:val="00376865"/>
    <w:rsid w:val="003E24BF"/>
    <w:rsid w:val="00404A3E"/>
    <w:rsid w:val="004077A8"/>
    <w:rsid w:val="004172D0"/>
    <w:rsid w:val="00470470"/>
    <w:rsid w:val="00491A37"/>
    <w:rsid w:val="004C02CD"/>
    <w:rsid w:val="004F0CB3"/>
    <w:rsid w:val="00507130"/>
    <w:rsid w:val="00512E9F"/>
    <w:rsid w:val="005546BC"/>
    <w:rsid w:val="00596994"/>
    <w:rsid w:val="005A0D50"/>
    <w:rsid w:val="005A43D9"/>
    <w:rsid w:val="005C32E6"/>
    <w:rsid w:val="005D2757"/>
    <w:rsid w:val="005E3644"/>
    <w:rsid w:val="005E3665"/>
    <w:rsid w:val="005F18C6"/>
    <w:rsid w:val="00612D26"/>
    <w:rsid w:val="00632F69"/>
    <w:rsid w:val="00671D8D"/>
    <w:rsid w:val="00675123"/>
    <w:rsid w:val="00680A2B"/>
    <w:rsid w:val="00692480"/>
    <w:rsid w:val="006A5DFF"/>
    <w:rsid w:val="006A69A7"/>
    <w:rsid w:val="00772E06"/>
    <w:rsid w:val="00781A57"/>
    <w:rsid w:val="00786ABF"/>
    <w:rsid w:val="007B5D2A"/>
    <w:rsid w:val="007F61C1"/>
    <w:rsid w:val="00827B07"/>
    <w:rsid w:val="00862410"/>
    <w:rsid w:val="00884265"/>
    <w:rsid w:val="00886104"/>
    <w:rsid w:val="008A7074"/>
    <w:rsid w:val="008B040E"/>
    <w:rsid w:val="008B6318"/>
    <w:rsid w:val="008C4353"/>
    <w:rsid w:val="008D4F6E"/>
    <w:rsid w:val="008D5FC2"/>
    <w:rsid w:val="0093091A"/>
    <w:rsid w:val="00936330"/>
    <w:rsid w:val="00991777"/>
    <w:rsid w:val="00995B6E"/>
    <w:rsid w:val="009A49D9"/>
    <w:rsid w:val="009E7FBA"/>
    <w:rsid w:val="00A106FB"/>
    <w:rsid w:val="00A42C67"/>
    <w:rsid w:val="00A90865"/>
    <w:rsid w:val="00AD3D0E"/>
    <w:rsid w:val="00AE1C1D"/>
    <w:rsid w:val="00B21F65"/>
    <w:rsid w:val="00B263BF"/>
    <w:rsid w:val="00B378B9"/>
    <w:rsid w:val="00B41503"/>
    <w:rsid w:val="00B95C2D"/>
    <w:rsid w:val="00BA781F"/>
    <w:rsid w:val="00BE2BF2"/>
    <w:rsid w:val="00C06103"/>
    <w:rsid w:val="00C1432B"/>
    <w:rsid w:val="00C2336B"/>
    <w:rsid w:val="00C70021"/>
    <w:rsid w:val="00CB173E"/>
    <w:rsid w:val="00CD4D2A"/>
    <w:rsid w:val="00CE295B"/>
    <w:rsid w:val="00D02640"/>
    <w:rsid w:val="00D11BDE"/>
    <w:rsid w:val="00D1707B"/>
    <w:rsid w:val="00D35FD9"/>
    <w:rsid w:val="00D85E9B"/>
    <w:rsid w:val="00DE275E"/>
    <w:rsid w:val="00DE4E6F"/>
    <w:rsid w:val="00E033C3"/>
    <w:rsid w:val="00E04DF1"/>
    <w:rsid w:val="00E24CF4"/>
    <w:rsid w:val="00EB2708"/>
    <w:rsid w:val="00EB551A"/>
    <w:rsid w:val="00EB7D97"/>
    <w:rsid w:val="00EC44D9"/>
    <w:rsid w:val="00EE37BE"/>
    <w:rsid w:val="00F00C40"/>
    <w:rsid w:val="00F30376"/>
    <w:rsid w:val="00F36E84"/>
    <w:rsid w:val="00F416C8"/>
    <w:rsid w:val="00F42C95"/>
    <w:rsid w:val="00F56FF5"/>
    <w:rsid w:val="00F8618F"/>
    <w:rsid w:val="00FA3C19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97A1F31-D208-4276-9457-BD33E0B74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link w:val="a6"/>
    <w:pPr>
      <w:ind w:left="210" w:hanging="210"/>
    </w:pPr>
    <w:rPr>
      <w:sz w:val="24"/>
    </w:rPr>
  </w:style>
  <w:style w:type="paragraph" w:styleId="2">
    <w:name w:val="Body Text Indent 2"/>
    <w:basedOn w:val="a"/>
    <w:pPr>
      <w:spacing w:line="360" w:lineRule="auto"/>
      <w:ind w:firstLine="210"/>
    </w:pPr>
    <w:rPr>
      <w:sz w:val="24"/>
    </w:rPr>
  </w:style>
  <w:style w:type="paragraph" w:styleId="a7">
    <w:name w:val="Balloon Text"/>
    <w:basedOn w:val="a"/>
    <w:semiHidden/>
    <w:rsid w:val="00772E0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36330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36330"/>
    <w:rPr>
      <w:kern w:val="2"/>
      <w:sz w:val="21"/>
    </w:rPr>
  </w:style>
  <w:style w:type="character" w:customStyle="1" w:styleId="a6">
    <w:name w:val="本文インデント (文字)"/>
    <w:link w:val="a5"/>
    <w:rsid w:val="005546BC"/>
    <w:rPr>
      <w:kern w:val="2"/>
      <w:sz w:val="24"/>
    </w:rPr>
  </w:style>
  <w:style w:type="character" w:styleId="ac">
    <w:name w:val="Hyperlink"/>
    <w:uiPriority w:val="99"/>
    <w:unhideWhenUsed/>
    <w:rsid w:val="00117F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EC45A0F3.dotm</Template>
  <TotalTime>8</TotalTime>
  <Pages>1</Pages>
  <Words>72</Words>
  <Characters>416</Characters>
  <Application>Microsoft Office Word</Application>
  <DocSecurity>4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KYOTANABE CITY</Company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MASAMI ECHIGO</dc:creator>
  <cp:keywords/>
  <cp:lastModifiedBy>京田辺市役所</cp:lastModifiedBy>
  <cp:revision>2</cp:revision>
  <cp:lastPrinted>2025-09-25T09:11:00Z</cp:lastPrinted>
  <dcterms:created xsi:type="dcterms:W3CDTF">2026-04-05T06:21:00Z</dcterms:created>
  <dcterms:modified xsi:type="dcterms:W3CDTF">2026-04-05T06:21:00Z</dcterms:modified>
</cp:coreProperties>
</file>