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744B31" w14:textId="77777777" w:rsidR="00696918" w:rsidRDefault="00B2562E">
      <w:pPr>
        <w:pStyle w:val="a3"/>
        <w:spacing w:line="360" w:lineRule="exact"/>
        <w:jc w:val="center"/>
        <w:rPr>
          <w:b/>
          <w:bCs/>
          <w:kern w:val="0"/>
        </w:rPr>
      </w:pPr>
      <w:r>
        <w:rPr>
          <w:rFonts w:hint="eastAsia"/>
          <w:b/>
          <w:bCs/>
          <w:kern w:val="0"/>
        </w:rPr>
        <w:t>一般競争入札参加資格確認申請書</w:t>
      </w:r>
    </w:p>
    <w:p w14:paraId="19757703" w14:textId="77777777" w:rsidR="00696918" w:rsidRDefault="00696918">
      <w:pPr>
        <w:rPr>
          <w:sz w:val="24"/>
        </w:rPr>
      </w:pPr>
    </w:p>
    <w:p w14:paraId="4A636A42" w14:textId="77777777" w:rsidR="00696918" w:rsidRDefault="00127509">
      <w:pPr>
        <w:jc w:val="right"/>
        <w:rPr>
          <w:sz w:val="24"/>
        </w:rPr>
      </w:pPr>
      <w:r>
        <w:rPr>
          <w:rFonts w:hint="eastAsia"/>
          <w:sz w:val="24"/>
        </w:rPr>
        <w:t>令和</w:t>
      </w:r>
      <w:r w:rsidR="00847A2B">
        <w:rPr>
          <w:rFonts w:hint="eastAsia"/>
          <w:sz w:val="24"/>
        </w:rPr>
        <w:t>○○年○○月○○</w:t>
      </w:r>
      <w:r w:rsidR="00696918">
        <w:rPr>
          <w:rFonts w:hint="eastAsia"/>
          <w:sz w:val="24"/>
        </w:rPr>
        <w:t>日</w:t>
      </w:r>
    </w:p>
    <w:p w14:paraId="62F03A58" w14:textId="77777777" w:rsidR="00FB0C2B" w:rsidRDefault="00FB0C2B">
      <w:pPr>
        <w:jc w:val="right"/>
        <w:rPr>
          <w:sz w:val="24"/>
        </w:rPr>
      </w:pPr>
    </w:p>
    <w:p w14:paraId="34FB300A" w14:textId="77777777" w:rsidR="00847A2B" w:rsidRDefault="00AE44B6">
      <w:pPr>
        <w:rPr>
          <w:sz w:val="24"/>
        </w:rPr>
      </w:pPr>
      <w:r>
        <w:rPr>
          <w:rFonts w:hint="eastAsia"/>
          <w:sz w:val="24"/>
        </w:rPr>
        <w:t>（あて先）</w:t>
      </w:r>
    </w:p>
    <w:p w14:paraId="236EC2F5" w14:textId="77777777" w:rsidR="00655371" w:rsidRDefault="00847A2B">
      <w:pPr>
        <w:rPr>
          <w:sz w:val="24"/>
        </w:rPr>
      </w:pPr>
      <w:r>
        <w:rPr>
          <w:rFonts w:hint="eastAsia"/>
          <w:sz w:val="24"/>
        </w:rPr>
        <w:t xml:space="preserve">　</w:t>
      </w:r>
      <w:r w:rsidR="00655371">
        <w:rPr>
          <w:rFonts w:hint="eastAsia"/>
          <w:sz w:val="24"/>
        </w:rPr>
        <w:t>京田辺市</w:t>
      </w:r>
      <w:r w:rsidR="007F4CD4">
        <w:rPr>
          <w:rFonts w:hint="eastAsia"/>
          <w:sz w:val="24"/>
        </w:rPr>
        <w:t>公営企業</w:t>
      </w:r>
      <w:r w:rsidR="00655371">
        <w:rPr>
          <w:rFonts w:hint="eastAsia"/>
          <w:sz w:val="24"/>
        </w:rPr>
        <w:t>管理者職務代理者</w:t>
      </w:r>
    </w:p>
    <w:p w14:paraId="6B39E3E1" w14:textId="38C304FD" w:rsidR="00696918" w:rsidRDefault="00847A2B" w:rsidP="00847A2B">
      <w:pPr>
        <w:rPr>
          <w:sz w:val="24"/>
        </w:rPr>
      </w:pPr>
      <w:r>
        <w:rPr>
          <w:rFonts w:hint="eastAsia"/>
          <w:sz w:val="24"/>
        </w:rPr>
        <w:t xml:space="preserve">　　　</w:t>
      </w:r>
      <w:r w:rsidR="00C62A94">
        <w:rPr>
          <w:rFonts w:hint="eastAsia"/>
          <w:sz w:val="24"/>
        </w:rPr>
        <w:t xml:space="preserve">　</w:t>
      </w:r>
      <w:r w:rsidR="00151311">
        <w:rPr>
          <w:rFonts w:hint="eastAsia"/>
          <w:sz w:val="24"/>
        </w:rPr>
        <w:t>上下</w:t>
      </w:r>
      <w:r w:rsidR="00C62A94">
        <w:rPr>
          <w:rFonts w:hint="eastAsia"/>
          <w:sz w:val="24"/>
        </w:rPr>
        <w:t xml:space="preserve">水道部長　　</w:t>
      </w:r>
      <w:r w:rsidR="00A35BC9">
        <w:rPr>
          <w:rFonts w:hint="eastAsia"/>
          <w:sz w:val="24"/>
        </w:rPr>
        <w:t>上杉　直彦</w:t>
      </w:r>
    </w:p>
    <w:p w14:paraId="26E81564" w14:textId="77777777" w:rsidR="00696918" w:rsidRPr="00C62A94" w:rsidRDefault="00696918">
      <w:pPr>
        <w:pStyle w:val="a3"/>
      </w:pPr>
    </w:p>
    <w:p w14:paraId="30897179" w14:textId="77777777" w:rsidR="00696918" w:rsidRDefault="00696918">
      <w:pPr>
        <w:ind w:leftChars="1400" w:left="3628"/>
        <w:rPr>
          <w:sz w:val="24"/>
        </w:rPr>
      </w:pPr>
      <w:r w:rsidRPr="00847A2B">
        <w:rPr>
          <w:rFonts w:hint="eastAsia"/>
          <w:spacing w:val="537"/>
          <w:kern w:val="0"/>
          <w:sz w:val="24"/>
          <w:fitText w:val="1554" w:id="1365879808"/>
        </w:rPr>
        <w:t>住</w:t>
      </w:r>
      <w:r w:rsidRPr="00847A2B">
        <w:rPr>
          <w:rFonts w:hint="eastAsia"/>
          <w:kern w:val="0"/>
          <w:sz w:val="24"/>
          <w:fitText w:val="1554" w:id="1365879808"/>
        </w:rPr>
        <w:t>所</w:t>
      </w:r>
      <w:r w:rsidR="00847A2B">
        <w:rPr>
          <w:rFonts w:hint="eastAsia"/>
          <w:kern w:val="0"/>
          <w:sz w:val="24"/>
        </w:rPr>
        <w:t xml:space="preserve">　京都府○○市○○△△番地</w:t>
      </w:r>
    </w:p>
    <w:p w14:paraId="23D30820" w14:textId="77777777" w:rsidR="00696918" w:rsidRDefault="00696918">
      <w:pPr>
        <w:ind w:leftChars="1400" w:left="3628"/>
        <w:rPr>
          <w:sz w:val="24"/>
        </w:rPr>
      </w:pPr>
      <w:r>
        <w:rPr>
          <w:rFonts w:hint="eastAsia"/>
          <w:sz w:val="24"/>
        </w:rPr>
        <w:t>商号</w:t>
      </w:r>
      <w:r>
        <w:rPr>
          <w:rFonts w:hint="eastAsia"/>
          <w:sz w:val="18"/>
        </w:rPr>
        <w:t>又は</w:t>
      </w:r>
      <w:r>
        <w:rPr>
          <w:rFonts w:hint="eastAsia"/>
          <w:sz w:val="24"/>
        </w:rPr>
        <w:t>名称</w:t>
      </w:r>
      <w:r w:rsidR="00847A2B">
        <w:rPr>
          <w:rFonts w:hint="eastAsia"/>
          <w:sz w:val="24"/>
        </w:rPr>
        <w:t xml:space="preserve">　株式会社○○○○</w:t>
      </w:r>
    </w:p>
    <w:p w14:paraId="71EB6CF1" w14:textId="77777777" w:rsidR="00696918" w:rsidRDefault="00696918">
      <w:pPr>
        <w:ind w:leftChars="1400" w:left="3628"/>
        <w:rPr>
          <w:sz w:val="24"/>
        </w:rPr>
      </w:pPr>
      <w:r w:rsidRPr="0058386D">
        <w:rPr>
          <w:rFonts w:hint="eastAsia"/>
          <w:spacing w:val="99"/>
          <w:kern w:val="0"/>
          <w:sz w:val="24"/>
          <w:fitText w:val="1554" w:id="1365879809"/>
        </w:rPr>
        <w:t>代表</w:t>
      </w:r>
      <w:r w:rsidR="00F31FF5" w:rsidRPr="0058386D">
        <w:rPr>
          <w:rFonts w:hint="eastAsia"/>
          <w:spacing w:val="99"/>
          <w:kern w:val="0"/>
          <w:sz w:val="24"/>
          <w:fitText w:val="1554" w:id="1365879809"/>
        </w:rPr>
        <w:t>者</w:t>
      </w:r>
      <w:r w:rsidRPr="0058386D">
        <w:rPr>
          <w:rFonts w:hint="eastAsia"/>
          <w:kern w:val="0"/>
          <w:sz w:val="24"/>
          <w:fitText w:val="1554" w:id="1365879809"/>
        </w:rPr>
        <w:t>名</w:t>
      </w:r>
      <w:r>
        <w:rPr>
          <w:rFonts w:hint="eastAsia"/>
          <w:kern w:val="0"/>
          <w:sz w:val="24"/>
        </w:rPr>
        <w:t xml:space="preserve">  </w:t>
      </w:r>
      <w:r w:rsidR="00847A2B">
        <w:rPr>
          <w:rFonts w:hint="eastAsia"/>
          <w:kern w:val="0"/>
          <w:sz w:val="24"/>
        </w:rPr>
        <w:t>代表取締役　○○○○</w:t>
      </w:r>
      <w:r>
        <w:rPr>
          <w:rFonts w:hint="eastAsia"/>
          <w:kern w:val="0"/>
          <w:sz w:val="24"/>
        </w:rPr>
        <w:t xml:space="preserve">  </w:t>
      </w:r>
    </w:p>
    <w:p w14:paraId="6FBF5807" w14:textId="77777777" w:rsidR="00696918" w:rsidRDefault="00696918">
      <w:pPr>
        <w:pStyle w:val="a3"/>
        <w:ind w:leftChars="1400" w:left="3628"/>
      </w:pPr>
      <w:r w:rsidRPr="00847A2B">
        <w:rPr>
          <w:rFonts w:hint="eastAsia"/>
          <w:spacing w:val="99"/>
          <w:kern w:val="0"/>
          <w:fitText w:val="1554" w:id="1365879810"/>
        </w:rPr>
        <w:t>電話番</w:t>
      </w:r>
      <w:r w:rsidRPr="00847A2B">
        <w:rPr>
          <w:rFonts w:hint="eastAsia"/>
          <w:kern w:val="0"/>
          <w:fitText w:val="1554" w:id="1365879810"/>
        </w:rPr>
        <w:t>号</w:t>
      </w:r>
      <w:r w:rsidR="00847A2B">
        <w:rPr>
          <w:rFonts w:hint="eastAsia"/>
          <w:kern w:val="0"/>
        </w:rPr>
        <w:t xml:space="preserve">　○○○－△△△－□□□□</w:t>
      </w:r>
    </w:p>
    <w:p w14:paraId="1AA0F5C3" w14:textId="77777777" w:rsidR="00696918" w:rsidRDefault="00696918">
      <w:pPr>
        <w:ind w:leftChars="1400" w:left="3628"/>
        <w:rPr>
          <w:kern w:val="0"/>
          <w:sz w:val="24"/>
        </w:rPr>
      </w:pPr>
      <w:r w:rsidRPr="00847A2B">
        <w:rPr>
          <w:rFonts w:hint="eastAsia"/>
          <w:spacing w:val="44"/>
          <w:kern w:val="0"/>
          <w:sz w:val="24"/>
          <w:fitText w:val="1554" w:id="1365879811"/>
        </w:rPr>
        <w:t>ＦＡＸ番</w:t>
      </w:r>
      <w:r w:rsidRPr="00847A2B">
        <w:rPr>
          <w:rFonts w:hint="eastAsia"/>
          <w:spacing w:val="1"/>
          <w:kern w:val="0"/>
          <w:sz w:val="24"/>
          <w:fitText w:val="1554" w:id="1365879811"/>
        </w:rPr>
        <w:t>号</w:t>
      </w:r>
      <w:r w:rsidR="00847A2B">
        <w:rPr>
          <w:rFonts w:hint="eastAsia"/>
          <w:kern w:val="0"/>
          <w:sz w:val="24"/>
        </w:rPr>
        <w:t xml:space="preserve">　</w:t>
      </w:r>
      <w:r w:rsidR="00847A2B" w:rsidRPr="00847A2B">
        <w:rPr>
          <w:rFonts w:hint="eastAsia"/>
          <w:kern w:val="0"/>
          <w:sz w:val="24"/>
        </w:rPr>
        <w:t>○○○－△△△－□□□□</w:t>
      </w:r>
    </w:p>
    <w:p w14:paraId="2C00FF00" w14:textId="77777777" w:rsidR="00696918" w:rsidRDefault="00696918">
      <w:pPr>
        <w:ind w:leftChars="1400" w:left="3628"/>
        <w:rPr>
          <w:kern w:val="0"/>
          <w:sz w:val="24"/>
        </w:rPr>
      </w:pPr>
    </w:p>
    <w:p w14:paraId="3D436F94" w14:textId="57D5AAF0" w:rsidR="00696918" w:rsidRDefault="00696918">
      <w:pPr>
        <w:pStyle w:val="a6"/>
        <w:rPr>
          <w:kern w:val="0"/>
        </w:rPr>
      </w:pPr>
      <w:r>
        <w:rPr>
          <w:rFonts w:hint="eastAsia"/>
          <w:kern w:val="0"/>
        </w:rPr>
        <w:t xml:space="preserve">　京田辺市</w:t>
      </w:r>
      <w:r w:rsidR="00655371">
        <w:rPr>
          <w:rFonts w:hint="eastAsia"/>
          <w:kern w:val="0"/>
        </w:rPr>
        <w:t>水道事業</w:t>
      </w:r>
      <w:r w:rsidR="007F4CD4">
        <w:rPr>
          <w:rFonts w:hint="eastAsia"/>
          <w:kern w:val="0"/>
        </w:rPr>
        <w:t>及び</w:t>
      </w:r>
      <w:r w:rsidR="007F4CD4">
        <w:rPr>
          <w:kern w:val="0"/>
        </w:rPr>
        <w:t>下水道事業</w:t>
      </w:r>
      <w:r>
        <w:rPr>
          <w:rFonts w:hint="eastAsia"/>
          <w:kern w:val="0"/>
        </w:rPr>
        <w:t>において</w:t>
      </w:r>
      <w:r w:rsidR="00127509">
        <w:rPr>
          <w:rFonts w:hint="eastAsia"/>
          <w:kern w:val="0"/>
        </w:rPr>
        <w:t>令和</w:t>
      </w:r>
      <w:r w:rsidR="00AA6DAD">
        <w:rPr>
          <w:rFonts w:hint="eastAsia"/>
          <w:kern w:val="0"/>
        </w:rPr>
        <w:t>７</w:t>
      </w:r>
      <w:r w:rsidR="00127509">
        <w:rPr>
          <w:rFonts w:hint="eastAsia"/>
          <w:kern w:val="0"/>
        </w:rPr>
        <w:t>年</w:t>
      </w:r>
      <w:r w:rsidR="00AA6DAD">
        <w:rPr>
          <w:rFonts w:hint="eastAsia"/>
          <w:kern w:val="0"/>
        </w:rPr>
        <w:t>６</w:t>
      </w:r>
      <w:r w:rsidR="00921883">
        <w:rPr>
          <w:kern w:val="0"/>
        </w:rPr>
        <w:t>月</w:t>
      </w:r>
      <w:r w:rsidR="001346AE">
        <w:rPr>
          <w:kern w:val="0"/>
        </w:rPr>
        <w:t>１０</w:t>
      </w:r>
      <w:r w:rsidR="00127509">
        <w:rPr>
          <w:kern w:val="0"/>
        </w:rPr>
        <w:t>日</w:t>
      </w:r>
      <w:r>
        <w:rPr>
          <w:rFonts w:hint="eastAsia"/>
          <w:kern w:val="0"/>
        </w:rPr>
        <w:t>付で公告のありました下記の</w:t>
      </w:r>
      <w:r w:rsidR="00B2562E">
        <w:rPr>
          <w:rFonts w:hint="eastAsia"/>
          <w:kern w:val="0"/>
        </w:rPr>
        <w:t>請負工事</w:t>
      </w:r>
      <w:r>
        <w:rPr>
          <w:rFonts w:hint="eastAsia"/>
          <w:kern w:val="0"/>
        </w:rPr>
        <w:t>にかかる</w:t>
      </w:r>
      <w:r w:rsidR="00B2562E">
        <w:rPr>
          <w:rFonts w:hint="eastAsia"/>
          <w:kern w:val="0"/>
        </w:rPr>
        <w:t>一般競争</w:t>
      </w:r>
      <w:r>
        <w:rPr>
          <w:rFonts w:hint="eastAsia"/>
          <w:kern w:val="0"/>
        </w:rPr>
        <w:t>入札</w:t>
      </w:r>
      <w:r w:rsidR="00B2562E">
        <w:rPr>
          <w:rFonts w:hint="eastAsia"/>
          <w:kern w:val="0"/>
        </w:rPr>
        <w:t>への</w:t>
      </w:r>
      <w:r>
        <w:rPr>
          <w:rFonts w:hint="eastAsia"/>
          <w:kern w:val="0"/>
        </w:rPr>
        <w:t>参加を希望します。</w:t>
      </w:r>
    </w:p>
    <w:p w14:paraId="5F1C4CAB" w14:textId="77777777" w:rsidR="00696918" w:rsidRDefault="00696918">
      <w:pPr>
        <w:rPr>
          <w:sz w:val="24"/>
        </w:rPr>
      </w:pPr>
      <w:r>
        <w:rPr>
          <w:rFonts w:hint="eastAsia"/>
          <w:sz w:val="24"/>
        </w:rPr>
        <w:t xml:space="preserve">　なお、本</w:t>
      </w:r>
      <w:r w:rsidR="00B2562E">
        <w:rPr>
          <w:rFonts w:hint="eastAsia"/>
          <w:sz w:val="24"/>
        </w:rPr>
        <w:t>申請</w:t>
      </w:r>
      <w:r>
        <w:rPr>
          <w:rFonts w:hint="eastAsia"/>
          <w:sz w:val="24"/>
        </w:rPr>
        <w:t>書及び添付書類のすべての記載事項は事実と相違ないことを誓約します。</w:t>
      </w:r>
    </w:p>
    <w:p w14:paraId="5BB61609" w14:textId="77777777" w:rsidR="00696918" w:rsidRDefault="00696918">
      <w:pPr>
        <w:rPr>
          <w:sz w:val="24"/>
        </w:rPr>
      </w:pPr>
    </w:p>
    <w:p w14:paraId="73782FE8" w14:textId="77777777" w:rsidR="00696918" w:rsidRDefault="00696918">
      <w:pPr>
        <w:pStyle w:val="a4"/>
      </w:pPr>
      <w:r>
        <w:rPr>
          <w:rFonts w:hint="eastAsia"/>
        </w:rPr>
        <w:t>記</w:t>
      </w:r>
    </w:p>
    <w:p w14:paraId="64D2D2E9" w14:textId="77777777" w:rsidR="00847A2B" w:rsidRPr="00847A2B" w:rsidRDefault="00847A2B" w:rsidP="00847A2B"/>
    <w:p w14:paraId="06F229C3" w14:textId="2EFDC3A3" w:rsidR="00C62A94" w:rsidRPr="00C62A94" w:rsidRDefault="00847A2B" w:rsidP="00C62A94">
      <w:pPr>
        <w:pStyle w:val="a4"/>
        <w:jc w:val="left"/>
        <w:rPr>
          <w:kern w:val="0"/>
        </w:rPr>
      </w:pPr>
      <w:r w:rsidRPr="00847A2B">
        <w:rPr>
          <w:rFonts w:hint="eastAsia"/>
          <w:spacing w:val="81"/>
          <w:kern w:val="0"/>
          <w:fitText w:val="1445" w:id="893121024"/>
        </w:rPr>
        <w:t>工事番</w:t>
      </w:r>
      <w:r w:rsidRPr="00847A2B">
        <w:rPr>
          <w:rFonts w:hint="eastAsia"/>
          <w:kern w:val="0"/>
          <w:fitText w:val="1445" w:id="893121024"/>
        </w:rPr>
        <w:t>号</w:t>
      </w:r>
      <w:r w:rsidR="001E3CBD">
        <w:rPr>
          <w:rFonts w:hint="eastAsia"/>
          <w:kern w:val="0"/>
        </w:rPr>
        <w:t xml:space="preserve">　</w:t>
      </w:r>
      <w:r w:rsidR="001063FC">
        <w:rPr>
          <w:rFonts w:hint="eastAsia"/>
          <w:kern w:val="0"/>
        </w:rPr>
        <w:t>８</w:t>
      </w:r>
      <w:r w:rsidR="001E3CBD">
        <w:rPr>
          <w:rFonts w:hint="eastAsia"/>
          <w:kern w:val="0"/>
        </w:rPr>
        <w:t>－水</w:t>
      </w:r>
      <w:r w:rsidR="000C421D">
        <w:rPr>
          <w:rFonts w:hint="eastAsia"/>
          <w:kern w:val="0"/>
        </w:rPr>
        <w:t>８</w:t>
      </w:r>
    </w:p>
    <w:p w14:paraId="1338CDA6" w14:textId="3D4FC26A" w:rsidR="00696918" w:rsidRPr="00540178" w:rsidRDefault="00B2562E" w:rsidP="00BF2065">
      <w:pPr>
        <w:ind w:left="1735" w:right="-2" w:hangingChars="600" w:hanging="1735"/>
        <w:rPr>
          <w:sz w:val="24"/>
        </w:rPr>
      </w:pPr>
      <w:r>
        <w:rPr>
          <w:rFonts w:hint="eastAsia"/>
          <w:sz w:val="24"/>
        </w:rPr>
        <w:t>請負工事</w:t>
      </w:r>
      <w:r w:rsidR="00696918">
        <w:rPr>
          <w:rFonts w:hint="eastAsia"/>
          <w:sz w:val="24"/>
        </w:rPr>
        <w:t xml:space="preserve">名　</w:t>
      </w:r>
      <w:r w:rsidR="000C421D" w:rsidRPr="000C421D">
        <w:rPr>
          <w:rFonts w:hint="eastAsia"/>
          <w:sz w:val="24"/>
        </w:rPr>
        <w:t>令和８年度　農業集落排水中継ポンプ施設機器更新工事</w:t>
      </w:r>
      <w:bookmarkStart w:id="0" w:name="_GoBack"/>
      <w:bookmarkEnd w:id="0"/>
    </w:p>
    <w:p w14:paraId="05360870" w14:textId="77777777" w:rsidR="00696918" w:rsidRDefault="00696918">
      <w:pPr>
        <w:rPr>
          <w:sz w:val="24"/>
        </w:rPr>
      </w:pPr>
      <w:r w:rsidRPr="000C421D">
        <w:rPr>
          <w:rFonts w:hint="eastAsia"/>
          <w:spacing w:val="54"/>
          <w:kern w:val="0"/>
          <w:sz w:val="24"/>
          <w:fitText w:val="1285" w:id="1365854464"/>
        </w:rPr>
        <w:t>添付書</w:t>
      </w:r>
      <w:r w:rsidRPr="000C421D">
        <w:rPr>
          <w:rFonts w:hint="eastAsia"/>
          <w:spacing w:val="1"/>
          <w:kern w:val="0"/>
          <w:sz w:val="24"/>
          <w:fitText w:val="1285" w:id="1365854464"/>
        </w:rPr>
        <w:t>類</w:t>
      </w:r>
    </w:p>
    <w:p w14:paraId="04EE6DD5" w14:textId="77777777" w:rsidR="00393E3F" w:rsidRDefault="009B7238" w:rsidP="00393E3F">
      <w:pPr>
        <w:pStyle w:val="a3"/>
        <w:ind w:leftChars="112" w:left="868" w:hangingChars="200" w:hanging="578"/>
      </w:pPr>
      <w:r>
        <w:rPr>
          <w:rFonts w:ascii="ＭＳ 明朝" w:hAnsi="ＭＳ 明朝" w:hint="eastAsia"/>
        </w:rPr>
        <w:t>１</w:t>
      </w:r>
      <w:r w:rsidR="00393E3F">
        <w:rPr>
          <w:rFonts w:ascii="ＭＳ 明朝" w:hAnsi="ＭＳ 明朝" w:hint="eastAsia"/>
        </w:rPr>
        <w:t>．</w:t>
      </w:r>
      <w:r w:rsidR="007D1771">
        <w:rPr>
          <w:rFonts w:ascii="ＭＳ 明朝" w:hAnsi="ＭＳ 明朝" w:hint="eastAsia"/>
        </w:rPr>
        <w:t>現結果通知書（最新の</w:t>
      </w:r>
      <w:r w:rsidR="00393E3F">
        <w:rPr>
          <w:rFonts w:hint="eastAsia"/>
        </w:rPr>
        <w:t>経営規模等評価結果通知書・総合評定値通知書</w:t>
      </w:r>
      <w:r w:rsidR="007D1771">
        <w:rPr>
          <w:rFonts w:hint="eastAsia"/>
        </w:rPr>
        <w:t>）</w:t>
      </w:r>
      <w:r w:rsidR="00393E3F">
        <w:rPr>
          <w:rFonts w:hint="eastAsia"/>
        </w:rPr>
        <w:t>の写し</w:t>
      </w:r>
    </w:p>
    <w:p w14:paraId="49F8403F" w14:textId="77777777" w:rsidR="00696918" w:rsidRDefault="009B7238" w:rsidP="00B2562E">
      <w:pPr>
        <w:pStyle w:val="a3"/>
        <w:ind w:leftChars="112" w:left="868" w:hangingChars="200" w:hanging="578"/>
      </w:pPr>
      <w:r>
        <w:rPr>
          <w:rFonts w:ascii="ＭＳ 明朝" w:hAnsi="ＭＳ 明朝" w:hint="eastAsia"/>
        </w:rPr>
        <w:t>２</w:t>
      </w:r>
      <w:r w:rsidR="00696918">
        <w:rPr>
          <w:rFonts w:ascii="ＭＳ 明朝" w:hAnsi="ＭＳ 明朝" w:hint="eastAsia"/>
        </w:rPr>
        <w:t>．</w:t>
      </w:r>
      <w:r w:rsidR="005956DD">
        <w:rPr>
          <w:rFonts w:hint="eastAsia"/>
        </w:rPr>
        <w:t>工事実績調書</w:t>
      </w:r>
    </w:p>
    <w:p w14:paraId="53C58FBF" w14:textId="77777777" w:rsidR="007D1771" w:rsidRDefault="009B7238" w:rsidP="00393E3F">
      <w:pPr>
        <w:ind w:firstLineChars="100" w:firstLine="289"/>
        <w:rPr>
          <w:sz w:val="24"/>
        </w:rPr>
      </w:pPr>
      <w:r>
        <w:rPr>
          <w:rFonts w:ascii="ＭＳ 明朝" w:hAnsi="ＭＳ 明朝" w:hint="eastAsia"/>
          <w:sz w:val="24"/>
        </w:rPr>
        <w:t>３</w:t>
      </w:r>
      <w:r w:rsidR="00696918">
        <w:rPr>
          <w:rFonts w:hint="eastAsia"/>
          <w:sz w:val="24"/>
        </w:rPr>
        <w:t>．</w:t>
      </w:r>
      <w:r w:rsidR="005956DD">
        <w:rPr>
          <w:rFonts w:hint="eastAsia"/>
          <w:sz w:val="24"/>
        </w:rPr>
        <w:t>配置予定技術者調書</w:t>
      </w:r>
    </w:p>
    <w:p w14:paraId="5D286A93" w14:textId="77777777" w:rsidR="00BD1182" w:rsidRPr="00393E3F" w:rsidRDefault="009B7238" w:rsidP="007D1771">
      <w:pPr>
        <w:ind w:leftChars="112" w:left="851" w:hangingChars="194" w:hanging="561"/>
        <w:rPr>
          <w:sz w:val="24"/>
        </w:rPr>
      </w:pPr>
      <w:r>
        <w:rPr>
          <w:rFonts w:hint="eastAsia"/>
          <w:sz w:val="24"/>
        </w:rPr>
        <w:t>４</w:t>
      </w:r>
      <w:r w:rsidR="007D1771">
        <w:rPr>
          <w:rFonts w:hint="eastAsia"/>
          <w:sz w:val="24"/>
        </w:rPr>
        <w:t>.</w:t>
      </w:r>
      <w:r w:rsidR="007D1771">
        <w:rPr>
          <w:sz w:val="24"/>
        </w:rPr>
        <w:t xml:space="preserve"> </w:t>
      </w:r>
      <w:r w:rsidR="007D1771">
        <w:rPr>
          <w:rFonts w:hint="eastAsia"/>
          <w:sz w:val="24"/>
        </w:rPr>
        <w:t>配置予定技術者の</w:t>
      </w:r>
      <w:r w:rsidR="005956DD">
        <w:rPr>
          <w:rFonts w:hint="eastAsia"/>
          <w:sz w:val="24"/>
        </w:rPr>
        <w:t>資格</w:t>
      </w:r>
      <w:r w:rsidR="007D1771">
        <w:rPr>
          <w:rFonts w:hint="eastAsia"/>
          <w:sz w:val="24"/>
        </w:rPr>
        <w:t>及び自社と直接かつ恒常的な雇用関係を</w:t>
      </w:r>
      <w:r w:rsidR="005956DD">
        <w:rPr>
          <w:rFonts w:hint="eastAsia"/>
          <w:sz w:val="24"/>
        </w:rPr>
        <w:t>証明</w:t>
      </w:r>
      <w:r w:rsidR="007D1771">
        <w:rPr>
          <w:rFonts w:hint="eastAsia"/>
          <w:sz w:val="24"/>
        </w:rPr>
        <w:t>するものの</w:t>
      </w:r>
      <w:r w:rsidR="005956DD">
        <w:rPr>
          <w:rFonts w:hint="eastAsia"/>
          <w:sz w:val="24"/>
        </w:rPr>
        <w:t xml:space="preserve">写し　</w:t>
      </w:r>
    </w:p>
    <w:sectPr w:rsidR="00BD1182" w:rsidRPr="00393E3F" w:rsidSect="007A64E5">
      <w:pgSz w:w="11906" w:h="16838" w:code="9"/>
      <w:pgMar w:top="1134" w:right="1418" w:bottom="567" w:left="1418" w:header="851" w:footer="992" w:gutter="0"/>
      <w:cols w:space="425"/>
      <w:docGrid w:type="linesAndChars" w:linePitch="473" w:charSpace="100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5A86C9" w14:textId="77777777" w:rsidR="00B662C0" w:rsidRDefault="00B662C0" w:rsidP="00057CE9">
      <w:r>
        <w:separator/>
      </w:r>
    </w:p>
  </w:endnote>
  <w:endnote w:type="continuationSeparator" w:id="0">
    <w:p w14:paraId="64A2B225" w14:textId="77777777" w:rsidR="00B662C0" w:rsidRDefault="00B662C0" w:rsidP="00057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B13ED2" w14:textId="77777777" w:rsidR="00B662C0" w:rsidRDefault="00B662C0" w:rsidP="00057CE9">
      <w:r>
        <w:separator/>
      </w:r>
    </w:p>
  </w:footnote>
  <w:footnote w:type="continuationSeparator" w:id="0">
    <w:p w14:paraId="74505DCD" w14:textId="77777777" w:rsidR="00B662C0" w:rsidRDefault="00B662C0" w:rsidP="00057C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1271AF"/>
    <w:multiLevelType w:val="hybridMultilevel"/>
    <w:tmpl w:val="8EE466CA"/>
    <w:lvl w:ilvl="0" w:tplc="D67E4DD0">
      <w:start w:val="1"/>
      <w:numFmt w:val="decimalFullWidth"/>
      <w:lvlText w:val="%1．"/>
      <w:lvlJc w:val="left"/>
      <w:pPr>
        <w:tabs>
          <w:tab w:val="num" w:pos="765"/>
        </w:tabs>
        <w:ind w:left="765" w:hanging="51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 w15:restartNumberingAfterBreak="0">
    <w:nsid w:val="641C4890"/>
    <w:multiLevelType w:val="hybridMultilevel"/>
    <w:tmpl w:val="F89650DC"/>
    <w:lvl w:ilvl="0" w:tplc="392E0A0E">
      <w:start w:val="1"/>
      <w:numFmt w:val="decimalFullWidth"/>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9"/>
  <w:drawingGridVerticalSpacing w:val="473"/>
  <w:displayHorizontalDrawingGridEvery w:val="0"/>
  <w:characterSpacingControl w:val="compressPunctuation"/>
  <w:hdrShapeDefaults>
    <o:shapedefaults v:ext="edit" spidmax="890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C2B"/>
    <w:rsid w:val="00057CE9"/>
    <w:rsid w:val="0008743E"/>
    <w:rsid w:val="0009141A"/>
    <w:rsid w:val="00092B77"/>
    <w:rsid w:val="000B3327"/>
    <w:rsid w:val="000C421D"/>
    <w:rsid w:val="000D43D4"/>
    <w:rsid w:val="000F0ECA"/>
    <w:rsid w:val="000F2936"/>
    <w:rsid w:val="000F3520"/>
    <w:rsid w:val="000F6EC5"/>
    <w:rsid w:val="00102A86"/>
    <w:rsid w:val="001063FC"/>
    <w:rsid w:val="00121C3C"/>
    <w:rsid w:val="00127509"/>
    <w:rsid w:val="001346AE"/>
    <w:rsid w:val="00150580"/>
    <w:rsid w:val="00151311"/>
    <w:rsid w:val="00182DAF"/>
    <w:rsid w:val="001B10EC"/>
    <w:rsid w:val="001D4AFF"/>
    <w:rsid w:val="001E1D67"/>
    <w:rsid w:val="001E3CBD"/>
    <w:rsid w:val="001F24C9"/>
    <w:rsid w:val="001F6963"/>
    <w:rsid w:val="0021367C"/>
    <w:rsid w:val="00216CB0"/>
    <w:rsid w:val="00283F04"/>
    <w:rsid w:val="002B33AA"/>
    <w:rsid w:val="002C1C82"/>
    <w:rsid w:val="002C64AF"/>
    <w:rsid w:val="00316AD7"/>
    <w:rsid w:val="00362099"/>
    <w:rsid w:val="00393E3F"/>
    <w:rsid w:val="00394CB1"/>
    <w:rsid w:val="003A32F2"/>
    <w:rsid w:val="003B2F5C"/>
    <w:rsid w:val="003D4149"/>
    <w:rsid w:val="003D41CD"/>
    <w:rsid w:val="003E4EBF"/>
    <w:rsid w:val="00432158"/>
    <w:rsid w:val="004407C0"/>
    <w:rsid w:val="00447CE2"/>
    <w:rsid w:val="00463EE1"/>
    <w:rsid w:val="00481D51"/>
    <w:rsid w:val="004A58D5"/>
    <w:rsid w:val="004B0ABB"/>
    <w:rsid w:val="004D4C33"/>
    <w:rsid w:val="00510B79"/>
    <w:rsid w:val="005138E3"/>
    <w:rsid w:val="00532590"/>
    <w:rsid w:val="00540178"/>
    <w:rsid w:val="00553621"/>
    <w:rsid w:val="005542C2"/>
    <w:rsid w:val="00576069"/>
    <w:rsid w:val="0058386D"/>
    <w:rsid w:val="005956DD"/>
    <w:rsid w:val="005A0DD4"/>
    <w:rsid w:val="005C153A"/>
    <w:rsid w:val="005F2458"/>
    <w:rsid w:val="005F6DD8"/>
    <w:rsid w:val="00631390"/>
    <w:rsid w:val="00655371"/>
    <w:rsid w:val="00692573"/>
    <w:rsid w:val="00696918"/>
    <w:rsid w:val="006C1B47"/>
    <w:rsid w:val="006D3DB6"/>
    <w:rsid w:val="006F154D"/>
    <w:rsid w:val="0071249F"/>
    <w:rsid w:val="00715C2D"/>
    <w:rsid w:val="00724968"/>
    <w:rsid w:val="00762372"/>
    <w:rsid w:val="007A64E5"/>
    <w:rsid w:val="007B7C42"/>
    <w:rsid w:val="007D1771"/>
    <w:rsid w:val="007F4CD4"/>
    <w:rsid w:val="00813FEE"/>
    <w:rsid w:val="00822A0C"/>
    <w:rsid w:val="00847A2B"/>
    <w:rsid w:val="00875FA8"/>
    <w:rsid w:val="008C4805"/>
    <w:rsid w:val="008D0D24"/>
    <w:rsid w:val="00921883"/>
    <w:rsid w:val="009510BC"/>
    <w:rsid w:val="00955718"/>
    <w:rsid w:val="00981756"/>
    <w:rsid w:val="00985092"/>
    <w:rsid w:val="0098607B"/>
    <w:rsid w:val="0099421F"/>
    <w:rsid w:val="009A0431"/>
    <w:rsid w:val="009B7238"/>
    <w:rsid w:val="00A213E6"/>
    <w:rsid w:val="00A309AE"/>
    <w:rsid w:val="00A35BC9"/>
    <w:rsid w:val="00A77078"/>
    <w:rsid w:val="00AA4C2D"/>
    <w:rsid w:val="00AA6DAD"/>
    <w:rsid w:val="00AE0A88"/>
    <w:rsid w:val="00AE44B6"/>
    <w:rsid w:val="00AE4767"/>
    <w:rsid w:val="00B06CDF"/>
    <w:rsid w:val="00B2562E"/>
    <w:rsid w:val="00B30E21"/>
    <w:rsid w:val="00B57B58"/>
    <w:rsid w:val="00B662C0"/>
    <w:rsid w:val="00B710D8"/>
    <w:rsid w:val="00B80CD7"/>
    <w:rsid w:val="00B97CFF"/>
    <w:rsid w:val="00BC0653"/>
    <w:rsid w:val="00BD1182"/>
    <w:rsid w:val="00BF2065"/>
    <w:rsid w:val="00BF427E"/>
    <w:rsid w:val="00C036E6"/>
    <w:rsid w:val="00C25276"/>
    <w:rsid w:val="00C62A94"/>
    <w:rsid w:val="00C97637"/>
    <w:rsid w:val="00CA68C8"/>
    <w:rsid w:val="00CC186D"/>
    <w:rsid w:val="00CE07B4"/>
    <w:rsid w:val="00CE0A51"/>
    <w:rsid w:val="00D27928"/>
    <w:rsid w:val="00D61792"/>
    <w:rsid w:val="00D67269"/>
    <w:rsid w:val="00D77C6C"/>
    <w:rsid w:val="00DA2D12"/>
    <w:rsid w:val="00DB175C"/>
    <w:rsid w:val="00E032CA"/>
    <w:rsid w:val="00E33156"/>
    <w:rsid w:val="00E478B3"/>
    <w:rsid w:val="00E50EB7"/>
    <w:rsid w:val="00E54B34"/>
    <w:rsid w:val="00E767E6"/>
    <w:rsid w:val="00EA2E7B"/>
    <w:rsid w:val="00EC1C0F"/>
    <w:rsid w:val="00EC3331"/>
    <w:rsid w:val="00F31FF5"/>
    <w:rsid w:val="00F35901"/>
    <w:rsid w:val="00F45A6D"/>
    <w:rsid w:val="00F732BB"/>
    <w:rsid w:val="00F7525E"/>
    <w:rsid w:val="00FB08B9"/>
    <w:rsid w:val="00FB0C2B"/>
    <w:rsid w:val="00FD4FED"/>
    <w:rsid w:val="00FF7B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v:textbox inset="5.85pt,.7pt,5.85pt,.7pt"/>
    </o:shapedefaults>
    <o:shapelayout v:ext="edit">
      <o:idmap v:ext="edit" data="1"/>
    </o:shapelayout>
  </w:shapeDefaults>
  <w:decimalSymbol w:val="."/>
  <w:listSeparator w:val=","/>
  <w14:docId w14:val="77F3A7A3"/>
  <w15:chartTrackingRefBased/>
  <w15:docId w15:val="{FCF60ACC-583A-4F78-B789-1EF8542D5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rPr>
      <w:sz w:val="24"/>
    </w:rPr>
  </w:style>
  <w:style w:type="paragraph" w:styleId="a7">
    <w:name w:val="Balloon Text"/>
    <w:basedOn w:val="a"/>
    <w:semiHidden/>
    <w:rsid w:val="002B33AA"/>
    <w:rPr>
      <w:rFonts w:ascii="Arial" w:eastAsia="ＭＳ ゴシック" w:hAnsi="Arial"/>
      <w:sz w:val="18"/>
      <w:szCs w:val="18"/>
    </w:rPr>
  </w:style>
  <w:style w:type="paragraph" w:styleId="a8">
    <w:name w:val="header"/>
    <w:basedOn w:val="a"/>
    <w:link w:val="a9"/>
    <w:uiPriority w:val="99"/>
    <w:unhideWhenUsed/>
    <w:rsid w:val="00057CE9"/>
    <w:pPr>
      <w:tabs>
        <w:tab w:val="center" w:pos="4252"/>
        <w:tab w:val="right" w:pos="8504"/>
      </w:tabs>
      <w:snapToGrid w:val="0"/>
    </w:pPr>
  </w:style>
  <w:style w:type="character" w:customStyle="1" w:styleId="a9">
    <w:name w:val="ヘッダー (文字)"/>
    <w:link w:val="a8"/>
    <w:uiPriority w:val="99"/>
    <w:rsid w:val="00057CE9"/>
    <w:rPr>
      <w:kern w:val="2"/>
      <w:sz w:val="21"/>
      <w:szCs w:val="24"/>
    </w:rPr>
  </w:style>
  <w:style w:type="paragraph" w:styleId="aa">
    <w:name w:val="footer"/>
    <w:basedOn w:val="a"/>
    <w:link w:val="ab"/>
    <w:uiPriority w:val="99"/>
    <w:unhideWhenUsed/>
    <w:rsid w:val="00057CE9"/>
    <w:pPr>
      <w:tabs>
        <w:tab w:val="center" w:pos="4252"/>
        <w:tab w:val="right" w:pos="8504"/>
      </w:tabs>
      <w:snapToGrid w:val="0"/>
    </w:pPr>
  </w:style>
  <w:style w:type="character" w:customStyle="1" w:styleId="ab">
    <w:name w:val="フッター (文字)"/>
    <w:link w:val="aa"/>
    <w:uiPriority w:val="99"/>
    <w:rsid w:val="00057CE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DEB89785.dotm</Template>
  <TotalTime>16</TotalTime>
  <Pages>1</Pages>
  <Words>373</Words>
  <Characters>50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公募型指名競争入札のお知らせ</vt:lpstr>
      <vt:lpstr>公募型指名競争入札のお知らせ</vt:lpstr>
    </vt:vector>
  </TitlesOfParts>
  <Company/>
  <LinksUpToDate>false</LinksUpToDate>
  <CharactersWithSpaces>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公募型指名競争入札のお知らせ</dc:title>
  <dc:subject/>
  <dc:creator>administration</dc:creator>
  <cp:keywords/>
  <dc:description/>
  <cp:lastModifiedBy>京田辺市役所</cp:lastModifiedBy>
  <cp:revision>46</cp:revision>
  <cp:lastPrinted>2026-07-09T09:37:00Z</cp:lastPrinted>
  <dcterms:created xsi:type="dcterms:W3CDTF">2017-08-17T05:59:00Z</dcterms:created>
  <dcterms:modified xsi:type="dcterms:W3CDTF">2026-07-10T07:19:00Z</dcterms:modified>
</cp:coreProperties>
</file>