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02CBE" w14:textId="77777777" w:rsidR="00F63838" w:rsidRPr="0007259E" w:rsidRDefault="00F63838" w:rsidP="00F63838">
      <w:pPr>
        <w:pStyle w:val="a3"/>
        <w:wordWrap/>
        <w:spacing w:line="240" w:lineRule="auto"/>
        <w:rPr>
          <w:spacing w:val="0"/>
        </w:rPr>
      </w:pPr>
      <w:r w:rsidRPr="0007259E">
        <w:rPr>
          <w:rFonts w:ascii="ＭＳ 明朝" w:hAnsi="ＭＳ 明朝" w:hint="eastAsia"/>
        </w:rPr>
        <w:t>様式第１号</w:t>
      </w:r>
    </w:p>
    <w:p w14:paraId="1DE1553C" w14:textId="77777777" w:rsidR="009873EC" w:rsidRPr="0007259E" w:rsidRDefault="009873EC" w:rsidP="009873EC">
      <w:pPr>
        <w:pStyle w:val="a3"/>
        <w:wordWrap/>
        <w:spacing w:line="240" w:lineRule="auto"/>
        <w:rPr>
          <w:spacing w:val="0"/>
        </w:rPr>
      </w:pPr>
    </w:p>
    <w:p w14:paraId="688F9AF6" w14:textId="77777777" w:rsidR="009873EC" w:rsidRPr="0007259E" w:rsidRDefault="009873EC" w:rsidP="009873EC">
      <w:pPr>
        <w:pStyle w:val="a3"/>
        <w:wordWrap/>
        <w:spacing w:line="240" w:lineRule="auto"/>
        <w:jc w:val="right"/>
        <w:rPr>
          <w:spacing w:val="0"/>
        </w:rPr>
      </w:pPr>
    </w:p>
    <w:p w14:paraId="6838CA19"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65AE0F26" w14:textId="77777777" w:rsidR="009873EC" w:rsidRPr="0007259E" w:rsidRDefault="009873EC" w:rsidP="009873EC">
      <w:pPr>
        <w:pStyle w:val="a3"/>
        <w:wordWrap/>
        <w:spacing w:line="240" w:lineRule="auto"/>
        <w:rPr>
          <w:spacing w:val="0"/>
        </w:rPr>
      </w:pPr>
    </w:p>
    <w:p w14:paraId="61881E7D" w14:textId="77777777" w:rsidR="009873EC" w:rsidRPr="0007259E" w:rsidRDefault="009873EC" w:rsidP="009873EC">
      <w:pPr>
        <w:pStyle w:val="a3"/>
        <w:wordWrap/>
        <w:spacing w:line="240" w:lineRule="auto"/>
        <w:rPr>
          <w:spacing w:val="0"/>
        </w:rPr>
      </w:pPr>
    </w:p>
    <w:p w14:paraId="3E067AA6"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199C18F6" w14:textId="62E06ED2"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0C2DBD">
        <w:rPr>
          <w:rFonts w:ascii="ＭＳ 明朝" w:hAnsi="ＭＳ 明朝" w:hint="eastAsia"/>
          <w:spacing w:val="1"/>
        </w:rPr>
        <w:t>埼玉県立狭山工業高等学校長</w:t>
      </w:r>
    </w:p>
    <w:p w14:paraId="14764300" w14:textId="77777777" w:rsidR="009873EC" w:rsidRPr="0007259E" w:rsidRDefault="009873EC" w:rsidP="009873EC">
      <w:pPr>
        <w:pStyle w:val="a3"/>
        <w:wordWrap/>
        <w:spacing w:line="240" w:lineRule="auto"/>
        <w:rPr>
          <w:spacing w:val="0"/>
        </w:rPr>
      </w:pPr>
    </w:p>
    <w:p w14:paraId="17F5223B" w14:textId="77777777" w:rsidR="009873EC" w:rsidRPr="0007259E" w:rsidRDefault="009873EC" w:rsidP="009873EC">
      <w:pPr>
        <w:pStyle w:val="a3"/>
        <w:wordWrap/>
        <w:spacing w:line="240" w:lineRule="auto"/>
        <w:rPr>
          <w:spacing w:val="0"/>
        </w:rPr>
      </w:pPr>
    </w:p>
    <w:p w14:paraId="322EF2FF" w14:textId="77777777" w:rsidR="009873EC" w:rsidRPr="0007259E" w:rsidRDefault="009873EC" w:rsidP="009873EC">
      <w:pPr>
        <w:pStyle w:val="a3"/>
        <w:wordWrap/>
        <w:spacing w:line="240" w:lineRule="auto"/>
        <w:rPr>
          <w:spacing w:val="0"/>
        </w:rPr>
      </w:pPr>
    </w:p>
    <w:p w14:paraId="4E2CF801"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2E331043"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7803A245"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3E75194B" w14:textId="77777777" w:rsidR="009873EC" w:rsidRPr="0007259E" w:rsidRDefault="009873EC" w:rsidP="009873EC">
      <w:pPr>
        <w:pStyle w:val="a3"/>
        <w:wordWrap/>
        <w:spacing w:line="240" w:lineRule="auto"/>
        <w:rPr>
          <w:spacing w:val="0"/>
        </w:rPr>
      </w:pPr>
    </w:p>
    <w:p w14:paraId="2D581F33" w14:textId="77777777" w:rsidR="009873EC" w:rsidRPr="0007259E" w:rsidRDefault="009873EC" w:rsidP="009873EC">
      <w:pPr>
        <w:pStyle w:val="a3"/>
        <w:wordWrap/>
        <w:spacing w:line="240" w:lineRule="auto"/>
        <w:rPr>
          <w:spacing w:val="0"/>
        </w:rPr>
      </w:pPr>
    </w:p>
    <w:p w14:paraId="28B1AFE9" w14:textId="77777777" w:rsidR="009873EC" w:rsidRPr="0007259E" w:rsidRDefault="009873EC" w:rsidP="009873EC">
      <w:pPr>
        <w:pStyle w:val="a3"/>
        <w:wordWrap/>
        <w:spacing w:line="240" w:lineRule="auto"/>
        <w:rPr>
          <w:spacing w:val="0"/>
        </w:rPr>
      </w:pPr>
    </w:p>
    <w:p w14:paraId="43B642F4"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42336527" w14:textId="77777777" w:rsidR="009873EC" w:rsidRPr="0007259E" w:rsidRDefault="009873EC" w:rsidP="009873EC">
      <w:pPr>
        <w:pStyle w:val="a3"/>
        <w:wordWrap/>
        <w:spacing w:line="240" w:lineRule="auto"/>
        <w:rPr>
          <w:spacing w:val="0"/>
        </w:rPr>
      </w:pPr>
    </w:p>
    <w:p w14:paraId="48BC7331" w14:textId="77777777" w:rsidR="009873EC" w:rsidRPr="0007259E" w:rsidRDefault="009873EC" w:rsidP="009873EC">
      <w:pPr>
        <w:pStyle w:val="a3"/>
        <w:wordWrap/>
        <w:spacing w:line="240" w:lineRule="auto"/>
        <w:rPr>
          <w:spacing w:val="0"/>
        </w:rPr>
      </w:pPr>
    </w:p>
    <w:p w14:paraId="009BF978" w14:textId="21AB22F2" w:rsidR="009873EC" w:rsidRPr="0007259E" w:rsidRDefault="004C76F1"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13027036" wp14:editId="0C49743E">
                <wp:simplePos x="0" y="0"/>
                <wp:positionH relativeFrom="column">
                  <wp:posOffset>1709420</wp:posOffset>
                </wp:positionH>
                <wp:positionV relativeFrom="paragraph">
                  <wp:posOffset>185420</wp:posOffset>
                </wp:positionV>
                <wp:extent cx="1200150" cy="590550"/>
                <wp:effectExtent l="0" t="0" r="19050" b="1905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068E6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14.6pt;width:94.5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">
                <v:textbox inset="5.85pt,.7pt,5.85pt,.7pt"/>
              </v:shape>
            </w:pict>
          </mc:Fallback>
        </mc:AlternateContent>
      </w:r>
    </w:p>
    <w:p w14:paraId="7ABE1BD3" w14:textId="53BD5678" w:rsidR="009873EC" w:rsidRPr="0007259E" w:rsidRDefault="009873EC" w:rsidP="009873EC">
      <w:pPr>
        <w:pStyle w:val="a3"/>
        <w:wordWrap/>
        <w:spacing w:line="240" w:lineRule="auto"/>
        <w:rPr>
          <w:spacing w:val="0"/>
        </w:rPr>
      </w:pPr>
      <w:r w:rsidRPr="0007259E">
        <w:rPr>
          <w:rFonts w:ascii="ＭＳ 明朝" w:hAnsi="ＭＳ 明朝" w:hint="eastAsia"/>
        </w:rPr>
        <w:t xml:space="preserve">　</w:t>
      </w: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50"/>
          <w:fitText w:val="1500" w:id="-214199040"/>
        </w:rPr>
        <w:t>中間前金</w:t>
      </w:r>
      <w:r w:rsidRPr="0007259E">
        <w:rPr>
          <w:rFonts w:ascii="ＭＳ 明朝" w:hAnsi="ＭＳ 明朝" w:hint="eastAsia"/>
          <w:spacing w:val="0"/>
          <w:fitText w:val="1500" w:id="-214199040"/>
        </w:rPr>
        <w:t>払</w:t>
      </w:r>
      <w:r w:rsidRPr="0007259E">
        <w:rPr>
          <w:rFonts w:ascii="ＭＳ 明朝" w:hAnsi="ＭＳ 明朝" w:hint="eastAsia"/>
        </w:rPr>
        <w:t xml:space="preserve">　</w:t>
      </w:r>
    </w:p>
    <w:p w14:paraId="6A3E6670"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76ECB492" w14:textId="77777777" w:rsidR="009873EC" w:rsidRPr="0007259E" w:rsidRDefault="009873EC" w:rsidP="009873EC">
      <w:pPr>
        <w:pStyle w:val="a3"/>
        <w:wordWrap/>
        <w:spacing w:line="240" w:lineRule="auto"/>
        <w:rPr>
          <w:spacing w:val="0"/>
          <w:lang w:eastAsia="zh-TW"/>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4C76F1">
        <w:rPr>
          <w:rFonts w:ascii="ＭＳ 明朝" w:hAnsi="ＭＳ 明朝" w:hint="eastAsia"/>
          <w:spacing w:val="185"/>
          <w:fitText w:val="1400" w:id="-214199039"/>
          <w:lang w:eastAsia="zh-TW"/>
        </w:rPr>
        <w:t>部分</w:t>
      </w:r>
      <w:r w:rsidRPr="004C76F1">
        <w:rPr>
          <w:rFonts w:ascii="ＭＳ 明朝" w:hAnsi="ＭＳ 明朝" w:hint="eastAsia"/>
          <w:spacing w:val="0"/>
          <w:fitText w:val="1400" w:id="-214199039"/>
          <w:lang w:eastAsia="zh-TW"/>
        </w:rPr>
        <w:t>払</w:t>
      </w:r>
    </w:p>
    <w:p w14:paraId="71D835BA" w14:textId="77777777" w:rsidR="009873EC" w:rsidRPr="0007259E" w:rsidRDefault="009873EC" w:rsidP="009873EC">
      <w:pPr>
        <w:pStyle w:val="a3"/>
        <w:wordWrap/>
        <w:spacing w:line="240" w:lineRule="auto"/>
        <w:rPr>
          <w:spacing w:val="0"/>
          <w:lang w:eastAsia="zh-TW"/>
        </w:rPr>
      </w:pPr>
    </w:p>
    <w:p w14:paraId="0E9227F8" w14:textId="77777777" w:rsidR="009873EC" w:rsidRPr="0007259E" w:rsidRDefault="009873EC" w:rsidP="009873EC">
      <w:pPr>
        <w:pStyle w:val="a3"/>
        <w:wordWrap/>
        <w:spacing w:line="240" w:lineRule="auto"/>
        <w:rPr>
          <w:spacing w:val="0"/>
          <w:lang w:eastAsia="zh-TW"/>
        </w:rPr>
      </w:pPr>
    </w:p>
    <w:p w14:paraId="18141144" w14:textId="77777777" w:rsidR="009873EC" w:rsidRPr="003C6AD2" w:rsidRDefault="009873EC" w:rsidP="009873EC">
      <w:pPr>
        <w:pStyle w:val="a3"/>
        <w:wordWrap/>
        <w:spacing w:line="240" w:lineRule="auto"/>
        <w:rPr>
          <w:spacing w:val="0"/>
          <w:lang w:eastAsia="zh-TW"/>
        </w:rPr>
      </w:pPr>
    </w:p>
    <w:p w14:paraId="54E70BB5" w14:textId="77777777" w:rsidR="009873EC" w:rsidRDefault="009873EC" w:rsidP="009873EC">
      <w:pPr>
        <w:pStyle w:val="a3"/>
        <w:wordWrap/>
        <w:spacing w:line="240" w:lineRule="auto"/>
        <w:jc w:val="center"/>
        <w:rPr>
          <w:rFonts w:ascii="ＭＳ 明朝" w:hAnsi="ＭＳ 明朝"/>
        </w:rPr>
      </w:pPr>
      <w:r w:rsidRPr="0007259E">
        <w:rPr>
          <w:rFonts w:ascii="ＭＳ 明朝" w:hAnsi="ＭＳ 明朝" w:hint="eastAsia"/>
          <w:lang w:eastAsia="zh-TW"/>
        </w:rPr>
        <w:t>記</w:t>
      </w:r>
    </w:p>
    <w:p w14:paraId="56EFD736" w14:textId="77777777" w:rsidR="003C6AD2" w:rsidRPr="0007259E" w:rsidRDefault="003C6AD2" w:rsidP="009873EC">
      <w:pPr>
        <w:pStyle w:val="a3"/>
        <w:wordWrap/>
        <w:spacing w:line="240" w:lineRule="auto"/>
        <w:jc w:val="center"/>
        <w:rPr>
          <w:rFonts w:hint="eastAsia"/>
          <w:spacing w:val="0"/>
        </w:rPr>
      </w:pPr>
    </w:p>
    <w:p w14:paraId="3EB90CD3" w14:textId="3550ED03" w:rsidR="009873EC" w:rsidRPr="0007259E" w:rsidRDefault="009873EC" w:rsidP="009873EC">
      <w:pPr>
        <w:pStyle w:val="a3"/>
        <w:wordWrap/>
        <w:spacing w:line="240" w:lineRule="auto"/>
        <w:rPr>
          <w:spacing w:val="0"/>
          <w:lang w:eastAsia="zh-TW"/>
        </w:rPr>
      </w:pPr>
      <w:r w:rsidRPr="0007259E">
        <w:rPr>
          <w:rFonts w:ascii="ＭＳ 明朝" w:hAnsi="ＭＳ 明朝" w:hint="eastAsia"/>
          <w:lang w:eastAsia="zh-TW"/>
        </w:rPr>
        <w:t xml:space="preserve">１　</w:t>
      </w:r>
      <w:r w:rsidRPr="000C2DBD">
        <w:rPr>
          <w:rFonts w:ascii="ＭＳ 明朝" w:hAnsi="ＭＳ 明朝" w:hint="eastAsia"/>
          <w:spacing w:val="105"/>
          <w:fitText w:val="1080" w:id="-214199038"/>
          <w:lang w:eastAsia="zh-TW"/>
        </w:rPr>
        <w:t>工事</w:t>
      </w:r>
      <w:r w:rsidRPr="000C2DBD">
        <w:rPr>
          <w:rFonts w:ascii="ＭＳ 明朝" w:hAnsi="ＭＳ 明朝" w:hint="eastAsia"/>
          <w:spacing w:val="0"/>
          <w:fitText w:val="1080" w:id="-214199038"/>
          <w:lang w:eastAsia="zh-TW"/>
        </w:rPr>
        <w:t>名</w:t>
      </w:r>
      <w:r w:rsidR="000C2DBD">
        <w:rPr>
          <w:rFonts w:ascii="ＭＳ 明朝" w:hAnsi="ＭＳ 明朝" w:hint="eastAsia"/>
          <w:spacing w:val="0"/>
        </w:rPr>
        <w:t xml:space="preserve">　　　</w:t>
      </w:r>
      <w:r w:rsidR="003C6AD2">
        <w:rPr>
          <w:rFonts w:ascii="ＭＳ 明朝" w:hAnsi="ＭＳ 明朝" w:hint="eastAsia"/>
          <w:spacing w:val="0"/>
        </w:rPr>
        <w:t>県立</w:t>
      </w:r>
      <w:r w:rsidR="000C2DBD">
        <w:rPr>
          <w:rFonts w:ascii="ＭＳ 明朝" w:hAnsi="ＭＳ 明朝" w:hint="eastAsia"/>
          <w:spacing w:val="0"/>
        </w:rPr>
        <w:t>狭山工業</w:t>
      </w:r>
      <w:r w:rsidR="003C6AD2">
        <w:rPr>
          <w:rFonts w:ascii="ＭＳ 明朝" w:hAnsi="ＭＳ 明朝" w:hint="eastAsia"/>
          <w:spacing w:val="0"/>
        </w:rPr>
        <w:t>高等学校テニスコート改修</w:t>
      </w:r>
      <w:r w:rsidR="000C2DBD">
        <w:rPr>
          <w:rFonts w:ascii="ＭＳ 明朝" w:hAnsi="ＭＳ 明朝" w:hint="eastAsia"/>
          <w:spacing w:val="0"/>
        </w:rPr>
        <w:t>工事</w:t>
      </w:r>
    </w:p>
    <w:p w14:paraId="5C2DCDF9" w14:textId="77777777" w:rsidR="009873EC" w:rsidRPr="0007259E" w:rsidRDefault="009873EC" w:rsidP="009873EC">
      <w:pPr>
        <w:pStyle w:val="a3"/>
        <w:wordWrap/>
        <w:spacing w:line="240" w:lineRule="auto"/>
        <w:rPr>
          <w:spacing w:val="0"/>
          <w:lang w:eastAsia="zh-TW"/>
        </w:rPr>
      </w:pPr>
    </w:p>
    <w:p w14:paraId="6443A2B2" w14:textId="77777777" w:rsidR="009873EC" w:rsidRPr="0007259E" w:rsidRDefault="009873EC" w:rsidP="009873EC">
      <w:pPr>
        <w:pStyle w:val="a3"/>
        <w:wordWrap/>
        <w:spacing w:line="240" w:lineRule="auto"/>
        <w:rPr>
          <w:spacing w:val="0"/>
          <w:lang w:eastAsia="zh-TW"/>
        </w:rPr>
      </w:pPr>
    </w:p>
    <w:p w14:paraId="11C56D52" w14:textId="77777777" w:rsidR="009873EC" w:rsidRPr="0007259E" w:rsidRDefault="009873EC" w:rsidP="009873EC">
      <w:pPr>
        <w:pStyle w:val="a3"/>
        <w:wordWrap/>
        <w:spacing w:line="240" w:lineRule="auto"/>
        <w:rPr>
          <w:spacing w:val="0"/>
          <w:lang w:eastAsia="zh-TW"/>
        </w:rPr>
      </w:pPr>
      <w:r w:rsidRPr="0007259E">
        <w:rPr>
          <w:rFonts w:ascii="ＭＳ 明朝" w:hAnsi="ＭＳ 明朝" w:hint="eastAsia"/>
          <w:lang w:eastAsia="zh-TW"/>
        </w:rPr>
        <w:t>２　請負代金額</w:t>
      </w:r>
      <w:r w:rsidRPr="0007259E">
        <w:rPr>
          <w:rFonts w:eastAsia="Times New Roman" w:cs="Times New Roman"/>
          <w:spacing w:val="1"/>
          <w:lang w:eastAsia="zh-TW"/>
        </w:rPr>
        <w:t xml:space="preserve">                                              </w:t>
      </w:r>
      <w:r w:rsidRPr="0007259E">
        <w:rPr>
          <w:rFonts w:ascii="ＭＳ 明朝" w:hAnsi="ＭＳ 明朝" w:hint="eastAsia"/>
          <w:lang w:eastAsia="zh-TW"/>
        </w:rPr>
        <w:t>円</w:t>
      </w:r>
    </w:p>
    <w:p w14:paraId="5DFF906B" w14:textId="77777777" w:rsidR="009873EC" w:rsidRPr="0007259E" w:rsidRDefault="009873EC" w:rsidP="009873EC">
      <w:pPr>
        <w:pStyle w:val="a3"/>
        <w:wordWrap/>
        <w:spacing w:line="240" w:lineRule="auto"/>
        <w:rPr>
          <w:spacing w:val="0"/>
          <w:lang w:eastAsia="zh-TW"/>
        </w:rPr>
      </w:pPr>
    </w:p>
    <w:p w14:paraId="30544A77" w14:textId="77777777" w:rsidR="009873EC" w:rsidRPr="0007259E" w:rsidRDefault="009873EC" w:rsidP="009873EC">
      <w:pPr>
        <w:pStyle w:val="a3"/>
        <w:wordWrap/>
        <w:spacing w:line="240" w:lineRule="auto"/>
        <w:rPr>
          <w:spacing w:val="0"/>
          <w:lang w:eastAsia="zh-TW"/>
        </w:rPr>
      </w:pPr>
    </w:p>
    <w:p w14:paraId="2CB978CB" w14:textId="77777777" w:rsidR="009873EC" w:rsidRPr="0007259E" w:rsidRDefault="009873EC" w:rsidP="009873EC">
      <w:pPr>
        <w:pStyle w:val="a3"/>
        <w:wordWrap/>
        <w:spacing w:line="240" w:lineRule="auto"/>
        <w:rPr>
          <w:spacing w:val="0"/>
          <w:lang w:eastAsia="zh-TW"/>
        </w:rPr>
      </w:pPr>
      <w:r w:rsidRPr="0007259E">
        <w:rPr>
          <w:rFonts w:ascii="ＭＳ 明朝" w:hAnsi="ＭＳ 明朝" w:hint="eastAsia"/>
          <w:lang w:eastAsia="zh-TW"/>
        </w:rPr>
        <w:t>３　契約年月日</w:t>
      </w:r>
      <w:r w:rsidRPr="0007259E">
        <w:rPr>
          <w:rFonts w:eastAsia="Times New Roman" w:cs="Times New Roman"/>
          <w:spacing w:val="1"/>
          <w:lang w:eastAsia="zh-TW"/>
        </w:rPr>
        <w:t xml:space="preserve">         </w:t>
      </w:r>
      <w:r w:rsidR="00741DE3" w:rsidRPr="0007259E">
        <w:rPr>
          <w:rFonts w:ascii="ＭＳ 明朝" w:hAnsi="ＭＳ 明朝" w:hint="eastAsia"/>
          <w:lang w:eastAsia="zh-TW"/>
        </w:rPr>
        <w:t>令和</w:t>
      </w:r>
      <w:r w:rsidRPr="0007259E">
        <w:rPr>
          <w:rFonts w:ascii="ＭＳ 明朝" w:hAnsi="ＭＳ 明朝" w:hint="eastAsia"/>
          <w:lang w:eastAsia="zh-TW"/>
        </w:rPr>
        <w:t xml:space="preserve">　　年　　月　　日</w:t>
      </w:r>
    </w:p>
    <w:p w14:paraId="625BDB1C" w14:textId="77777777" w:rsidR="009873EC" w:rsidRPr="0007259E" w:rsidRDefault="009873EC" w:rsidP="009873EC">
      <w:pPr>
        <w:pStyle w:val="a3"/>
        <w:wordWrap/>
        <w:spacing w:line="240" w:lineRule="auto"/>
        <w:rPr>
          <w:spacing w:val="0"/>
          <w:lang w:eastAsia="zh-TW"/>
        </w:rPr>
      </w:pPr>
    </w:p>
    <w:p w14:paraId="78F1B96E" w14:textId="77777777" w:rsidR="009873EC" w:rsidRPr="0007259E" w:rsidRDefault="009873EC" w:rsidP="009873EC">
      <w:pPr>
        <w:pStyle w:val="a3"/>
        <w:wordWrap/>
        <w:spacing w:line="240" w:lineRule="auto"/>
        <w:rPr>
          <w:spacing w:val="0"/>
          <w:lang w:eastAsia="zh-TW"/>
        </w:rPr>
      </w:pPr>
    </w:p>
    <w:p w14:paraId="6C639F41" w14:textId="77777777"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14:paraId="44E168D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14:paraId="167FCD0F" w14:textId="77777777" w:rsidR="009873EC" w:rsidRPr="0007259E" w:rsidRDefault="009873EC" w:rsidP="009873EC">
      <w:pPr>
        <w:pStyle w:val="a3"/>
        <w:wordWrap/>
        <w:spacing w:line="240" w:lineRule="auto"/>
        <w:rPr>
          <w:spacing w:val="0"/>
        </w:rPr>
      </w:pPr>
    </w:p>
    <w:p w14:paraId="3FEA80D5" w14:textId="77777777" w:rsidR="009873EC" w:rsidRPr="0007259E" w:rsidRDefault="009873EC" w:rsidP="009873EC">
      <w:pPr>
        <w:pStyle w:val="a3"/>
        <w:wordWrap/>
        <w:spacing w:line="240" w:lineRule="auto"/>
        <w:rPr>
          <w:spacing w:val="0"/>
        </w:rPr>
      </w:pPr>
    </w:p>
    <w:p w14:paraId="225D30B1" w14:textId="77777777" w:rsidR="009873EC" w:rsidRPr="0007259E" w:rsidRDefault="009873EC" w:rsidP="009873EC">
      <w:pPr>
        <w:pStyle w:val="a3"/>
        <w:wordWrap/>
        <w:spacing w:line="240" w:lineRule="auto"/>
        <w:rPr>
          <w:spacing w:val="0"/>
        </w:rPr>
      </w:pPr>
    </w:p>
    <w:p w14:paraId="6C21AA73" w14:textId="77777777" w:rsidR="009873EC" w:rsidRPr="0007259E" w:rsidRDefault="009873EC" w:rsidP="009873EC">
      <w:pPr>
        <w:pStyle w:val="a3"/>
        <w:wordWrap/>
        <w:spacing w:line="240" w:lineRule="auto"/>
        <w:rPr>
          <w:spacing w:val="0"/>
        </w:rPr>
      </w:pPr>
    </w:p>
    <w:p w14:paraId="6294E7CD"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058D7E37"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202FB62F"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2C5AF099" w14:textId="77777777" w:rsidR="009873EC" w:rsidRPr="0007259E" w:rsidRDefault="009873EC" w:rsidP="009873EC">
      <w:pPr>
        <w:pStyle w:val="a3"/>
        <w:wordWrap/>
        <w:spacing w:line="240" w:lineRule="auto"/>
        <w:rPr>
          <w:spacing w:val="0"/>
        </w:rPr>
      </w:pPr>
    </w:p>
    <w:sectPr w:rsidR="009873EC" w:rsidRPr="0007259E"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1C1E" w14:textId="77777777" w:rsidR="00B30DF8" w:rsidRDefault="00B30DF8" w:rsidP="004D6292">
      <w:r>
        <w:separator/>
      </w:r>
    </w:p>
  </w:endnote>
  <w:endnote w:type="continuationSeparator" w:id="0">
    <w:p w14:paraId="4D6D7275" w14:textId="77777777" w:rsidR="00B30DF8" w:rsidRDefault="00B30DF8"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39049" w14:textId="77777777" w:rsidR="00B30DF8" w:rsidRDefault="00B30DF8" w:rsidP="004D6292">
      <w:r>
        <w:separator/>
      </w:r>
    </w:p>
  </w:footnote>
  <w:footnote w:type="continuationSeparator" w:id="0">
    <w:p w14:paraId="5BF2E398" w14:textId="77777777" w:rsidR="00B30DF8" w:rsidRDefault="00B30DF8"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021B"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7259E"/>
    <w:rsid w:val="00086854"/>
    <w:rsid w:val="0009229C"/>
    <w:rsid w:val="000C2DBD"/>
    <w:rsid w:val="000C7402"/>
    <w:rsid w:val="00130691"/>
    <w:rsid w:val="001651ED"/>
    <w:rsid w:val="001B1C3C"/>
    <w:rsid w:val="001F0251"/>
    <w:rsid w:val="00214232"/>
    <w:rsid w:val="00233AE8"/>
    <w:rsid w:val="00241FB0"/>
    <w:rsid w:val="0024651F"/>
    <w:rsid w:val="002701C9"/>
    <w:rsid w:val="00291D04"/>
    <w:rsid w:val="002B39E0"/>
    <w:rsid w:val="002C75F9"/>
    <w:rsid w:val="003614C7"/>
    <w:rsid w:val="003B167E"/>
    <w:rsid w:val="003C6AD2"/>
    <w:rsid w:val="003D7BCD"/>
    <w:rsid w:val="004179D7"/>
    <w:rsid w:val="00430C4E"/>
    <w:rsid w:val="00473DE5"/>
    <w:rsid w:val="00494D23"/>
    <w:rsid w:val="004C76F1"/>
    <w:rsid w:val="004D6292"/>
    <w:rsid w:val="004E7027"/>
    <w:rsid w:val="00503B4B"/>
    <w:rsid w:val="00505FB7"/>
    <w:rsid w:val="0056330D"/>
    <w:rsid w:val="005A6992"/>
    <w:rsid w:val="005B7741"/>
    <w:rsid w:val="005D3A16"/>
    <w:rsid w:val="00691444"/>
    <w:rsid w:val="006976BA"/>
    <w:rsid w:val="006A6578"/>
    <w:rsid w:val="006A68D1"/>
    <w:rsid w:val="006C1821"/>
    <w:rsid w:val="006D3E86"/>
    <w:rsid w:val="006D7020"/>
    <w:rsid w:val="00714065"/>
    <w:rsid w:val="00741DE3"/>
    <w:rsid w:val="008C6491"/>
    <w:rsid w:val="009244EA"/>
    <w:rsid w:val="00930F27"/>
    <w:rsid w:val="00970730"/>
    <w:rsid w:val="009873EC"/>
    <w:rsid w:val="009C472E"/>
    <w:rsid w:val="009C706B"/>
    <w:rsid w:val="009D646C"/>
    <w:rsid w:val="009F282E"/>
    <w:rsid w:val="00A033F1"/>
    <w:rsid w:val="00A52C90"/>
    <w:rsid w:val="00AB1ECB"/>
    <w:rsid w:val="00AC3566"/>
    <w:rsid w:val="00B05269"/>
    <w:rsid w:val="00B30DF8"/>
    <w:rsid w:val="00B80A0F"/>
    <w:rsid w:val="00BC4006"/>
    <w:rsid w:val="00C25496"/>
    <w:rsid w:val="00C56D3B"/>
    <w:rsid w:val="00C80EF7"/>
    <w:rsid w:val="00CF5CB7"/>
    <w:rsid w:val="00D02763"/>
    <w:rsid w:val="00D13071"/>
    <w:rsid w:val="00D4309D"/>
    <w:rsid w:val="00D628DE"/>
    <w:rsid w:val="00DC6CA1"/>
    <w:rsid w:val="00DD3E0F"/>
    <w:rsid w:val="00DF6AB3"/>
    <w:rsid w:val="00E12FCF"/>
    <w:rsid w:val="00EA58B7"/>
    <w:rsid w:val="00EC51DE"/>
    <w:rsid w:val="00F63838"/>
    <w:rsid w:val="00F70D63"/>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A643B31"/>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Documents</Template>
  <TotalTime>8</TotalTime>
  <Pages>1</Pages>
  <Words>102</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内田 弥生子（狭山工業高等学校）</cp:lastModifiedBy>
  <cp:revision>6</cp:revision>
  <cp:lastPrinted>2026-02-09T06:08:00Z</cp:lastPrinted>
  <dcterms:created xsi:type="dcterms:W3CDTF">2025-10-20T04:43:00Z</dcterms:created>
  <dcterms:modified xsi:type="dcterms:W3CDTF">2026-10-16T04:56:00Z</dcterms:modified>
</cp:coreProperties>
</file>