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75DBA" w14:textId="77777777" w:rsidR="00F63838" w:rsidRPr="0007259E" w:rsidRDefault="00F63838" w:rsidP="00F63838">
      <w:pPr>
        <w:pStyle w:val="a3"/>
        <w:wordWrap/>
        <w:spacing w:line="240" w:lineRule="auto"/>
        <w:rPr>
          <w:spacing w:val="0"/>
        </w:rPr>
      </w:pPr>
      <w:r w:rsidRPr="0007259E">
        <w:rPr>
          <w:rFonts w:ascii="ＭＳ 明朝" w:hAnsi="ＭＳ 明朝" w:hint="eastAsia"/>
        </w:rPr>
        <w:t>様式第１号</w:t>
      </w:r>
    </w:p>
    <w:p w14:paraId="64B37D76" w14:textId="77777777" w:rsidR="009873EC" w:rsidRPr="0007259E" w:rsidRDefault="00C11ABE" w:rsidP="009873EC">
      <w:pPr>
        <w:pStyle w:val="a3"/>
        <w:wordWrap/>
        <w:spacing w:line="240" w:lineRule="auto"/>
        <w:rPr>
          <w:spacing w:val="0"/>
        </w:rPr>
      </w:pPr>
      <w:r>
        <w:rPr>
          <w:rFonts w:hint="eastAsia"/>
          <w:spacing w:val="0"/>
        </w:rPr>
        <w:t xml:space="preserve">　</w:t>
      </w:r>
    </w:p>
    <w:p w14:paraId="54E1105A" w14:textId="77777777" w:rsidR="009873EC" w:rsidRPr="0007259E" w:rsidRDefault="009873EC" w:rsidP="009873EC">
      <w:pPr>
        <w:pStyle w:val="a3"/>
        <w:wordWrap/>
        <w:spacing w:line="240" w:lineRule="auto"/>
        <w:jc w:val="right"/>
        <w:rPr>
          <w:spacing w:val="0"/>
        </w:rPr>
      </w:pPr>
    </w:p>
    <w:p w14:paraId="593D2988"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1A6F2245" w14:textId="77777777" w:rsidR="009873EC" w:rsidRPr="0007259E" w:rsidRDefault="009873EC" w:rsidP="009873EC">
      <w:pPr>
        <w:pStyle w:val="a3"/>
        <w:wordWrap/>
        <w:spacing w:line="240" w:lineRule="auto"/>
        <w:rPr>
          <w:spacing w:val="0"/>
        </w:rPr>
      </w:pPr>
    </w:p>
    <w:p w14:paraId="34827F11" w14:textId="77777777" w:rsidR="009873EC" w:rsidRPr="0007259E" w:rsidRDefault="009873EC" w:rsidP="009873EC">
      <w:pPr>
        <w:pStyle w:val="a3"/>
        <w:wordWrap/>
        <w:spacing w:line="240" w:lineRule="auto"/>
        <w:rPr>
          <w:spacing w:val="0"/>
        </w:rPr>
      </w:pPr>
    </w:p>
    <w:p w14:paraId="0D518C64"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0C838A4F"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09229C" w:rsidRPr="0007259E">
        <w:rPr>
          <w:rFonts w:cs="Times New Roman" w:hint="eastAsia"/>
          <w:spacing w:val="1"/>
        </w:rPr>
        <w:t>発注者</w:t>
      </w:r>
    </w:p>
    <w:p w14:paraId="2D5DB219" w14:textId="77777777" w:rsidR="009873EC" w:rsidRPr="0007259E" w:rsidRDefault="009873EC" w:rsidP="009873EC">
      <w:pPr>
        <w:pStyle w:val="a3"/>
        <w:wordWrap/>
        <w:spacing w:line="240" w:lineRule="auto"/>
        <w:rPr>
          <w:spacing w:val="0"/>
        </w:rPr>
      </w:pPr>
    </w:p>
    <w:p w14:paraId="7E8621CD" w14:textId="77777777" w:rsidR="009873EC" w:rsidRPr="0007259E" w:rsidRDefault="009873EC" w:rsidP="009873EC">
      <w:pPr>
        <w:pStyle w:val="a3"/>
        <w:wordWrap/>
        <w:spacing w:line="240" w:lineRule="auto"/>
        <w:rPr>
          <w:spacing w:val="0"/>
        </w:rPr>
      </w:pPr>
    </w:p>
    <w:p w14:paraId="7ACBA291" w14:textId="77777777" w:rsidR="009873EC" w:rsidRPr="0007259E" w:rsidRDefault="009873EC" w:rsidP="009873EC">
      <w:pPr>
        <w:pStyle w:val="a3"/>
        <w:wordWrap/>
        <w:spacing w:line="240" w:lineRule="auto"/>
        <w:rPr>
          <w:spacing w:val="0"/>
        </w:rPr>
      </w:pPr>
    </w:p>
    <w:p w14:paraId="7128807F"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39D670AA"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72ACEC3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6EEEFE9A" w14:textId="77777777" w:rsidR="009873EC" w:rsidRPr="0007259E" w:rsidRDefault="009873EC" w:rsidP="009873EC">
      <w:pPr>
        <w:pStyle w:val="a3"/>
        <w:wordWrap/>
        <w:spacing w:line="240" w:lineRule="auto"/>
        <w:rPr>
          <w:spacing w:val="0"/>
        </w:rPr>
      </w:pPr>
    </w:p>
    <w:p w14:paraId="61AA4744" w14:textId="77777777" w:rsidR="009873EC" w:rsidRPr="0007259E" w:rsidRDefault="009873EC" w:rsidP="009873EC">
      <w:pPr>
        <w:pStyle w:val="a3"/>
        <w:wordWrap/>
        <w:spacing w:line="240" w:lineRule="auto"/>
        <w:rPr>
          <w:spacing w:val="0"/>
        </w:rPr>
      </w:pPr>
    </w:p>
    <w:p w14:paraId="5C7CD624" w14:textId="77777777" w:rsidR="009873EC" w:rsidRPr="0007259E" w:rsidRDefault="009873EC" w:rsidP="009873EC">
      <w:pPr>
        <w:pStyle w:val="a3"/>
        <w:wordWrap/>
        <w:spacing w:line="240" w:lineRule="auto"/>
        <w:rPr>
          <w:spacing w:val="0"/>
        </w:rPr>
      </w:pPr>
    </w:p>
    <w:p w14:paraId="3C300622"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19682523" w14:textId="77777777" w:rsidR="009873EC" w:rsidRPr="0007259E" w:rsidRDefault="009873EC" w:rsidP="009873EC">
      <w:pPr>
        <w:pStyle w:val="a3"/>
        <w:wordWrap/>
        <w:spacing w:line="240" w:lineRule="auto"/>
        <w:rPr>
          <w:spacing w:val="0"/>
        </w:rPr>
      </w:pPr>
    </w:p>
    <w:p w14:paraId="4B6580F0" w14:textId="77777777" w:rsidR="009873EC" w:rsidRPr="0007259E" w:rsidRDefault="009873EC" w:rsidP="009873EC">
      <w:pPr>
        <w:pStyle w:val="a3"/>
        <w:wordWrap/>
        <w:spacing w:line="240" w:lineRule="auto"/>
        <w:rPr>
          <w:spacing w:val="0"/>
        </w:rPr>
      </w:pPr>
    </w:p>
    <w:p w14:paraId="10104D22" w14:textId="652E8D70" w:rsidR="009873EC" w:rsidRPr="0007259E" w:rsidRDefault="00D52F76"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4F980C64" wp14:editId="32AFDEF4">
                <wp:simplePos x="0" y="0"/>
                <wp:positionH relativeFrom="column">
                  <wp:posOffset>1728470</wp:posOffset>
                </wp:positionH>
                <wp:positionV relativeFrom="paragraph">
                  <wp:posOffset>185420</wp:posOffset>
                </wp:positionV>
                <wp:extent cx="1257300" cy="590550"/>
                <wp:effectExtent l="0" t="0" r="0" b="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C0C6C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6.1pt;margin-top:14.6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">
                <v:textbox inset="5.85pt,.7pt,5.85pt,.7pt"/>
              </v:shape>
            </w:pict>
          </mc:Fallback>
        </mc:AlternateContent>
      </w:r>
    </w:p>
    <w:p w14:paraId="5C6BD1F0" w14:textId="3149542A" w:rsidR="009873EC" w:rsidRPr="0007259E" w:rsidRDefault="009873EC" w:rsidP="009873EC">
      <w:pPr>
        <w:pStyle w:val="a3"/>
        <w:wordWrap/>
        <w:spacing w:line="240" w:lineRule="auto"/>
        <w:rPr>
          <w:spacing w:val="0"/>
        </w:rPr>
      </w:pPr>
      <w:r w:rsidRPr="0007259E">
        <w:rPr>
          <w:rFonts w:ascii="ＭＳ 明朝" w:hAnsi="ＭＳ 明朝" w:hint="eastAsia"/>
        </w:rPr>
        <w:t xml:space="preserve">　</w:t>
      </w: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50"/>
          <w:fitText w:val="1500" w:id="-214199040"/>
        </w:rPr>
        <w:t>中間前金</w:t>
      </w:r>
      <w:r w:rsidRPr="0007259E">
        <w:rPr>
          <w:rFonts w:ascii="ＭＳ 明朝" w:hAnsi="ＭＳ 明朝" w:hint="eastAsia"/>
          <w:spacing w:val="0"/>
          <w:fitText w:val="1500" w:id="-214199040"/>
        </w:rPr>
        <w:t>払</w:t>
      </w:r>
      <w:r w:rsidRPr="0007259E">
        <w:rPr>
          <w:rFonts w:ascii="ＭＳ 明朝" w:hAnsi="ＭＳ 明朝" w:hint="eastAsia"/>
        </w:rPr>
        <w:t xml:space="preserve">　</w:t>
      </w:r>
    </w:p>
    <w:p w14:paraId="2F61D40F"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5710FE31"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185"/>
          <w:fitText w:val="1400" w:id="-214199039"/>
        </w:rPr>
        <w:t>部分</w:t>
      </w:r>
      <w:r w:rsidRPr="0007259E">
        <w:rPr>
          <w:rFonts w:ascii="ＭＳ 明朝" w:hAnsi="ＭＳ 明朝" w:hint="eastAsia"/>
          <w:spacing w:val="0"/>
          <w:fitText w:val="1400" w:id="-214199039"/>
        </w:rPr>
        <w:t>払</w:t>
      </w:r>
    </w:p>
    <w:p w14:paraId="41F4873A" w14:textId="77777777" w:rsidR="009873EC" w:rsidRPr="0007259E" w:rsidRDefault="009873EC" w:rsidP="009873EC">
      <w:pPr>
        <w:pStyle w:val="a3"/>
        <w:wordWrap/>
        <w:spacing w:line="240" w:lineRule="auto"/>
        <w:rPr>
          <w:spacing w:val="0"/>
        </w:rPr>
      </w:pPr>
    </w:p>
    <w:p w14:paraId="5CF48559" w14:textId="77777777" w:rsidR="009873EC" w:rsidRPr="0007259E" w:rsidRDefault="009873EC" w:rsidP="009873EC">
      <w:pPr>
        <w:pStyle w:val="a3"/>
        <w:wordWrap/>
        <w:spacing w:line="240" w:lineRule="auto"/>
        <w:rPr>
          <w:spacing w:val="0"/>
        </w:rPr>
      </w:pPr>
    </w:p>
    <w:p w14:paraId="2BAC99E6" w14:textId="77777777" w:rsidR="009873EC" w:rsidRPr="0007259E" w:rsidRDefault="009873EC" w:rsidP="009873EC">
      <w:pPr>
        <w:pStyle w:val="a3"/>
        <w:wordWrap/>
        <w:spacing w:line="240" w:lineRule="auto"/>
        <w:rPr>
          <w:spacing w:val="0"/>
        </w:rPr>
      </w:pPr>
    </w:p>
    <w:p w14:paraId="1798DBFB" w14:textId="77777777" w:rsidR="009873EC" w:rsidRDefault="009873EC" w:rsidP="009873EC">
      <w:pPr>
        <w:pStyle w:val="a3"/>
        <w:wordWrap/>
        <w:spacing w:line="240" w:lineRule="auto"/>
        <w:jc w:val="center"/>
        <w:rPr>
          <w:rFonts w:ascii="ＭＳ 明朝" w:hAnsi="ＭＳ 明朝"/>
        </w:rPr>
      </w:pPr>
      <w:r w:rsidRPr="0007259E">
        <w:rPr>
          <w:rFonts w:ascii="ＭＳ 明朝" w:hAnsi="ＭＳ 明朝" w:hint="eastAsia"/>
        </w:rPr>
        <w:t>記</w:t>
      </w:r>
    </w:p>
    <w:p w14:paraId="5E3BF457" w14:textId="77777777" w:rsidR="00907FDA" w:rsidRPr="0007259E" w:rsidRDefault="00907FDA" w:rsidP="00907FDA">
      <w:pPr>
        <w:pStyle w:val="a3"/>
        <w:wordWrap/>
        <w:spacing w:line="240" w:lineRule="auto"/>
        <w:rPr>
          <w:spacing w:val="0"/>
        </w:rPr>
      </w:pPr>
    </w:p>
    <w:p w14:paraId="3D19845F" w14:textId="7C665B0F"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D52F76">
        <w:rPr>
          <w:rFonts w:ascii="ＭＳ 明朝" w:hAnsi="ＭＳ 明朝" w:hint="eastAsia"/>
          <w:spacing w:val="105"/>
          <w:fitText w:val="1080" w:id="-214199038"/>
        </w:rPr>
        <w:t>工事</w:t>
      </w:r>
      <w:r w:rsidRPr="00D52F76">
        <w:rPr>
          <w:rFonts w:ascii="ＭＳ 明朝" w:hAnsi="ＭＳ 明朝" w:hint="eastAsia"/>
          <w:spacing w:val="0"/>
          <w:fitText w:val="1080" w:id="-214199038"/>
        </w:rPr>
        <w:t>名</w:t>
      </w:r>
      <w:r w:rsidR="00D52F76">
        <w:rPr>
          <w:rFonts w:ascii="ＭＳ 明朝" w:hAnsi="ＭＳ 明朝" w:hint="eastAsia"/>
          <w:spacing w:val="0"/>
        </w:rPr>
        <w:t xml:space="preserve">　　　</w:t>
      </w:r>
    </w:p>
    <w:p w14:paraId="16F81764" w14:textId="77777777" w:rsidR="009873EC" w:rsidRPr="0007259E" w:rsidRDefault="009873EC" w:rsidP="009873EC">
      <w:pPr>
        <w:pStyle w:val="a3"/>
        <w:wordWrap/>
        <w:spacing w:line="240" w:lineRule="auto"/>
        <w:rPr>
          <w:spacing w:val="0"/>
        </w:rPr>
      </w:pPr>
    </w:p>
    <w:p w14:paraId="46A619DD" w14:textId="77777777" w:rsidR="009873EC" w:rsidRPr="0007259E" w:rsidRDefault="009873EC" w:rsidP="009873EC">
      <w:pPr>
        <w:pStyle w:val="a3"/>
        <w:wordWrap/>
        <w:spacing w:line="240" w:lineRule="auto"/>
        <w:rPr>
          <w:spacing w:val="0"/>
        </w:rPr>
      </w:pPr>
    </w:p>
    <w:p w14:paraId="6D3B1883" w14:textId="77777777"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0F2842A5" w14:textId="77777777" w:rsidR="009873EC" w:rsidRPr="0007259E" w:rsidRDefault="009873EC" w:rsidP="009873EC">
      <w:pPr>
        <w:pStyle w:val="a3"/>
        <w:wordWrap/>
        <w:spacing w:line="240" w:lineRule="auto"/>
        <w:rPr>
          <w:spacing w:val="0"/>
        </w:rPr>
      </w:pPr>
    </w:p>
    <w:p w14:paraId="16915A88" w14:textId="77777777" w:rsidR="009873EC" w:rsidRPr="0007259E" w:rsidRDefault="009873EC" w:rsidP="009873EC">
      <w:pPr>
        <w:pStyle w:val="a3"/>
        <w:wordWrap/>
        <w:spacing w:line="240" w:lineRule="auto"/>
        <w:rPr>
          <w:spacing w:val="0"/>
        </w:rPr>
      </w:pPr>
    </w:p>
    <w:p w14:paraId="614ADBC9" w14:textId="77777777" w:rsidR="009873EC" w:rsidRPr="00907FDA" w:rsidRDefault="009873EC" w:rsidP="009873EC">
      <w:pPr>
        <w:pStyle w:val="a3"/>
        <w:wordWrap/>
        <w:spacing w:line="240" w:lineRule="auto"/>
        <w:rPr>
          <w:rFonts w:ascii="ＭＳ 明朝" w:hAnsi="ＭＳ 明朝"/>
          <w:spacing w:val="0"/>
        </w:rPr>
      </w:pPr>
      <w:r w:rsidRPr="00907FDA">
        <w:rPr>
          <w:rFonts w:ascii="ＭＳ 明朝" w:hAnsi="ＭＳ 明朝" w:hint="eastAsia"/>
        </w:rPr>
        <w:t>３　契約年月日</w:t>
      </w:r>
      <w:r w:rsidRPr="00907FDA">
        <w:rPr>
          <w:rFonts w:ascii="ＭＳ 明朝" w:hAnsi="ＭＳ 明朝" w:cs="Times New Roman"/>
          <w:spacing w:val="1"/>
        </w:rPr>
        <w:t xml:space="preserve">         </w:t>
      </w:r>
      <w:r w:rsidR="00741DE3" w:rsidRPr="00907FDA">
        <w:rPr>
          <w:rFonts w:ascii="ＭＳ 明朝" w:hAnsi="ＭＳ 明朝" w:hint="eastAsia"/>
        </w:rPr>
        <w:t>令和</w:t>
      </w:r>
      <w:r w:rsidRPr="00907FDA">
        <w:rPr>
          <w:rFonts w:ascii="ＭＳ 明朝" w:hAnsi="ＭＳ 明朝" w:hint="eastAsia"/>
        </w:rPr>
        <w:t xml:space="preserve">　　年　　月　　日</w:t>
      </w:r>
    </w:p>
    <w:p w14:paraId="0FDE99B2" w14:textId="77777777" w:rsidR="009873EC" w:rsidRPr="00907FDA" w:rsidRDefault="009873EC" w:rsidP="009873EC">
      <w:pPr>
        <w:pStyle w:val="a3"/>
        <w:wordWrap/>
        <w:spacing w:line="240" w:lineRule="auto"/>
        <w:rPr>
          <w:rFonts w:ascii="ＭＳ 明朝" w:hAnsi="ＭＳ 明朝"/>
          <w:spacing w:val="0"/>
        </w:rPr>
      </w:pPr>
    </w:p>
    <w:p w14:paraId="69BAF5D0" w14:textId="77777777" w:rsidR="009873EC" w:rsidRPr="00907FDA" w:rsidRDefault="009873EC" w:rsidP="009873EC">
      <w:pPr>
        <w:pStyle w:val="a3"/>
        <w:wordWrap/>
        <w:spacing w:line="240" w:lineRule="auto"/>
        <w:rPr>
          <w:rFonts w:ascii="ＭＳ 明朝" w:hAnsi="ＭＳ 明朝"/>
          <w:spacing w:val="0"/>
        </w:rPr>
      </w:pPr>
    </w:p>
    <w:p w14:paraId="44751696" w14:textId="77777777" w:rsidR="009873EC" w:rsidRPr="00907FDA" w:rsidRDefault="009873EC" w:rsidP="009873EC">
      <w:pPr>
        <w:pStyle w:val="a3"/>
        <w:wordWrap/>
        <w:spacing w:line="240" w:lineRule="auto"/>
        <w:rPr>
          <w:rFonts w:ascii="ＭＳ 明朝" w:hAnsi="ＭＳ 明朝"/>
          <w:spacing w:val="0"/>
        </w:rPr>
      </w:pPr>
      <w:r w:rsidRPr="00907FDA">
        <w:rPr>
          <w:rFonts w:ascii="ＭＳ 明朝" w:hAnsi="ＭＳ 明朝" w:hint="eastAsia"/>
        </w:rPr>
        <w:t>４</w:t>
      </w:r>
      <w:r w:rsidRPr="00907FDA">
        <w:rPr>
          <w:rFonts w:ascii="ＭＳ 明朝" w:hAnsi="ＭＳ 明朝" w:cs="Times New Roman"/>
          <w:spacing w:val="1"/>
        </w:rPr>
        <w:t xml:space="preserve">  </w:t>
      </w:r>
      <w:r w:rsidRPr="00907FDA">
        <w:rPr>
          <w:rFonts w:ascii="ＭＳ 明朝" w:hAnsi="ＭＳ 明朝" w:hint="eastAsia"/>
          <w:spacing w:val="0"/>
        </w:rPr>
        <w:t>工</w:t>
      </w:r>
      <w:r w:rsidR="00907FDA">
        <w:rPr>
          <w:rFonts w:ascii="ＭＳ 明朝" w:hAnsi="ＭＳ 明朝" w:hint="eastAsia"/>
          <w:spacing w:val="0"/>
        </w:rPr>
        <w:t xml:space="preserve">　　　</w:t>
      </w:r>
      <w:r w:rsidRPr="00907FDA">
        <w:rPr>
          <w:rFonts w:ascii="ＭＳ 明朝" w:hAnsi="ＭＳ 明朝" w:hint="eastAsia"/>
          <w:spacing w:val="0"/>
        </w:rPr>
        <w:t>期</w:t>
      </w:r>
      <w:r w:rsidRPr="00907FDA">
        <w:rPr>
          <w:rFonts w:ascii="ＭＳ 明朝" w:hAnsi="ＭＳ 明朝" w:cs="Times New Roman"/>
          <w:spacing w:val="1"/>
        </w:rPr>
        <w:t xml:space="preserve">         </w:t>
      </w:r>
      <w:r w:rsidR="00C25496" w:rsidRPr="00907FDA">
        <w:rPr>
          <w:rFonts w:ascii="ＭＳ 明朝" w:hAnsi="ＭＳ 明朝" w:hint="eastAsia"/>
        </w:rPr>
        <w:t>令和</w:t>
      </w:r>
      <w:r w:rsidRPr="00907FDA">
        <w:rPr>
          <w:rFonts w:ascii="ＭＳ 明朝" w:hAnsi="ＭＳ 明朝" w:hint="eastAsia"/>
        </w:rPr>
        <w:t xml:space="preserve">　　年　　月　　日から</w:t>
      </w:r>
    </w:p>
    <w:p w14:paraId="5AF05327" w14:textId="77777777" w:rsidR="009873EC" w:rsidRPr="00907FDA" w:rsidRDefault="00907FDA" w:rsidP="009873EC">
      <w:pPr>
        <w:pStyle w:val="a3"/>
        <w:wordWrap/>
        <w:spacing w:line="240" w:lineRule="auto"/>
        <w:rPr>
          <w:rFonts w:ascii="ＭＳ 明朝" w:hAnsi="ＭＳ 明朝"/>
          <w:spacing w:val="0"/>
        </w:rPr>
      </w:pPr>
      <w:r>
        <w:rPr>
          <w:rFonts w:ascii="ＭＳ 明朝" w:hAnsi="ＭＳ 明朝" w:hint="eastAsia"/>
        </w:rPr>
        <w:t xml:space="preserve"> 　　　　　　　　　　　</w:t>
      </w:r>
      <w:r w:rsidR="00C25496" w:rsidRPr="00907FDA">
        <w:rPr>
          <w:rFonts w:ascii="ＭＳ 明朝" w:hAnsi="ＭＳ 明朝" w:hint="eastAsia"/>
        </w:rPr>
        <w:t>令和</w:t>
      </w:r>
      <w:r w:rsidR="009873EC" w:rsidRPr="00907FDA">
        <w:rPr>
          <w:rFonts w:ascii="ＭＳ 明朝" w:hAnsi="ＭＳ 明朝" w:hint="eastAsia"/>
        </w:rPr>
        <w:t xml:space="preserve">　　年　　月　　日まで</w:t>
      </w:r>
    </w:p>
    <w:p w14:paraId="50B2F721" w14:textId="77777777" w:rsidR="009873EC" w:rsidRPr="0007259E" w:rsidRDefault="009873EC" w:rsidP="009873EC">
      <w:pPr>
        <w:pStyle w:val="a3"/>
        <w:wordWrap/>
        <w:spacing w:line="240" w:lineRule="auto"/>
        <w:rPr>
          <w:spacing w:val="0"/>
        </w:rPr>
      </w:pPr>
    </w:p>
    <w:p w14:paraId="7CBF7F68" w14:textId="77777777" w:rsidR="009873EC" w:rsidRPr="0007259E" w:rsidRDefault="009873EC" w:rsidP="009873EC">
      <w:pPr>
        <w:pStyle w:val="a3"/>
        <w:wordWrap/>
        <w:spacing w:line="240" w:lineRule="auto"/>
        <w:rPr>
          <w:spacing w:val="0"/>
        </w:rPr>
      </w:pPr>
    </w:p>
    <w:p w14:paraId="5987B17D" w14:textId="77777777" w:rsidR="009873EC" w:rsidRPr="0007259E" w:rsidRDefault="009873EC" w:rsidP="009873EC">
      <w:pPr>
        <w:pStyle w:val="a3"/>
        <w:wordWrap/>
        <w:spacing w:line="240" w:lineRule="auto"/>
        <w:rPr>
          <w:spacing w:val="0"/>
        </w:rPr>
      </w:pPr>
    </w:p>
    <w:p w14:paraId="45B0FA3A" w14:textId="77777777" w:rsidR="009873EC" w:rsidRPr="0007259E" w:rsidRDefault="009873EC" w:rsidP="009873EC">
      <w:pPr>
        <w:pStyle w:val="a3"/>
        <w:wordWrap/>
        <w:spacing w:line="240" w:lineRule="auto"/>
        <w:rPr>
          <w:spacing w:val="0"/>
        </w:rPr>
      </w:pPr>
    </w:p>
    <w:p w14:paraId="317C598A"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0A83CE24"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7D87E7BB"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61D1FB06" w14:textId="77777777" w:rsidR="009873EC" w:rsidRPr="0007259E" w:rsidRDefault="009873EC" w:rsidP="009873EC">
      <w:pPr>
        <w:pStyle w:val="a3"/>
        <w:wordWrap/>
        <w:spacing w:line="240" w:lineRule="auto"/>
        <w:rPr>
          <w:spacing w:val="0"/>
        </w:rPr>
      </w:pPr>
    </w:p>
    <w:sectPr w:rsidR="009873EC" w:rsidRPr="0007259E"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366F6" w14:textId="77777777" w:rsidR="00876F31" w:rsidRDefault="00876F31" w:rsidP="004D6292">
      <w:r>
        <w:separator/>
      </w:r>
    </w:p>
  </w:endnote>
  <w:endnote w:type="continuationSeparator" w:id="0">
    <w:p w14:paraId="3782DDD0" w14:textId="77777777" w:rsidR="00876F31" w:rsidRDefault="00876F31"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7F392" w14:textId="77777777" w:rsidR="00876F31" w:rsidRDefault="00876F31" w:rsidP="004D6292">
      <w:r>
        <w:separator/>
      </w:r>
    </w:p>
  </w:footnote>
  <w:footnote w:type="continuationSeparator" w:id="0">
    <w:p w14:paraId="722F9F18" w14:textId="77777777" w:rsidR="00876F31" w:rsidRDefault="00876F31"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F272"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005DC"/>
    <w:rsid w:val="00022FE8"/>
    <w:rsid w:val="0007259E"/>
    <w:rsid w:val="00086854"/>
    <w:rsid w:val="0009229C"/>
    <w:rsid w:val="000C441E"/>
    <w:rsid w:val="000C7402"/>
    <w:rsid w:val="00130691"/>
    <w:rsid w:val="001651ED"/>
    <w:rsid w:val="001B1C3C"/>
    <w:rsid w:val="00214232"/>
    <w:rsid w:val="00233AE8"/>
    <w:rsid w:val="00241FB0"/>
    <w:rsid w:val="0024651F"/>
    <w:rsid w:val="002701C9"/>
    <w:rsid w:val="00291D04"/>
    <w:rsid w:val="002B39E0"/>
    <w:rsid w:val="002C62C9"/>
    <w:rsid w:val="002C75F9"/>
    <w:rsid w:val="003B167E"/>
    <w:rsid w:val="003F4E70"/>
    <w:rsid w:val="00430C4E"/>
    <w:rsid w:val="00473DE5"/>
    <w:rsid w:val="00494D23"/>
    <w:rsid w:val="004D6292"/>
    <w:rsid w:val="004E7027"/>
    <w:rsid w:val="00503B4B"/>
    <w:rsid w:val="00505FB7"/>
    <w:rsid w:val="00522978"/>
    <w:rsid w:val="0056330D"/>
    <w:rsid w:val="005A6992"/>
    <w:rsid w:val="005B7741"/>
    <w:rsid w:val="005D3A16"/>
    <w:rsid w:val="00625A98"/>
    <w:rsid w:val="00691444"/>
    <w:rsid w:val="006926D5"/>
    <w:rsid w:val="006976BA"/>
    <w:rsid w:val="006A6578"/>
    <w:rsid w:val="006A68D1"/>
    <w:rsid w:val="006C1821"/>
    <w:rsid w:val="006D3E86"/>
    <w:rsid w:val="006D7020"/>
    <w:rsid w:val="00741DE3"/>
    <w:rsid w:val="00876F31"/>
    <w:rsid w:val="008C6491"/>
    <w:rsid w:val="00907FDA"/>
    <w:rsid w:val="009244EA"/>
    <w:rsid w:val="00930F27"/>
    <w:rsid w:val="00970730"/>
    <w:rsid w:val="009873EC"/>
    <w:rsid w:val="009C472E"/>
    <w:rsid w:val="009C706B"/>
    <w:rsid w:val="009D646C"/>
    <w:rsid w:val="00A033F1"/>
    <w:rsid w:val="00A27EC0"/>
    <w:rsid w:val="00A336D2"/>
    <w:rsid w:val="00A52C90"/>
    <w:rsid w:val="00AB1ECB"/>
    <w:rsid w:val="00AB795D"/>
    <w:rsid w:val="00B05269"/>
    <w:rsid w:val="00B43D33"/>
    <w:rsid w:val="00B80A0F"/>
    <w:rsid w:val="00BC4006"/>
    <w:rsid w:val="00C11ABE"/>
    <w:rsid w:val="00C25496"/>
    <w:rsid w:val="00C56D3B"/>
    <w:rsid w:val="00C80EF7"/>
    <w:rsid w:val="00CF5CB7"/>
    <w:rsid w:val="00D02763"/>
    <w:rsid w:val="00D13071"/>
    <w:rsid w:val="00D4309D"/>
    <w:rsid w:val="00D52F76"/>
    <w:rsid w:val="00D628DE"/>
    <w:rsid w:val="00DC6CA1"/>
    <w:rsid w:val="00DD3E0F"/>
    <w:rsid w:val="00DF6AB3"/>
    <w:rsid w:val="00E12FCF"/>
    <w:rsid w:val="00EA58B7"/>
    <w:rsid w:val="00EC51DE"/>
    <w:rsid w:val="00EE48AA"/>
    <w:rsid w:val="00F003D1"/>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474F7CE"/>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Note Heading"/>
    <w:basedOn w:val="a"/>
    <w:next w:val="a"/>
    <w:link w:val="a9"/>
    <w:uiPriority w:val="99"/>
    <w:semiHidden/>
    <w:unhideWhenUsed/>
    <w:rsid w:val="00907FDA"/>
    <w:pPr>
      <w:jc w:val="center"/>
    </w:pPr>
  </w:style>
  <w:style w:type="character" w:customStyle="1" w:styleId="a9">
    <w:name w:val="記 (文字)"/>
    <w:basedOn w:val="a0"/>
    <w:link w:val="a8"/>
    <w:uiPriority w:val="99"/>
    <w:semiHidden/>
    <w:rsid w:val="00907FDA"/>
    <w:rPr>
      <w:kern w:val="2"/>
      <w:sz w:val="21"/>
      <w:szCs w:val="22"/>
    </w:rPr>
  </w:style>
  <w:style w:type="paragraph" w:styleId="aa">
    <w:name w:val="Closing"/>
    <w:basedOn w:val="a"/>
    <w:link w:val="ab"/>
    <w:uiPriority w:val="99"/>
    <w:semiHidden/>
    <w:unhideWhenUsed/>
    <w:rsid w:val="00907FDA"/>
    <w:pPr>
      <w:jc w:val="right"/>
    </w:pPr>
  </w:style>
  <w:style w:type="character" w:customStyle="1" w:styleId="ab">
    <w:name w:val="結語 (文字)"/>
    <w:basedOn w:val="a0"/>
    <w:link w:val="aa"/>
    <w:uiPriority w:val="99"/>
    <w:semiHidden/>
    <w:rsid w:val="00907FD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09落札者提出書類</Template>
  <TotalTime>4</TotalTime>
  <Pages>1</Pages>
  <Words>97</Words>
  <Characters>553</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2011-03-07T05:27:00Z</cp:lastPrinted>
  <dcterms:created xsi:type="dcterms:W3CDTF">2024-06-27T10:45:00Z</dcterms:created>
  <dcterms:modified xsi:type="dcterms:W3CDTF">2025-06-06T09:47:00Z</dcterms:modified>
</cp:coreProperties>
</file>