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7D190" w14:textId="77777777" w:rsidR="00BC2FBE" w:rsidRPr="006849A9" w:rsidRDefault="004348F3" w:rsidP="005F763B">
      <w:pPr>
        <w:adjustRightInd/>
        <w:spacing w:line="274" w:lineRule="exact"/>
        <w:rPr>
          <w:rFonts w:ascii="ＭＳ ゴシック" w:eastAsia="ＭＳ ゴシック" w:hAnsi="ＭＳ ゴシック"/>
          <w:color w:val="0000FF"/>
          <w:u w:val="single" w:color="0000FF"/>
        </w:rPr>
      </w:pPr>
      <w:r>
        <w:rPr>
          <w:rFonts w:hint="eastAsia"/>
        </w:rPr>
        <w:t xml:space="preserve">　　　　　　　　　　　　　　</w:t>
      </w:r>
      <w:r>
        <w:t xml:space="preserve">  </w:t>
      </w:r>
      <w:r>
        <w:rPr>
          <w:rFonts w:hint="eastAsia"/>
        </w:rPr>
        <w:t xml:space="preserve">　　　　　</w:t>
      </w:r>
      <w:r>
        <w:t xml:space="preserve">   </w:t>
      </w:r>
      <w:r w:rsidR="00971061">
        <w:rPr>
          <w:rFonts w:hint="eastAsia"/>
        </w:rPr>
        <w:t xml:space="preserve">　　　　　　</w:t>
      </w:r>
      <w:r w:rsidR="00404811">
        <w:rPr>
          <w:rFonts w:hint="eastAsia"/>
        </w:rPr>
        <w:t xml:space="preserve">　　　</w:t>
      </w:r>
    </w:p>
    <w:p w14:paraId="244F5CF4" w14:textId="77777777" w:rsidR="009A4A57" w:rsidRDefault="009A4A57" w:rsidP="009A4A57">
      <w:pPr>
        <w:adjustRightInd/>
        <w:spacing w:line="316" w:lineRule="exact"/>
        <w:jc w:val="right"/>
        <w:rPr>
          <w:rFonts w:ascii="ＭＳ ゴシック" w:eastAsia="ＭＳ ゴシック" w:hAnsi="ＭＳ ゴシック"/>
          <w:color w:val="auto"/>
        </w:rPr>
      </w:pPr>
      <w:r>
        <w:rPr>
          <w:rFonts w:ascii="ＭＳ ゴシック" w:eastAsia="ＭＳ ゴシック" w:hAnsi="ＭＳ ゴシック" w:hint="eastAsia"/>
          <w:color w:val="auto"/>
        </w:rPr>
        <w:t>別紙</w:t>
      </w:r>
      <w:r w:rsidR="00D52ADB">
        <w:rPr>
          <w:rFonts w:ascii="ＭＳ ゴシック" w:eastAsia="ＭＳ ゴシック" w:hAnsi="ＭＳ ゴシック" w:hint="eastAsia"/>
          <w:color w:val="auto"/>
        </w:rPr>
        <w:t>様式</w:t>
      </w:r>
      <w:r w:rsidR="005A14A6">
        <w:rPr>
          <w:rFonts w:ascii="ＭＳ ゴシック" w:eastAsia="ＭＳ ゴシック" w:hAnsi="ＭＳ ゴシック" w:hint="eastAsia"/>
          <w:color w:val="auto"/>
        </w:rPr>
        <w:t>９</w:t>
      </w:r>
    </w:p>
    <w:p w14:paraId="13ADB5BD" w14:textId="77777777" w:rsidR="009A4A57" w:rsidRDefault="009A4A57" w:rsidP="009A4A57">
      <w:pPr>
        <w:adjustRightInd/>
        <w:spacing w:line="316" w:lineRule="exact"/>
        <w:jc w:val="right"/>
        <w:rPr>
          <w:rFonts w:ascii="ＭＳ ゴシック" w:eastAsia="ＭＳ ゴシック" w:hAnsi="ＭＳ ゴシック"/>
          <w:color w:val="auto"/>
        </w:rPr>
      </w:pPr>
    </w:p>
    <w:p w14:paraId="0A21D6E0" w14:textId="77777777" w:rsidR="009A4A57" w:rsidRPr="009A4A57" w:rsidRDefault="009A4A57" w:rsidP="009A4A57">
      <w:pPr>
        <w:adjustRightInd/>
        <w:spacing w:line="316" w:lineRule="exact"/>
        <w:jc w:val="right"/>
        <w:rPr>
          <w:rFonts w:ascii="ＭＳ ゴシック" w:eastAsia="ＭＳ ゴシック" w:hAnsi="ＭＳ ゴシック"/>
          <w:color w:val="auto"/>
        </w:rPr>
      </w:pPr>
      <w:r w:rsidRPr="009A4A57">
        <w:rPr>
          <w:rFonts w:ascii="ＭＳ ゴシック" w:eastAsia="ＭＳ ゴシック" w:hAnsi="ＭＳ ゴシック" w:hint="eastAsia"/>
          <w:color w:val="auto"/>
        </w:rPr>
        <w:t>年</w:t>
      </w:r>
      <w:r>
        <w:rPr>
          <w:rFonts w:ascii="ＭＳ ゴシック" w:eastAsia="ＭＳ ゴシック" w:hAnsi="ＭＳ ゴシック" w:hint="eastAsia"/>
          <w:color w:val="auto"/>
        </w:rPr>
        <w:t xml:space="preserve">　</w:t>
      </w:r>
      <w:r w:rsidRPr="009A4A57">
        <w:rPr>
          <w:rFonts w:ascii="ＭＳ ゴシック" w:eastAsia="ＭＳ ゴシック" w:hAnsi="ＭＳ ゴシック" w:hint="eastAsia"/>
          <w:color w:val="auto"/>
        </w:rPr>
        <w:t xml:space="preserve">　月</w:t>
      </w:r>
      <w:r>
        <w:rPr>
          <w:rFonts w:ascii="ＭＳ ゴシック" w:eastAsia="ＭＳ ゴシック" w:hAnsi="ＭＳ ゴシック" w:hint="eastAsia"/>
          <w:color w:val="auto"/>
        </w:rPr>
        <w:t xml:space="preserve">　</w:t>
      </w:r>
      <w:r w:rsidRPr="009A4A57">
        <w:rPr>
          <w:rFonts w:ascii="ＭＳ ゴシック" w:eastAsia="ＭＳ ゴシック" w:hAnsi="ＭＳ ゴシック" w:hint="eastAsia"/>
          <w:color w:val="auto"/>
        </w:rPr>
        <w:t xml:space="preserve">　日</w:t>
      </w:r>
      <w:r>
        <w:rPr>
          <w:rFonts w:ascii="ＭＳ ゴシック" w:eastAsia="ＭＳ ゴシック" w:hAnsi="ＭＳ ゴシック" w:hint="eastAsia"/>
          <w:color w:val="auto"/>
        </w:rPr>
        <w:t xml:space="preserve">　</w:t>
      </w:r>
    </w:p>
    <w:p w14:paraId="4F3D003A" w14:textId="77777777" w:rsidR="009A4A57" w:rsidRDefault="009A4A57" w:rsidP="0029671F">
      <w:pPr>
        <w:adjustRightInd/>
        <w:spacing w:line="316" w:lineRule="exact"/>
        <w:jc w:val="center"/>
        <w:rPr>
          <w:rFonts w:ascii="ＭＳ ゴシック" w:eastAsia="ＭＳ ゴシック" w:hAnsi="ＭＳ ゴシック"/>
          <w:color w:val="auto"/>
          <w:sz w:val="36"/>
          <w:szCs w:val="36"/>
        </w:rPr>
      </w:pPr>
    </w:p>
    <w:p w14:paraId="723E9B64" w14:textId="77777777" w:rsidR="00C060AF" w:rsidRDefault="00C060AF" w:rsidP="00C060AF">
      <w:pPr>
        <w:adjustRightInd/>
        <w:spacing w:line="316" w:lineRule="exact"/>
        <w:jc w:val="left"/>
        <w:rPr>
          <w:rFonts w:ascii="ＭＳ ゴシック" w:eastAsia="ＭＳ ゴシック" w:hAnsi="ＭＳ ゴシック"/>
          <w:color w:val="auto"/>
          <w:szCs w:val="36"/>
        </w:rPr>
      </w:pPr>
      <w:r w:rsidRPr="00C060AF">
        <w:rPr>
          <w:rFonts w:ascii="ＭＳ ゴシック" w:eastAsia="ＭＳ ゴシック" w:hAnsi="ＭＳ ゴシック" w:hint="eastAsia"/>
          <w:color w:val="auto"/>
        </w:rPr>
        <w:t>（</w:t>
      </w:r>
      <w:r w:rsidR="00E548EE">
        <w:rPr>
          <w:rFonts w:ascii="ＭＳ ゴシック" w:eastAsia="ＭＳ ゴシック" w:hAnsi="ＭＳ ゴシック" w:hint="eastAsia"/>
          <w:color w:val="auto"/>
        </w:rPr>
        <w:t>宛</w:t>
      </w:r>
      <w:r w:rsidRPr="00C060AF">
        <w:rPr>
          <w:rFonts w:ascii="ＭＳ ゴシック" w:eastAsia="ＭＳ ゴシック" w:hAnsi="ＭＳ ゴシック" w:hint="eastAsia"/>
          <w:color w:val="auto"/>
          <w:szCs w:val="36"/>
        </w:rPr>
        <w:t>名）</w:t>
      </w:r>
    </w:p>
    <w:p w14:paraId="66DC41DD" w14:textId="77777777" w:rsidR="00C060AF" w:rsidRDefault="00C060AF" w:rsidP="00C060AF">
      <w:pPr>
        <w:adjustRightInd/>
        <w:spacing w:line="316" w:lineRule="exact"/>
        <w:jc w:val="left"/>
        <w:rPr>
          <w:rFonts w:ascii="ＭＳ ゴシック" w:eastAsia="ＭＳ ゴシック" w:hAnsi="ＭＳ ゴシック"/>
          <w:color w:val="auto"/>
          <w:szCs w:val="36"/>
        </w:rPr>
      </w:pPr>
      <w:r w:rsidRPr="00C86D26">
        <w:rPr>
          <w:rFonts w:ascii="ＭＳ ゴシック" w:eastAsia="ＭＳ ゴシック" w:hAnsi="ＭＳ ゴシック" w:hint="eastAsia"/>
          <w:color w:val="auto"/>
          <w:szCs w:val="36"/>
        </w:rPr>
        <w:t>埼玉県総務部入札審査課</w:t>
      </w:r>
    </w:p>
    <w:p w14:paraId="2AD7A2EA" w14:textId="77777777" w:rsidR="00053CD5" w:rsidRPr="00C86D26" w:rsidRDefault="00053CD5" w:rsidP="00C060AF">
      <w:pPr>
        <w:adjustRightInd/>
        <w:spacing w:line="316" w:lineRule="exact"/>
        <w:jc w:val="left"/>
        <w:rPr>
          <w:rFonts w:ascii="ＭＳ ゴシック" w:eastAsia="ＭＳ ゴシック" w:hAnsi="ＭＳ ゴシック"/>
          <w:color w:val="auto"/>
          <w:szCs w:val="36"/>
        </w:rPr>
      </w:pPr>
    </w:p>
    <w:p w14:paraId="2D91A681" w14:textId="77777777" w:rsidR="00C060AF" w:rsidRPr="00C060AF" w:rsidRDefault="00C060AF" w:rsidP="00C060AF">
      <w:pPr>
        <w:adjustRightInd/>
        <w:spacing w:line="316" w:lineRule="exact"/>
        <w:jc w:val="left"/>
        <w:rPr>
          <w:rFonts w:ascii="ＭＳ ゴシック" w:eastAsia="ＭＳ ゴシック" w:hAnsi="ＭＳ ゴシック"/>
          <w:color w:val="auto"/>
          <w:sz w:val="28"/>
          <w:szCs w:val="36"/>
        </w:rPr>
      </w:pPr>
    </w:p>
    <w:p w14:paraId="47AD5EE1" w14:textId="77777777" w:rsidR="009A4A57" w:rsidRPr="009A4A57" w:rsidRDefault="005F763B" w:rsidP="009A4A57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/>
          <w:color w:val="0000FF"/>
          <w:sz w:val="36"/>
          <w:szCs w:val="36"/>
          <w:u w:val="single" w:color="0000FF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特定</w:t>
      </w:r>
      <w:r w:rsidR="009A4A57" w:rsidRPr="009A4A57">
        <w:rPr>
          <w:rFonts w:ascii="ＭＳ ゴシック" w:eastAsia="ＭＳ ゴシック" w:hAnsi="ＭＳ ゴシック" w:hint="eastAsia"/>
          <w:sz w:val="36"/>
          <w:szCs w:val="36"/>
        </w:rPr>
        <w:t>調達契約に係る競争入札参加予定連絡票</w:t>
      </w:r>
    </w:p>
    <w:p w14:paraId="611DCA88" w14:textId="77777777" w:rsidR="009A4A57" w:rsidRPr="009A4A57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/>
          <w:sz w:val="36"/>
          <w:szCs w:val="36"/>
        </w:rPr>
      </w:pPr>
    </w:p>
    <w:p w14:paraId="4EEFB9B8" w14:textId="77777777" w:rsidR="009A4A57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明朝"/>
          <w:sz w:val="22"/>
        </w:rPr>
        <w:t xml:space="preserve"> 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埼玉県が執行する下記の競争入札に参加するため、埼玉県の物品等入札参加資格の申請書を提出いたします。</w:t>
      </w:r>
    </w:p>
    <w:p w14:paraId="5DB49A6A" w14:textId="77777777" w:rsidR="0045240D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</w:p>
    <w:p w14:paraId="7494B4CA" w14:textId="77777777" w:rsidR="0045240D" w:rsidRPr="0045240D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</w:p>
    <w:p w14:paraId="07E892E3" w14:textId="77777777" w:rsidR="009A4A57" w:rsidRPr="0045240D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所在地</w:t>
      </w:r>
      <w:r w:rsidRPr="0045240D">
        <w:rPr>
          <w:rFonts w:ascii="ＭＳ ゴシック" w:eastAsia="ＭＳ ゴシック" w:hAnsi="ＭＳ ゴシック"/>
          <w:szCs w:val="28"/>
        </w:rPr>
        <w:t xml:space="preserve"> </w:t>
      </w:r>
    </w:p>
    <w:p w14:paraId="0057B85B" w14:textId="77777777" w:rsidR="009A4A57" w:rsidRPr="0045240D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商号又は名称</w:t>
      </w:r>
      <w:r w:rsidRPr="0045240D">
        <w:rPr>
          <w:rFonts w:ascii="ＭＳ ゴシック" w:eastAsia="ＭＳ ゴシック" w:hAnsi="ＭＳ ゴシック"/>
          <w:szCs w:val="28"/>
        </w:rPr>
        <w:t xml:space="preserve"> </w:t>
      </w:r>
    </w:p>
    <w:p w14:paraId="40481CC7" w14:textId="77777777" w:rsidR="009A4A57" w:rsidRPr="0045240D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　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　代表者職名</w:t>
      </w:r>
    </w:p>
    <w:p w14:paraId="2984CE18" w14:textId="77777777" w:rsidR="009A4A57" w:rsidRPr="0045240D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　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代表者氏名　</w:t>
      </w:r>
    </w:p>
    <w:p w14:paraId="66E341BD" w14:textId="77777777" w:rsidR="009A4A57" w:rsidRPr="0045240D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　　</w:t>
      </w:r>
      <w:r>
        <w:rPr>
          <w:rFonts w:ascii="ＭＳ ゴシック" w:eastAsia="ＭＳ ゴシック" w:hAnsi="ＭＳ ゴシック" w:hint="eastAsia"/>
          <w:szCs w:val="28"/>
        </w:rPr>
        <w:t xml:space="preserve">　　　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メールアドレス</w:t>
      </w:r>
    </w:p>
    <w:p w14:paraId="375DD364" w14:textId="77777777" w:rsidR="0045240D" w:rsidRPr="0045240D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　　　</w:t>
      </w:r>
      <w:r>
        <w:rPr>
          <w:rFonts w:ascii="ＭＳ ゴシック" w:eastAsia="ＭＳ ゴシック" w:hAnsi="ＭＳ ゴシック" w:hint="eastAsia"/>
          <w:szCs w:val="28"/>
        </w:rPr>
        <w:t xml:space="preserve">　　　　</w:t>
      </w:r>
      <w:r w:rsidRPr="0045240D">
        <w:rPr>
          <w:rFonts w:ascii="ＭＳ ゴシック" w:eastAsia="ＭＳ ゴシック" w:hAnsi="ＭＳ ゴシック" w:hint="eastAsia"/>
          <w:szCs w:val="28"/>
        </w:rPr>
        <w:t>（資格登録通知の送付先）</w:t>
      </w:r>
    </w:p>
    <w:p w14:paraId="2583741A" w14:textId="77777777" w:rsidR="0045240D" w:rsidRDefault="0045240D" w:rsidP="009A4A57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 xml:space="preserve">　</w:t>
      </w:r>
    </w:p>
    <w:p w14:paraId="3F09DBF1" w14:textId="77777777" w:rsidR="0045240D" w:rsidRDefault="0045240D" w:rsidP="009A4A57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/>
          <w:szCs w:val="28"/>
        </w:rPr>
      </w:pPr>
    </w:p>
    <w:p w14:paraId="784785DD" w14:textId="77777777" w:rsidR="009A4A57" w:rsidRPr="0045240D" w:rsidRDefault="009A4A57" w:rsidP="0045240D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>記</w:t>
      </w:r>
    </w:p>
    <w:p w14:paraId="6AE75CE7" w14:textId="77777777" w:rsid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48E4003B" w14:textId="77777777" w:rsid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6DE9AA14" w14:textId="77777777" w:rsidR="0082068C" w:rsidRDefault="0082068C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>１　参加予定の競争</w:t>
      </w:r>
      <w:r w:rsidR="0045240D">
        <w:rPr>
          <w:rFonts w:ascii="ＭＳ ゴシック" w:eastAsia="ＭＳ ゴシック" w:hAnsi="ＭＳ ゴシック" w:hint="eastAsia"/>
          <w:szCs w:val="28"/>
        </w:rPr>
        <w:t>入札</w:t>
      </w:r>
      <w:r w:rsidR="0045240D" w:rsidRPr="0045240D">
        <w:rPr>
          <w:rFonts w:ascii="ＭＳ ゴシック" w:eastAsia="ＭＳ ゴシック" w:hAnsi="ＭＳ ゴシック" w:hint="eastAsia"/>
          <w:szCs w:val="28"/>
        </w:rPr>
        <w:t>案件名称</w:t>
      </w:r>
    </w:p>
    <w:p w14:paraId="382EA885" w14:textId="6547E3F0" w:rsidR="0082068C" w:rsidRDefault="00201416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 xml:space="preserve">　</w:t>
      </w:r>
      <w:r w:rsidR="005845E4">
        <w:rPr>
          <w:rFonts w:ascii="ＭＳ ゴシック" w:eastAsia="ＭＳ ゴシック" w:hAnsi="ＭＳ ゴシック" w:hint="eastAsia"/>
          <w:szCs w:val="28"/>
        </w:rPr>
        <w:t xml:space="preserve">　　</w:t>
      </w:r>
      <w:r w:rsidR="00864F18" w:rsidRPr="00864F18">
        <w:rPr>
          <w:rFonts w:ascii="ＭＳ ゴシック" w:eastAsia="ＭＳ ゴシック" w:hAnsi="ＭＳ ゴシック"/>
          <w:szCs w:val="28"/>
        </w:rPr>
        <w:t>災害救助用備蓄食料「アルファ米（わかめご飯及び五目ご飯）」（農産物安全課）</w:t>
      </w:r>
    </w:p>
    <w:p w14:paraId="7103B57A" w14:textId="77777777" w:rsidR="0045240D" w:rsidRPr="00201416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36560E3E" w14:textId="77777777" w:rsidR="0082068C" w:rsidRPr="0045240D" w:rsidRDefault="0082068C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>２　参加予定の競争入札の公告日</w:t>
      </w:r>
    </w:p>
    <w:p w14:paraId="1E6D435B" w14:textId="2EBD18D4" w:rsidR="0082068C" w:rsidRPr="0045240D" w:rsidRDefault="00201416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 xml:space="preserve">　　　令和</w:t>
      </w:r>
      <w:r w:rsidR="00162754">
        <w:rPr>
          <w:rFonts w:ascii="ＭＳ ゴシック" w:eastAsia="ＭＳ ゴシック" w:hAnsi="ＭＳ ゴシック" w:hint="eastAsia"/>
          <w:szCs w:val="28"/>
        </w:rPr>
        <w:t>８</w:t>
      </w:r>
      <w:r>
        <w:rPr>
          <w:rFonts w:ascii="ＭＳ ゴシック" w:eastAsia="ＭＳ ゴシック" w:hAnsi="ＭＳ ゴシック" w:hint="eastAsia"/>
          <w:szCs w:val="28"/>
        </w:rPr>
        <w:t>年</w:t>
      </w:r>
      <w:r w:rsidR="00864F18">
        <w:rPr>
          <w:rFonts w:ascii="ＭＳ ゴシック" w:eastAsia="ＭＳ ゴシック" w:hAnsi="ＭＳ ゴシック" w:hint="eastAsia"/>
          <w:szCs w:val="28"/>
        </w:rPr>
        <w:t>８</w:t>
      </w:r>
      <w:r>
        <w:rPr>
          <w:rFonts w:ascii="ＭＳ ゴシック" w:eastAsia="ＭＳ ゴシック" w:hAnsi="ＭＳ ゴシック" w:hint="eastAsia"/>
          <w:szCs w:val="28"/>
        </w:rPr>
        <w:t>月</w:t>
      </w:r>
      <w:r w:rsidR="00864F18">
        <w:rPr>
          <w:rFonts w:ascii="ＭＳ ゴシック" w:eastAsia="ＭＳ ゴシック" w:hAnsi="ＭＳ ゴシック" w:hint="eastAsia"/>
          <w:szCs w:val="28"/>
        </w:rPr>
        <w:t>１２</w:t>
      </w:r>
      <w:r>
        <w:rPr>
          <w:rFonts w:ascii="ＭＳ ゴシック" w:eastAsia="ＭＳ ゴシック" w:hAnsi="ＭＳ ゴシック" w:hint="eastAsia"/>
          <w:szCs w:val="28"/>
        </w:rPr>
        <w:t>日（</w:t>
      </w:r>
      <w:r w:rsidR="00864F18">
        <w:rPr>
          <w:rFonts w:ascii="ＭＳ ゴシック" w:eastAsia="ＭＳ ゴシック" w:hAnsi="ＭＳ ゴシック" w:hint="eastAsia"/>
          <w:szCs w:val="28"/>
        </w:rPr>
        <w:t>水</w:t>
      </w:r>
      <w:r>
        <w:rPr>
          <w:rFonts w:ascii="ＭＳ ゴシック" w:eastAsia="ＭＳ ゴシック" w:hAnsi="ＭＳ ゴシック" w:hint="eastAsia"/>
          <w:szCs w:val="28"/>
        </w:rPr>
        <w:t>）</w:t>
      </w:r>
    </w:p>
    <w:p w14:paraId="60BDC3F0" w14:textId="77777777" w:rsidR="0082068C" w:rsidRPr="00864F18" w:rsidRDefault="0082068C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6B12ABC5" w14:textId="77777777" w:rsidR="0045240D" w:rsidRDefault="00C060AF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>３　参加予定の競争入札</w:t>
      </w:r>
      <w:r w:rsidR="00C86D26">
        <w:rPr>
          <w:rFonts w:ascii="ＭＳ ゴシック" w:eastAsia="ＭＳ ゴシック" w:hAnsi="ＭＳ ゴシック" w:hint="eastAsia"/>
          <w:szCs w:val="28"/>
        </w:rPr>
        <w:t>の開札日</w:t>
      </w:r>
    </w:p>
    <w:p w14:paraId="46549FC0" w14:textId="4B83C4DC" w:rsidR="0045240D" w:rsidRDefault="00201416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 xml:space="preserve">　　　令和</w:t>
      </w:r>
      <w:r w:rsidR="00162754">
        <w:rPr>
          <w:rFonts w:ascii="ＭＳ ゴシック" w:eastAsia="ＭＳ ゴシック" w:hAnsi="ＭＳ ゴシック" w:hint="eastAsia"/>
          <w:szCs w:val="28"/>
        </w:rPr>
        <w:t>８</w:t>
      </w:r>
      <w:r>
        <w:rPr>
          <w:rFonts w:ascii="ＭＳ ゴシック" w:eastAsia="ＭＳ ゴシック" w:hAnsi="ＭＳ ゴシック" w:hint="eastAsia"/>
          <w:szCs w:val="28"/>
        </w:rPr>
        <w:t>年</w:t>
      </w:r>
      <w:r w:rsidR="00864F18">
        <w:rPr>
          <w:rFonts w:ascii="ＭＳ ゴシック" w:eastAsia="ＭＳ ゴシック" w:hAnsi="ＭＳ ゴシック" w:hint="eastAsia"/>
          <w:szCs w:val="28"/>
        </w:rPr>
        <w:t>１０</w:t>
      </w:r>
      <w:r>
        <w:rPr>
          <w:rFonts w:ascii="ＭＳ ゴシック" w:eastAsia="ＭＳ ゴシック" w:hAnsi="ＭＳ ゴシック" w:hint="eastAsia"/>
          <w:szCs w:val="28"/>
        </w:rPr>
        <w:t>月</w:t>
      </w:r>
      <w:r w:rsidR="00864F18">
        <w:rPr>
          <w:rFonts w:ascii="ＭＳ ゴシック" w:eastAsia="ＭＳ ゴシック" w:hAnsi="ＭＳ ゴシック" w:hint="eastAsia"/>
          <w:szCs w:val="28"/>
        </w:rPr>
        <w:t>９</w:t>
      </w:r>
      <w:r>
        <w:rPr>
          <w:rFonts w:ascii="ＭＳ ゴシック" w:eastAsia="ＭＳ ゴシック" w:hAnsi="ＭＳ ゴシック" w:hint="eastAsia"/>
          <w:szCs w:val="28"/>
        </w:rPr>
        <w:t>日（</w:t>
      </w:r>
      <w:r w:rsidR="00864F18">
        <w:rPr>
          <w:rFonts w:ascii="ＭＳ ゴシック" w:eastAsia="ＭＳ ゴシック" w:hAnsi="ＭＳ ゴシック" w:hint="eastAsia"/>
          <w:szCs w:val="28"/>
        </w:rPr>
        <w:t>金</w:t>
      </w:r>
      <w:r>
        <w:rPr>
          <w:rFonts w:ascii="ＭＳ ゴシック" w:eastAsia="ＭＳ ゴシック" w:hAnsi="ＭＳ ゴシック" w:hint="eastAsia"/>
          <w:szCs w:val="28"/>
        </w:rPr>
        <w:t>）</w:t>
      </w:r>
    </w:p>
    <w:p w14:paraId="378153E7" w14:textId="77777777" w:rsid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777CA5DF" w14:textId="77777777" w:rsid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03F45DDE" w14:textId="77777777" w:rsid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50C1B8E2" w14:textId="77777777" w:rsidR="0045240D" w:rsidRP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32DE8886" w14:textId="77777777" w:rsidR="0082068C" w:rsidRPr="0045240D" w:rsidRDefault="0045240D" w:rsidP="0082068C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/>
          <w:szCs w:val="28"/>
          <w:u w:val="single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</w:t>
      </w:r>
      <w:r w:rsidR="0082068C" w:rsidRPr="0045240D">
        <w:rPr>
          <w:rFonts w:ascii="ＭＳ ゴシック" w:eastAsia="ＭＳ ゴシック" w:hAnsi="ＭＳ ゴシック" w:hint="eastAsia"/>
          <w:szCs w:val="28"/>
          <w:u w:val="single"/>
        </w:rPr>
        <w:t xml:space="preserve">担当者名 </w:t>
      </w:r>
      <w:r w:rsidR="0082068C" w:rsidRPr="0045240D">
        <w:rPr>
          <w:rFonts w:ascii="ＭＳ ゴシック" w:eastAsia="ＭＳ ゴシック" w:hAnsi="ＭＳ ゴシック"/>
          <w:szCs w:val="28"/>
          <w:u w:val="single"/>
        </w:rPr>
        <w:t xml:space="preserve">                     </w:t>
      </w:r>
    </w:p>
    <w:p w14:paraId="1E284F07" w14:textId="77777777" w:rsidR="0082068C" w:rsidRPr="0045240D" w:rsidRDefault="0045240D" w:rsidP="0082068C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/>
          <w:szCs w:val="28"/>
          <w:u w:val="single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</w:t>
      </w:r>
      <w:r w:rsidR="0082068C" w:rsidRPr="0045240D">
        <w:rPr>
          <w:rFonts w:ascii="ＭＳ ゴシック" w:eastAsia="ＭＳ ゴシック" w:hAnsi="ＭＳ ゴシック" w:hint="eastAsia"/>
          <w:szCs w:val="28"/>
          <w:u w:val="single"/>
        </w:rPr>
        <w:t xml:space="preserve">連 絡 先 </w:t>
      </w:r>
      <w:r w:rsidR="0082068C" w:rsidRPr="0045240D">
        <w:rPr>
          <w:rFonts w:ascii="ＭＳ ゴシック" w:eastAsia="ＭＳ ゴシック" w:hAnsi="ＭＳ ゴシック"/>
          <w:szCs w:val="28"/>
          <w:u w:val="single"/>
        </w:rPr>
        <w:t xml:space="preserve">                     </w:t>
      </w:r>
    </w:p>
    <w:sectPr w:rsidR="0082068C" w:rsidRPr="0045240D" w:rsidSect="00052CF6">
      <w:headerReference w:type="default" r:id="rId8"/>
      <w:footerReference w:type="default" r:id="rId9"/>
      <w:type w:val="continuous"/>
      <w:pgSz w:w="11906" w:h="16838" w:code="9"/>
      <w:pgMar w:top="1247" w:right="1077" w:bottom="1247" w:left="1077" w:header="340" w:footer="340" w:gutter="0"/>
      <w:pgNumType w:start="1"/>
      <w:cols w:space="720"/>
      <w:noEndnote/>
      <w:docGrid w:type="linesAndChars" w:linePitch="326" w:charSpace="-4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9EDD6" w14:textId="77777777" w:rsidR="00BF0D03" w:rsidRDefault="00BF0D03">
      <w:r>
        <w:separator/>
      </w:r>
    </w:p>
  </w:endnote>
  <w:endnote w:type="continuationSeparator" w:id="0">
    <w:p w14:paraId="65C63EB7" w14:textId="77777777" w:rsidR="00BF0D03" w:rsidRDefault="00BF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@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1698" w14:textId="77777777" w:rsidR="004348F3" w:rsidRDefault="004348F3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E97D6" w14:textId="77777777" w:rsidR="00BF0D03" w:rsidRDefault="00BF0D0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FDA4DDA" w14:textId="77777777" w:rsidR="00BF0D03" w:rsidRDefault="00BF0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9F083" w14:textId="77777777" w:rsidR="004348F3" w:rsidRDefault="004348F3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A0328"/>
    <w:multiLevelType w:val="hybridMultilevel"/>
    <w:tmpl w:val="88DA9C82"/>
    <w:lvl w:ilvl="0" w:tplc="04090017">
      <w:start w:val="1"/>
      <w:numFmt w:val="aiueoFullWidth"/>
      <w:lvlText w:val="(%1)"/>
      <w:lvlJc w:val="left"/>
      <w:pPr>
        <w:ind w:left="525" w:hanging="420"/>
      </w:p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6A7D0F81"/>
    <w:multiLevelType w:val="hybridMultilevel"/>
    <w:tmpl w:val="6F800360"/>
    <w:lvl w:ilvl="0" w:tplc="08CE20D8">
      <w:start w:val="1"/>
      <w:numFmt w:val="decimalFullWidth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294533501">
    <w:abstractNumId w:val="0"/>
  </w:num>
  <w:num w:numId="2" w16cid:durableId="2091343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20"/>
  <w:hyphenationZone w:val="0"/>
  <w:drawingGridHorizontalSpacing w:val="109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96"/>
    <w:rsid w:val="00003003"/>
    <w:rsid w:val="00003EBB"/>
    <w:rsid w:val="00012E3D"/>
    <w:rsid w:val="00012F2C"/>
    <w:rsid w:val="000159D5"/>
    <w:rsid w:val="00017C8C"/>
    <w:rsid w:val="00030173"/>
    <w:rsid w:val="00034905"/>
    <w:rsid w:val="00036A86"/>
    <w:rsid w:val="00040B9E"/>
    <w:rsid w:val="00045D49"/>
    <w:rsid w:val="00046D49"/>
    <w:rsid w:val="00052CF6"/>
    <w:rsid w:val="00053CD5"/>
    <w:rsid w:val="00062D08"/>
    <w:rsid w:val="00063F40"/>
    <w:rsid w:val="00086377"/>
    <w:rsid w:val="000A316F"/>
    <w:rsid w:val="000A6E42"/>
    <w:rsid w:val="000B1C19"/>
    <w:rsid w:val="000B59C0"/>
    <w:rsid w:val="000E150C"/>
    <w:rsid w:val="000F0CE3"/>
    <w:rsid w:val="000F1CA0"/>
    <w:rsid w:val="000F528D"/>
    <w:rsid w:val="00100DD5"/>
    <w:rsid w:val="00120C77"/>
    <w:rsid w:val="00125418"/>
    <w:rsid w:val="0013630F"/>
    <w:rsid w:val="001441A5"/>
    <w:rsid w:val="00145E92"/>
    <w:rsid w:val="001611CB"/>
    <w:rsid w:val="00162754"/>
    <w:rsid w:val="001629F9"/>
    <w:rsid w:val="00166FF2"/>
    <w:rsid w:val="00175F7C"/>
    <w:rsid w:val="00184132"/>
    <w:rsid w:val="001908BE"/>
    <w:rsid w:val="00200417"/>
    <w:rsid w:val="00201416"/>
    <w:rsid w:val="00204CD3"/>
    <w:rsid w:val="00215456"/>
    <w:rsid w:val="00221D23"/>
    <w:rsid w:val="0022296D"/>
    <w:rsid w:val="0022339D"/>
    <w:rsid w:val="002334C6"/>
    <w:rsid w:val="00237F8A"/>
    <w:rsid w:val="00246464"/>
    <w:rsid w:val="00254078"/>
    <w:rsid w:val="00254908"/>
    <w:rsid w:val="00260652"/>
    <w:rsid w:val="0026190B"/>
    <w:rsid w:val="00273011"/>
    <w:rsid w:val="00280AFB"/>
    <w:rsid w:val="0029671F"/>
    <w:rsid w:val="002A7A44"/>
    <w:rsid w:val="002B2304"/>
    <w:rsid w:val="002B6955"/>
    <w:rsid w:val="002D2E81"/>
    <w:rsid w:val="002D68DD"/>
    <w:rsid w:val="002D6F7E"/>
    <w:rsid w:val="002D7578"/>
    <w:rsid w:val="002E03DA"/>
    <w:rsid w:val="002E2C7F"/>
    <w:rsid w:val="002E4505"/>
    <w:rsid w:val="002F1AC1"/>
    <w:rsid w:val="002F6F29"/>
    <w:rsid w:val="003071EE"/>
    <w:rsid w:val="00317551"/>
    <w:rsid w:val="003233EE"/>
    <w:rsid w:val="00325946"/>
    <w:rsid w:val="003261EE"/>
    <w:rsid w:val="00345007"/>
    <w:rsid w:val="00351596"/>
    <w:rsid w:val="0035461A"/>
    <w:rsid w:val="00357E48"/>
    <w:rsid w:val="00366DBC"/>
    <w:rsid w:val="0036700C"/>
    <w:rsid w:val="00375AD9"/>
    <w:rsid w:val="00387CCF"/>
    <w:rsid w:val="00387DBA"/>
    <w:rsid w:val="0039041D"/>
    <w:rsid w:val="003B7620"/>
    <w:rsid w:val="003E0558"/>
    <w:rsid w:val="003F79E2"/>
    <w:rsid w:val="00404811"/>
    <w:rsid w:val="004072B0"/>
    <w:rsid w:val="004110AF"/>
    <w:rsid w:val="004348F3"/>
    <w:rsid w:val="0045240D"/>
    <w:rsid w:val="0045580D"/>
    <w:rsid w:val="00462E39"/>
    <w:rsid w:val="00464250"/>
    <w:rsid w:val="00474CA3"/>
    <w:rsid w:val="00477A52"/>
    <w:rsid w:val="004A1A10"/>
    <w:rsid w:val="004A262F"/>
    <w:rsid w:val="004A3A84"/>
    <w:rsid w:val="004B71BD"/>
    <w:rsid w:val="004C571D"/>
    <w:rsid w:val="004E1C87"/>
    <w:rsid w:val="004E236A"/>
    <w:rsid w:val="004F5F58"/>
    <w:rsid w:val="005202A5"/>
    <w:rsid w:val="00522B4E"/>
    <w:rsid w:val="00524891"/>
    <w:rsid w:val="00525270"/>
    <w:rsid w:val="005279D9"/>
    <w:rsid w:val="0053049C"/>
    <w:rsid w:val="00553BC9"/>
    <w:rsid w:val="00556C0E"/>
    <w:rsid w:val="0055722B"/>
    <w:rsid w:val="0056246B"/>
    <w:rsid w:val="00571898"/>
    <w:rsid w:val="005805F8"/>
    <w:rsid w:val="005845E4"/>
    <w:rsid w:val="005A14A6"/>
    <w:rsid w:val="005B00A9"/>
    <w:rsid w:val="005C5CCC"/>
    <w:rsid w:val="005E0591"/>
    <w:rsid w:val="005E2DF7"/>
    <w:rsid w:val="005E4636"/>
    <w:rsid w:val="005E7829"/>
    <w:rsid w:val="005F2DCC"/>
    <w:rsid w:val="005F51FC"/>
    <w:rsid w:val="005F67F2"/>
    <w:rsid w:val="005F763B"/>
    <w:rsid w:val="006004DA"/>
    <w:rsid w:val="00605B96"/>
    <w:rsid w:val="00611272"/>
    <w:rsid w:val="00615FF4"/>
    <w:rsid w:val="00622B3A"/>
    <w:rsid w:val="00636C38"/>
    <w:rsid w:val="006429D7"/>
    <w:rsid w:val="00647CB3"/>
    <w:rsid w:val="006802A6"/>
    <w:rsid w:val="006849A9"/>
    <w:rsid w:val="00697AFB"/>
    <w:rsid w:val="006A2EBD"/>
    <w:rsid w:val="006A642B"/>
    <w:rsid w:val="006A6F7A"/>
    <w:rsid w:val="006B5A55"/>
    <w:rsid w:val="006C3588"/>
    <w:rsid w:val="006C5A3F"/>
    <w:rsid w:val="006D2822"/>
    <w:rsid w:val="006D5C97"/>
    <w:rsid w:val="006D634E"/>
    <w:rsid w:val="006D741B"/>
    <w:rsid w:val="006E047A"/>
    <w:rsid w:val="006F0FF7"/>
    <w:rsid w:val="006F6D3A"/>
    <w:rsid w:val="0070020E"/>
    <w:rsid w:val="00701C14"/>
    <w:rsid w:val="00710AA7"/>
    <w:rsid w:val="00720EC6"/>
    <w:rsid w:val="00736BC1"/>
    <w:rsid w:val="00752156"/>
    <w:rsid w:val="00752B51"/>
    <w:rsid w:val="00753D39"/>
    <w:rsid w:val="00770569"/>
    <w:rsid w:val="007729B7"/>
    <w:rsid w:val="00772D5A"/>
    <w:rsid w:val="007733BE"/>
    <w:rsid w:val="00773D31"/>
    <w:rsid w:val="00780E2F"/>
    <w:rsid w:val="00781A47"/>
    <w:rsid w:val="00782D05"/>
    <w:rsid w:val="00786211"/>
    <w:rsid w:val="007961A4"/>
    <w:rsid w:val="0079630F"/>
    <w:rsid w:val="007A67A3"/>
    <w:rsid w:val="007B0B26"/>
    <w:rsid w:val="007B53AC"/>
    <w:rsid w:val="007B6AF7"/>
    <w:rsid w:val="007E1FAD"/>
    <w:rsid w:val="007F2C97"/>
    <w:rsid w:val="007F39C8"/>
    <w:rsid w:val="00800AAF"/>
    <w:rsid w:val="00816C55"/>
    <w:rsid w:val="00820609"/>
    <w:rsid w:val="0082068C"/>
    <w:rsid w:val="00821007"/>
    <w:rsid w:val="00827ED4"/>
    <w:rsid w:val="00836A80"/>
    <w:rsid w:val="00845504"/>
    <w:rsid w:val="00847537"/>
    <w:rsid w:val="00851A1A"/>
    <w:rsid w:val="00864F18"/>
    <w:rsid w:val="00870AB4"/>
    <w:rsid w:val="0087256D"/>
    <w:rsid w:val="00875240"/>
    <w:rsid w:val="00882104"/>
    <w:rsid w:val="008835EC"/>
    <w:rsid w:val="0088611B"/>
    <w:rsid w:val="00893C72"/>
    <w:rsid w:val="00896561"/>
    <w:rsid w:val="008A42C7"/>
    <w:rsid w:val="008A4874"/>
    <w:rsid w:val="008E7AF2"/>
    <w:rsid w:val="008F7999"/>
    <w:rsid w:val="009040A7"/>
    <w:rsid w:val="00904857"/>
    <w:rsid w:val="009249FE"/>
    <w:rsid w:val="00924C02"/>
    <w:rsid w:val="00925EBA"/>
    <w:rsid w:val="009370BC"/>
    <w:rsid w:val="0095074C"/>
    <w:rsid w:val="00955473"/>
    <w:rsid w:val="00966914"/>
    <w:rsid w:val="00971061"/>
    <w:rsid w:val="00987B2D"/>
    <w:rsid w:val="00991E78"/>
    <w:rsid w:val="009A1F02"/>
    <w:rsid w:val="009A4A57"/>
    <w:rsid w:val="009C2787"/>
    <w:rsid w:val="009D24E9"/>
    <w:rsid w:val="009E15EE"/>
    <w:rsid w:val="009E63D2"/>
    <w:rsid w:val="009E6EDD"/>
    <w:rsid w:val="009F21DF"/>
    <w:rsid w:val="009F7113"/>
    <w:rsid w:val="00A06E77"/>
    <w:rsid w:val="00A0711A"/>
    <w:rsid w:val="00A14B60"/>
    <w:rsid w:val="00A16EC8"/>
    <w:rsid w:val="00A30DF4"/>
    <w:rsid w:val="00A40D07"/>
    <w:rsid w:val="00A41CD8"/>
    <w:rsid w:val="00A46E6B"/>
    <w:rsid w:val="00A47F4A"/>
    <w:rsid w:val="00A569F2"/>
    <w:rsid w:val="00A61510"/>
    <w:rsid w:val="00A75125"/>
    <w:rsid w:val="00A7565B"/>
    <w:rsid w:val="00A82B24"/>
    <w:rsid w:val="00A8357F"/>
    <w:rsid w:val="00A84CE1"/>
    <w:rsid w:val="00A95E9F"/>
    <w:rsid w:val="00AB14B8"/>
    <w:rsid w:val="00AC3CC0"/>
    <w:rsid w:val="00AC7190"/>
    <w:rsid w:val="00AE11EF"/>
    <w:rsid w:val="00AE6DF2"/>
    <w:rsid w:val="00B000D7"/>
    <w:rsid w:val="00B0667C"/>
    <w:rsid w:val="00B06BFD"/>
    <w:rsid w:val="00B13824"/>
    <w:rsid w:val="00B2275D"/>
    <w:rsid w:val="00B56B85"/>
    <w:rsid w:val="00B72959"/>
    <w:rsid w:val="00B936C5"/>
    <w:rsid w:val="00B93D5A"/>
    <w:rsid w:val="00BA6849"/>
    <w:rsid w:val="00BA7865"/>
    <w:rsid w:val="00BB0487"/>
    <w:rsid w:val="00BB6446"/>
    <w:rsid w:val="00BC06AB"/>
    <w:rsid w:val="00BC2FBE"/>
    <w:rsid w:val="00BC6520"/>
    <w:rsid w:val="00BE3E7B"/>
    <w:rsid w:val="00BE78F7"/>
    <w:rsid w:val="00BF0D03"/>
    <w:rsid w:val="00BF1D09"/>
    <w:rsid w:val="00BF4B44"/>
    <w:rsid w:val="00C005FC"/>
    <w:rsid w:val="00C01EB9"/>
    <w:rsid w:val="00C028F1"/>
    <w:rsid w:val="00C060AF"/>
    <w:rsid w:val="00C0649E"/>
    <w:rsid w:val="00C0675C"/>
    <w:rsid w:val="00C13179"/>
    <w:rsid w:val="00C22ED4"/>
    <w:rsid w:val="00C30FA1"/>
    <w:rsid w:val="00C373E9"/>
    <w:rsid w:val="00C40A3A"/>
    <w:rsid w:val="00C54D26"/>
    <w:rsid w:val="00C67C25"/>
    <w:rsid w:val="00C742B3"/>
    <w:rsid w:val="00C80B82"/>
    <w:rsid w:val="00C8463A"/>
    <w:rsid w:val="00C859D1"/>
    <w:rsid w:val="00C86D26"/>
    <w:rsid w:val="00CA222D"/>
    <w:rsid w:val="00CB3726"/>
    <w:rsid w:val="00CD03F2"/>
    <w:rsid w:val="00CD3537"/>
    <w:rsid w:val="00CE323D"/>
    <w:rsid w:val="00CF57BB"/>
    <w:rsid w:val="00D237CE"/>
    <w:rsid w:val="00D26487"/>
    <w:rsid w:val="00D52375"/>
    <w:rsid w:val="00D52ADB"/>
    <w:rsid w:val="00D5311F"/>
    <w:rsid w:val="00D656F1"/>
    <w:rsid w:val="00D73F58"/>
    <w:rsid w:val="00DA119B"/>
    <w:rsid w:val="00DB0BF0"/>
    <w:rsid w:val="00DB6E00"/>
    <w:rsid w:val="00DC7E4F"/>
    <w:rsid w:val="00DD47A3"/>
    <w:rsid w:val="00DF72B3"/>
    <w:rsid w:val="00E02111"/>
    <w:rsid w:val="00E071CE"/>
    <w:rsid w:val="00E213E5"/>
    <w:rsid w:val="00E21A2B"/>
    <w:rsid w:val="00E36275"/>
    <w:rsid w:val="00E47E15"/>
    <w:rsid w:val="00E548EE"/>
    <w:rsid w:val="00E710F9"/>
    <w:rsid w:val="00E84814"/>
    <w:rsid w:val="00E979BA"/>
    <w:rsid w:val="00EA0A9C"/>
    <w:rsid w:val="00EA5CDD"/>
    <w:rsid w:val="00EA5FF2"/>
    <w:rsid w:val="00EC5DBE"/>
    <w:rsid w:val="00ED395A"/>
    <w:rsid w:val="00ED631A"/>
    <w:rsid w:val="00EE320C"/>
    <w:rsid w:val="00EF63D6"/>
    <w:rsid w:val="00F268EF"/>
    <w:rsid w:val="00F31CA3"/>
    <w:rsid w:val="00F3447A"/>
    <w:rsid w:val="00F52B73"/>
    <w:rsid w:val="00F548AD"/>
    <w:rsid w:val="00F60011"/>
    <w:rsid w:val="00F70638"/>
    <w:rsid w:val="00F718D1"/>
    <w:rsid w:val="00F7787A"/>
    <w:rsid w:val="00F82203"/>
    <w:rsid w:val="00F92766"/>
    <w:rsid w:val="00F92C64"/>
    <w:rsid w:val="00F95074"/>
    <w:rsid w:val="00FC0D10"/>
    <w:rsid w:val="00FC4800"/>
    <w:rsid w:val="00FC6727"/>
    <w:rsid w:val="00FD5DA5"/>
    <w:rsid w:val="00FF056E"/>
    <w:rsid w:val="00FF1C26"/>
    <w:rsid w:val="00FF2F06"/>
    <w:rsid w:val="00FF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FD520B"/>
  <w15:chartTrackingRefBased/>
  <w15:docId w15:val="{420B5464-A684-4FE3-8724-E55E9B62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5EE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76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3B7620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B76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3B7620"/>
    <w:rPr>
      <w:rFonts w:cs="ＭＳ 明朝"/>
      <w:color w:val="000000"/>
      <w:kern w:val="0"/>
      <w:sz w:val="24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6E047A"/>
  </w:style>
  <w:style w:type="character" w:customStyle="1" w:styleId="a8">
    <w:name w:val="日付 (文字)"/>
    <w:link w:val="a7"/>
    <w:uiPriority w:val="99"/>
    <w:semiHidden/>
    <w:rsid w:val="006E047A"/>
    <w:rPr>
      <w:rFonts w:cs="ＭＳ 明朝"/>
      <w:color w:val="000000"/>
      <w:sz w:val="24"/>
      <w:szCs w:val="24"/>
    </w:rPr>
  </w:style>
  <w:style w:type="paragraph" w:customStyle="1" w:styleId="a9">
    <w:name w:val="一太郎"/>
    <w:rsid w:val="00B13824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Century" w:hAnsi="Century" w:cs="ＭＳ 明朝"/>
      <w:spacing w:val="3"/>
      <w:sz w:val="24"/>
      <w:szCs w:val="24"/>
    </w:rPr>
  </w:style>
  <w:style w:type="character" w:styleId="aa">
    <w:name w:val="Hyperlink"/>
    <w:uiPriority w:val="99"/>
    <w:unhideWhenUsed/>
    <w:rsid w:val="00571898"/>
    <w:rPr>
      <w:color w:val="0000FF"/>
      <w:u w:val="single"/>
    </w:rPr>
  </w:style>
  <w:style w:type="paragraph" w:styleId="ab">
    <w:name w:val="Note Heading"/>
    <w:basedOn w:val="a"/>
    <w:next w:val="a"/>
    <w:link w:val="ac"/>
    <w:uiPriority w:val="99"/>
    <w:unhideWhenUsed/>
    <w:rsid w:val="00571898"/>
    <w:pPr>
      <w:jc w:val="center"/>
    </w:pPr>
    <w:rPr>
      <w:rFonts w:ascii="ＭＳ 明朝" w:hAnsi="ＭＳ 明朝"/>
      <w:color w:val="auto"/>
    </w:rPr>
  </w:style>
  <w:style w:type="character" w:customStyle="1" w:styleId="ac">
    <w:name w:val="記 (文字)"/>
    <w:link w:val="ab"/>
    <w:uiPriority w:val="99"/>
    <w:rsid w:val="00571898"/>
    <w:rPr>
      <w:rFonts w:ascii="ＭＳ 明朝" w:hAnsi="ＭＳ 明朝" w:cs="ＭＳ 明朝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571898"/>
    <w:pPr>
      <w:jc w:val="right"/>
    </w:pPr>
    <w:rPr>
      <w:rFonts w:ascii="ＭＳ 明朝" w:hAnsi="ＭＳ 明朝"/>
      <w:color w:val="auto"/>
    </w:rPr>
  </w:style>
  <w:style w:type="character" w:customStyle="1" w:styleId="ae">
    <w:name w:val="結語 (文字)"/>
    <w:link w:val="ad"/>
    <w:uiPriority w:val="99"/>
    <w:rsid w:val="00571898"/>
    <w:rPr>
      <w:rFonts w:ascii="ＭＳ 明朝" w:hAnsi="ＭＳ 明朝" w:cs="ＭＳ 明朝"/>
      <w:sz w:val="24"/>
      <w:szCs w:val="24"/>
    </w:rPr>
  </w:style>
  <w:style w:type="paragraph" w:customStyle="1" w:styleId="Default">
    <w:name w:val="Default"/>
    <w:rsid w:val="009F7113"/>
    <w:pPr>
      <w:widowControl w:val="0"/>
      <w:autoSpaceDE w:val="0"/>
      <w:autoSpaceDN w:val="0"/>
      <w:adjustRightInd w:val="0"/>
    </w:pPr>
    <w:rPr>
      <w:rFonts w:ascii="ＭＳ@" w:eastAsia="ＭＳ@" w:cs="ＭＳ@"/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A14B60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A14B60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f1">
    <w:name w:val="Table Grid"/>
    <w:basedOn w:val="a1"/>
    <w:uiPriority w:val="59"/>
    <w:rsid w:val="009A4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_rels/settings.xml.rels>&#65279;<?xml version="1.0" encoding="utf-8" standalone="yes"?>
<Relationships xmlns="http://schemas.openxmlformats.org/package/2006/relationships"><Relationship Id="rId1" Type="http://schemas.openxmlformats.org/officeDocument/2006/relationships/attachedTemplate" Target="#" TargetMode="Externa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案5.dot</Template>
  <TotalTime>10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18</cp:revision>
  <cp:lastPrinted>2022-03-28T07:05:00Z</cp:lastPrinted>
  <dcterms:created xsi:type="dcterms:W3CDTF">2024-04-26T00:12:00Z</dcterms:created>
  <dcterms:modified xsi:type="dcterms:W3CDTF">2026-07-30T07:48:00Z</dcterms:modified>
</cp:coreProperties>
</file>