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7300B" w14:textId="77777777" w:rsidR="009A4A57" w:rsidRPr="0034781C" w:rsidRDefault="00324A5E" w:rsidP="00F10FD1">
      <w:pPr>
        <w:adjustRightInd/>
        <w:spacing w:line="316" w:lineRule="exact"/>
        <w:jc w:val="left"/>
        <w:rPr>
          <w:rFonts w:ascii="ＭＳ 明朝" w:hAnsi="ＭＳ 明朝"/>
          <w:color w:val="auto"/>
        </w:rPr>
      </w:pPr>
      <w:r>
        <w:rPr>
          <w:rFonts w:ascii="ＭＳ 明朝" w:hAnsi="ＭＳ 明朝" w:hint="eastAsia"/>
          <w:color w:val="auto"/>
        </w:rPr>
        <w:t>（</w:t>
      </w:r>
      <w:r w:rsidR="0071665A" w:rsidRPr="0034781C">
        <w:rPr>
          <w:rFonts w:ascii="ＭＳ 明朝" w:hAnsi="ＭＳ 明朝" w:hint="eastAsia"/>
          <w:color w:val="auto"/>
        </w:rPr>
        <w:t>様式</w:t>
      </w:r>
      <w:r w:rsidR="00A44B74">
        <w:rPr>
          <w:rFonts w:ascii="ＭＳ 明朝" w:hAnsi="ＭＳ 明朝" w:hint="eastAsia"/>
          <w:color w:val="auto"/>
        </w:rPr>
        <w:t>８</w:t>
      </w:r>
      <w:r>
        <w:rPr>
          <w:rFonts w:ascii="ＭＳ 明朝" w:hAnsi="ＭＳ 明朝" w:hint="eastAsia"/>
          <w:color w:val="auto"/>
        </w:rPr>
        <w:t>）</w:t>
      </w:r>
    </w:p>
    <w:p w14:paraId="112ABD30" w14:textId="77777777" w:rsidR="009A4A57" w:rsidRPr="0034781C" w:rsidRDefault="009A4A57" w:rsidP="009A4A57">
      <w:pPr>
        <w:adjustRightInd/>
        <w:spacing w:line="316" w:lineRule="exact"/>
        <w:jc w:val="right"/>
        <w:rPr>
          <w:rFonts w:ascii="ＭＳ 明朝" w:hAnsi="ＭＳ 明朝" w:hint="eastAsia"/>
          <w:color w:val="auto"/>
        </w:rPr>
      </w:pPr>
    </w:p>
    <w:p w14:paraId="2FA88DD7" w14:textId="77777777" w:rsidR="009A4A57" w:rsidRPr="0034781C" w:rsidRDefault="009A4A57" w:rsidP="009A4A57">
      <w:pPr>
        <w:adjustRightInd/>
        <w:spacing w:line="316" w:lineRule="exact"/>
        <w:jc w:val="right"/>
        <w:rPr>
          <w:rFonts w:ascii="ＭＳ 明朝" w:hAnsi="ＭＳ 明朝"/>
          <w:color w:val="auto"/>
        </w:rPr>
      </w:pPr>
      <w:r w:rsidRPr="0034781C">
        <w:rPr>
          <w:rFonts w:ascii="ＭＳ 明朝" w:hAnsi="ＭＳ 明朝" w:hint="eastAsia"/>
          <w:color w:val="auto"/>
        </w:rPr>
        <w:t xml:space="preserve">年　　月　　日　</w:t>
      </w:r>
    </w:p>
    <w:p w14:paraId="70563BCE" w14:textId="77777777" w:rsidR="009A4A57" w:rsidRPr="0034781C" w:rsidRDefault="009A4A57" w:rsidP="0029671F">
      <w:pPr>
        <w:adjustRightInd/>
        <w:spacing w:line="316" w:lineRule="exact"/>
        <w:jc w:val="center"/>
        <w:rPr>
          <w:rFonts w:ascii="ＭＳ 明朝" w:hAnsi="ＭＳ 明朝"/>
          <w:color w:val="auto"/>
          <w:sz w:val="36"/>
          <w:szCs w:val="36"/>
        </w:rPr>
      </w:pPr>
    </w:p>
    <w:p w14:paraId="374151B6" w14:textId="77777777" w:rsidR="00C060AF" w:rsidRPr="0034781C" w:rsidRDefault="00C060AF" w:rsidP="00C060AF">
      <w:pPr>
        <w:adjustRightInd/>
        <w:spacing w:line="316" w:lineRule="exact"/>
        <w:jc w:val="left"/>
        <w:rPr>
          <w:rFonts w:ascii="ＭＳ 明朝" w:hAnsi="ＭＳ 明朝"/>
          <w:color w:val="auto"/>
          <w:szCs w:val="36"/>
        </w:rPr>
      </w:pPr>
      <w:r w:rsidRPr="0034781C">
        <w:rPr>
          <w:rFonts w:ascii="ＭＳ 明朝" w:hAnsi="ＭＳ 明朝" w:hint="eastAsia"/>
          <w:color w:val="auto"/>
        </w:rPr>
        <w:t>（</w:t>
      </w:r>
      <w:r w:rsidR="000E782F">
        <w:rPr>
          <w:rFonts w:ascii="ＭＳ 明朝" w:hAnsi="ＭＳ 明朝" w:hint="eastAsia"/>
          <w:color w:val="auto"/>
        </w:rPr>
        <w:t>宛</w:t>
      </w:r>
      <w:r w:rsidR="000E782F">
        <w:rPr>
          <w:rFonts w:ascii="ＭＳ 明朝" w:hAnsi="ＭＳ 明朝" w:hint="eastAsia"/>
          <w:color w:val="auto"/>
          <w:szCs w:val="36"/>
        </w:rPr>
        <w:t>先</w:t>
      </w:r>
      <w:r w:rsidRPr="0034781C">
        <w:rPr>
          <w:rFonts w:ascii="ＭＳ 明朝" w:hAnsi="ＭＳ 明朝" w:hint="eastAsia"/>
          <w:color w:val="auto"/>
          <w:szCs w:val="36"/>
        </w:rPr>
        <w:t>）</w:t>
      </w:r>
    </w:p>
    <w:p w14:paraId="5FE880F7" w14:textId="77777777" w:rsidR="00C060AF" w:rsidRPr="0034781C" w:rsidRDefault="00C060AF" w:rsidP="00C060AF">
      <w:pPr>
        <w:adjustRightInd/>
        <w:spacing w:line="316" w:lineRule="exact"/>
        <w:jc w:val="left"/>
        <w:rPr>
          <w:rFonts w:ascii="ＭＳ 明朝" w:hAnsi="ＭＳ 明朝"/>
          <w:color w:val="auto"/>
          <w:szCs w:val="36"/>
        </w:rPr>
      </w:pPr>
      <w:r w:rsidRPr="0034781C">
        <w:rPr>
          <w:rFonts w:ascii="ＭＳ 明朝" w:hAnsi="ＭＳ 明朝" w:hint="eastAsia"/>
          <w:color w:val="auto"/>
          <w:szCs w:val="36"/>
        </w:rPr>
        <w:t>埼玉県総務部入札審査課</w:t>
      </w:r>
    </w:p>
    <w:p w14:paraId="75A8795D" w14:textId="77777777" w:rsidR="00053CD5" w:rsidRPr="0034781C" w:rsidRDefault="00053CD5" w:rsidP="00C060AF">
      <w:pPr>
        <w:adjustRightInd/>
        <w:spacing w:line="316" w:lineRule="exact"/>
        <w:jc w:val="left"/>
        <w:rPr>
          <w:rFonts w:ascii="ＭＳ 明朝" w:hAnsi="ＭＳ 明朝" w:hint="eastAsia"/>
          <w:color w:val="auto"/>
          <w:szCs w:val="36"/>
        </w:rPr>
      </w:pPr>
    </w:p>
    <w:p w14:paraId="5B44EBBB" w14:textId="77777777" w:rsidR="00C060AF" w:rsidRPr="0034781C" w:rsidRDefault="00C060AF" w:rsidP="00C060AF">
      <w:pPr>
        <w:adjustRightInd/>
        <w:spacing w:line="316" w:lineRule="exact"/>
        <w:jc w:val="left"/>
        <w:rPr>
          <w:rFonts w:ascii="ＭＳ 明朝" w:hAnsi="ＭＳ 明朝" w:hint="eastAsia"/>
          <w:color w:val="auto"/>
          <w:sz w:val="28"/>
          <w:szCs w:val="36"/>
        </w:rPr>
      </w:pPr>
    </w:p>
    <w:p w14:paraId="7E144404" w14:textId="77777777" w:rsidR="009A4A57" w:rsidRPr="0034781C" w:rsidRDefault="00252BB2" w:rsidP="009A4A57">
      <w:pPr>
        <w:autoSpaceDE w:val="0"/>
        <w:autoSpaceDN w:val="0"/>
        <w:snapToGrid w:val="0"/>
        <w:jc w:val="center"/>
        <w:rPr>
          <w:rFonts w:ascii="ＭＳ 明朝" w:hAnsi="ＭＳ 明朝"/>
          <w:color w:val="0000FF"/>
          <w:sz w:val="36"/>
          <w:szCs w:val="36"/>
          <w:u w:val="single" w:color="0000FF"/>
        </w:rPr>
      </w:pPr>
      <w:r w:rsidRPr="0034781C">
        <w:rPr>
          <w:rFonts w:ascii="ＭＳ 明朝" w:hAnsi="ＭＳ 明朝" w:hint="eastAsia"/>
          <w:sz w:val="36"/>
          <w:szCs w:val="36"/>
        </w:rPr>
        <w:t>特定</w:t>
      </w:r>
      <w:r w:rsidR="009A4A57" w:rsidRPr="0034781C">
        <w:rPr>
          <w:rFonts w:ascii="ＭＳ 明朝" w:hAnsi="ＭＳ 明朝" w:hint="eastAsia"/>
          <w:sz w:val="36"/>
          <w:szCs w:val="36"/>
        </w:rPr>
        <w:t>調達契約に係る競争入札参加予定連絡票</w:t>
      </w:r>
    </w:p>
    <w:p w14:paraId="6A823A8C" w14:textId="77777777" w:rsidR="009A4A57" w:rsidRPr="0034781C" w:rsidRDefault="009A4A57" w:rsidP="009A4A57">
      <w:pPr>
        <w:overflowPunct/>
        <w:autoSpaceDE w:val="0"/>
        <w:autoSpaceDN w:val="0"/>
        <w:jc w:val="left"/>
        <w:textAlignment w:val="auto"/>
        <w:rPr>
          <w:rFonts w:ascii="ＭＳ 明朝" w:hAnsi="ＭＳ 明朝"/>
          <w:sz w:val="36"/>
          <w:szCs w:val="36"/>
        </w:rPr>
      </w:pPr>
    </w:p>
    <w:p w14:paraId="210CF8AF" w14:textId="77777777" w:rsidR="009A4A57" w:rsidRPr="0034781C" w:rsidRDefault="009A4A57" w:rsidP="009A4A57">
      <w:pPr>
        <w:overflowPunct/>
        <w:autoSpaceDE w:val="0"/>
        <w:autoSpaceDN w:val="0"/>
        <w:jc w:val="left"/>
        <w:textAlignment w:val="auto"/>
        <w:rPr>
          <w:rFonts w:ascii="ＭＳ 明朝" w:hAnsi="ＭＳ 明朝"/>
          <w:szCs w:val="28"/>
        </w:rPr>
      </w:pPr>
      <w:r w:rsidRPr="0034781C">
        <w:rPr>
          <w:rFonts w:ascii="ＭＳ 明朝" w:hAnsi="ＭＳ 明朝"/>
          <w:sz w:val="22"/>
        </w:rPr>
        <w:t xml:space="preserve"> </w:t>
      </w:r>
      <w:r w:rsidRPr="0034781C">
        <w:rPr>
          <w:rFonts w:ascii="ＭＳ 明朝" w:hAnsi="ＭＳ 明朝" w:hint="eastAsia"/>
          <w:szCs w:val="28"/>
        </w:rPr>
        <w:t xml:space="preserve">　埼玉県が執行する下記の競争入札に参加するため、埼玉県の物品等入札参加資格の申請書を提出いたします。</w:t>
      </w:r>
    </w:p>
    <w:p w14:paraId="09AD13AA" w14:textId="77777777" w:rsidR="0045240D" w:rsidRPr="0034781C" w:rsidRDefault="0045240D" w:rsidP="009A4A57">
      <w:pPr>
        <w:overflowPunct/>
        <w:autoSpaceDE w:val="0"/>
        <w:autoSpaceDN w:val="0"/>
        <w:jc w:val="left"/>
        <w:textAlignment w:val="auto"/>
        <w:rPr>
          <w:rFonts w:ascii="ＭＳ 明朝" w:hAnsi="ＭＳ 明朝"/>
          <w:szCs w:val="28"/>
        </w:rPr>
      </w:pPr>
    </w:p>
    <w:p w14:paraId="4FD81C2D" w14:textId="77777777" w:rsidR="0045240D" w:rsidRPr="0034781C" w:rsidRDefault="0045240D" w:rsidP="009A4A57">
      <w:pPr>
        <w:overflowPunct/>
        <w:autoSpaceDE w:val="0"/>
        <w:autoSpaceDN w:val="0"/>
        <w:jc w:val="left"/>
        <w:textAlignment w:val="auto"/>
        <w:rPr>
          <w:rFonts w:ascii="ＭＳ 明朝" w:hAnsi="ＭＳ 明朝" w:hint="eastAsia"/>
          <w:szCs w:val="28"/>
        </w:rPr>
      </w:pPr>
    </w:p>
    <w:p w14:paraId="30BDC5C3" w14:textId="77777777" w:rsidR="009A4A57" w:rsidRPr="0034781C" w:rsidRDefault="009A4A57" w:rsidP="009A4A57">
      <w:pPr>
        <w:overflowPunct/>
        <w:autoSpaceDE w:val="0"/>
        <w:autoSpaceDN w:val="0"/>
        <w:jc w:val="left"/>
        <w:textAlignment w:val="auto"/>
        <w:rPr>
          <w:rFonts w:ascii="ＭＳ 明朝" w:hAnsi="ＭＳ 明朝"/>
          <w:szCs w:val="28"/>
        </w:rPr>
      </w:pPr>
      <w:r w:rsidRPr="0034781C">
        <w:rPr>
          <w:rFonts w:ascii="ＭＳ 明朝" w:hAnsi="ＭＳ 明朝" w:hint="eastAsia"/>
          <w:szCs w:val="28"/>
        </w:rPr>
        <w:t xml:space="preserve">　　　　　　　　　　</w:t>
      </w:r>
      <w:r w:rsidR="0045240D" w:rsidRPr="0034781C">
        <w:rPr>
          <w:rFonts w:ascii="ＭＳ 明朝" w:hAnsi="ＭＳ 明朝" w:hint="eastAsia"/>
          <w:szCs w:val="28"/>
        </w:rPr>
        <w:t xml:space="preserve">　　　</w:t>
      </w:r>
      <w:r w:rsidRPr="0034781C">
        <w:rPr>
          <w:rFonts w:ascii="ＭＳ 明朝" w:hAnsi="ＭＳ 明朝" w:hint="eastAsia"/>
          <w:szCs w:val="28"/>
        </w:rPr>
        <w:t xml:space="preserve">　　</w:t>
      </w:r>
      <w:r w:rsidR="0045240D" w:rsidRPr="0034781C">
        <w:rPr>
          <w:rFonts w:ascii="ＭＳ 明朝" w:hAnsi="ＭＳ 明朝" w:hint="eastAsia"/>
          <w:szCs w:val="28"/>
        </w:rPr>
        <w:t xml:space="preserve">　　</w:t>
      </w:r>
      <w:r w:rsidRPr="0034781C">
        <w:rPr>
          <w:rFonts w:ascii="ＭＳ 明朝" w:hAnsi="ＭＳ 明朝" w:hint="eastAsia"/>
          <w:szCs w:val="28"/>
        </w:rPr>
        <w:t xml:space="preserve">　所在地</w:t>
      </w:r>
      <w:r w:rsidRPr="0034781C">
        <w:rPr>
          <w:rFonts w:ascii="ＭＳ 明朝" w:hAnsi="ＭＳ 明朝"/>
          <w:szCs w:val="28"/>
        </w:rPr>
        <w:t xml:space="preserve"> </w:t>
      </w:r>
    </w:p>
    <w:p w14:paraId="7B589464" w14:textId="77777777" w:rsidR="009A4A57" w:rsidRPr="0034781C" w:rsidRDefault="009A4A57" w:rsidP="009A4A57">
      <w:pPr>
        <w:overflowPunct/>
        <w:autoSpaceDE w:val="0"/>
        <w:autoSpaceDN w:val="0"/>
        <w:jc w:val="left"/>
        <w:textAlignment w:val="auto"/>
        <w:rPr>
          <w:rFonts w:ascii="ＭＳ 明朝" w:hAnsi="ＭＳ 明朝"/>
          <w:szCs w:val="28"/>
        </w:rPr>
      </w:pPr>
      <w:r w:rsidRPr="0034781C">
        <w:rPr>
          <w:rFonts w:ascii="ＭＳ 明朝" w:hAnsi="ＭＳ 明朝" w:hint="eastAsia"/>
          <w:szCs w:val="28"/>
        </w:rPr>
        <w:t xml:space="preserve">　　　　　　　　　　</w:t>
      </w:r>
      <w:r w:rsidR="0045240D" w:rsidRPr="0034781C">
        <w:rPr>
          <w:rFonts w:ascii="ＭＳ 明朝" w:hAnsi="ＭＳ 明朝" w:hint="eastAsia"/>
          <w:szCs w:val="28"/>
        </w:rPr>
        <w:t xml:space="preserve">　　　</w:t>
      </w:r>
      <w:r w:rsidRPr="0034781C">
        <w:rPr>
          <w:rFonts w:ascii="ＭＳ 明朝" w:hAnsi="ＭＳ 明朝" w:hint="eastAsia"/>
          <w:szCs w:val="28"/>
        </w:rPr>
        <w:t xml:space="preserve">　　</w:t>
      </w:r>
      <w:r w:rsidR="0045240D" w:rsidRPr="0034781C">
        <w:rPr>
          <w:rFonts w:ascii="ＭＳ 明朝" w:hAnsi="ＭＳ 明朝" w:hint="eastAsia"/>
          <w:szCs w:val="28"/>
        </w:rPr>
        <w:t xml:space="preserve">　　</w:t>
      </w:r>
      <w:r w:rsidRPr="0034781C">
        <w:rPr>
          <w:rFonts w:ascii="ＭＳ 明朝" w:hAnsi="ＭＳ 明朝" w:hint="eastAsia"/>
          <w:szCs w:val="28"/>
        </w:rPr>
        <w:t xml:space="preserve">　商号又は名称</w:t>
      </w:r>
      <w:r w:rsidRPr="0034781C">
        <w:rPr>
          <w:rFonts w:ascii="ＭＳ 明朝" w:hAnsi="ＭＳ 明朝"/>
          <w:szCs w:val="28"/>
        </w:rPr>
        <w:t xml:space="preserve"> </w:t>
      </w:r>
    </w:p>
    <w:p w14:paraId="1041B645" w14:textId="77777777" w:rsidR="009A4A57" w:rsidRPr="0034781C" w:rsidRDefault="009A4A57" w:rsidP="009A4A57">
      <w:pPr>
        <w:overflowPunct/>
        <w:autoSpaceDE w:val="0"/>
        <w:autoSpaceDN w:val="0"/>
        <w:jc w:val="left"/>
        <w:textAlignment w:val="auto"/>
        <w:rPr>
          <w:rFonts w:ascii="ＭＳ 明朝" w:hAnsi="ＭＳ 明朝"/>
          <w:szCs w:val="28"/>
        </w:rPr>
      </w:pPr>
      <w:r w:rsidRPr="0034781C">
        <w:rPr>
          <w:rFonts w:ascii="ＭＳ 明朝" w:hAnsi="ＭＳ 明朝" w:hint="eastAsia"/>
          <w:szCs w:val="28"/>
        </w:rPr>
        <w:t xml:space="preserve">　　　　　　　　　　　</w:t>
      </w:r>
      <w:r w:rsidR="0045240D" w:rsidRPr="0034781C">
        <w:rPr>
          <w:rFonts w:ascii="ＭＳ 明朝" w:hAnsi="ＭＳ 明朝" w:hint="eastAsia"/>
          <w:szCs w:val="28"/>
        </w:rPr>
        <w:t xml:space="preserve">　　　　　</w:t>
      </w:r>
      <w:r w:rsidRPr="0034781C">
        <w:rPr>
          <w:rFonts w:ascii="ＭＳ 明朝" w:hAnsi="ＭＳ 明朝" w:hint="eastAsia"/>
          <w:szCs w:val="28"/>
        </w:rPr>
        <w:t xml:space="preserve">　　代表者職名</w:t>
      </w:r>
    </w:p>
    <w:p w14:paraId="43FA24F2" w14:textId="77777777" w:rsidR="009A4A57" w:rsidRPr="0034781C" w:rsidRDefault="009A4A57" w:rsidP="009A4A57">
      <w:pPr>
        <w:overflowPunct/>
        <w:autoSpaceDE w:val="0"/>
        <w:autoSpaceDN w:val="0"/>
        <w:jc w:val="left"/>
        <w:textAlignment w:val="auto"/>
        <w:rPr>
          <w:rFonts w:ascii="ＭＳ 明朝" w:hAnsi="ＭＳ 明朝"/>
          <w:szCs w:val="28"/>
        </w:rPr>
      </w:pPr>
      <w:r w:rsidRPr="0034781C">
        <w:rPr>
          <w:rFonts w:ascii="ＭＳ 明朝" w:hAnsi="ＭＳ 明朝" w:hint="eastAsia"/>
          <w:szCs w:val="28"/>
        </w:rPr>
        <w:t xml:space="preserve">　　　　　　　　　　　　</w:t>
      </w:r>
      <w:r w:rsidR="0045240D" w:rsidRPr="0034781C">
        <w:rPr>
          <w:rFonts w:ascii="ＭＳ 明朝" w:hAnsi="ＭＳ 明朝" w:hint="eastAsia"/>
          <w:szCs w:val="28"/>
        </w:rPr>
        <w:t xml:space="preserve">　　　　　</w:t>
      </w:r>
      <w:r w:rsidRPr="0034781C">
        <w:rPr>
          <w:rFonts w:ascii="ＭＳ 明朝" w:hAnsi="ＭＳ 明朝" w:hint="eastAsia"/>
          <w:szCs w:val="28"/>
        </w:rPr>
        <w:t xml:space="preserve">　代表者氏名　</w:t>
      </w:r>
    </w:p>
    <w:p w14:paraId="6E683460" w14:textId="77777777" w:rsidR="009A4A57" w:rsidRPr="0034781C" w:rsidRDefault="0045240D" w:rsidP="009A4A57">
      <w:pPr>
        <w:overflowPunct/>
        <w:autoSpaceDE w:val="0"/>
        <w:autoSpaceDN w:val="0"/>
        <w:jc w:val="left"/>
        <w:textAlignment w:val="auto"/>
        <w:rPr>
          <w:rFonts w:ascii="ＭＳ 明朝" w:hAnsi="ＭＳ 明朝"/>
          <w:szCs w:val="28"/>
        </w:rPr>
      </w:pPr>
      <w:r w:rsidRPr="0034781C">
        <w:rPr>
          <w:rFonts w:ascii="ＭＳ 明朝" w:hAnsi="ＭＳ 明朝" w:hint="eastAsia"/>
          <w:szCs w:val="28"/>
        </w:rPr>
        <w:t xml:space="preserve">　　　　　　　　　　　　　　　　　　メールアドレス</w:t>
      </w:r>
    </w:p>
    <w:p w14:paraId="2EAE2643" w14:textId="77777777" w:rsidR="0045240D" w:rsidRPr="0034781C" w:rsidRDefault="0045240D" w:rsidP="009A4A57">
      <w:pPr>
        <w:overflowPunct/>
        <w:autoSpaceDE w:val="0"/>
        <w:autoSpaceDN w:val="0"/>
        <w:jc w:val="left"/>
        <w:textAlignment w:val="auto"/>
        <w:rPr>
          <w:rFonts w:ascii="ＭＳ 明朝" w:hAnsi="ＭＳ 明朝" w:hint="eastAsia"/>
          <w:szCs w:val="28"/>
        </w:rPr>
      </w:pPr>
      <w:r w:rsidRPr="0034781C">
        <w:rPr>
          <w:rFonts w:ascii="ＭＳ 明朝" w:hAnsi="ＭＳ 明朝" w:hint="eastAsia"/>
          <w:szCs w:val="28"/>
        </w:rPr>
        <w:t xml:space="preserve">　　　　　　　　　　　　　　　　　（資格登録通知の送付先）</w:t>
      </w:r>
    </w:p>
    <w:p w14:paraId="69FE94A8" w14:textId="77777777" w:rsidR="0045240D" w:rsidRPr="0034781C" w:rsidRDefault="0045240D" w:rsidP="009A4A57">
      <w:pPr>
        <w:overflowPunct/>
        <w:autoSpaceDE w:val="0"/>
        <w:autoSpaceDN w:val="0"/>
        <w:jc w:val="center"/>
        <w:textAlignment w:val="auto"/>
        <w:rPr>
          <w:rFonts w:ascii="ＭＳ 明朝" w:hAnsi="ＭＳ 明朝"/>
          <w:szCs w:val="28"/>
        </w:rPr>
      </w:pPr>
      <w:r w:rsidRPr="0034781C">
        <w:rPr>
          <w:rFonts w:ascii="ＭＳ 明朝" w:hAnsi="ＭＳ 明朝" w:hint="eastAsia"/>
          <w:szCs w:val="28"/>
        </w:rPr>
        <w:t xml:space="preserve">　</w:t>
      </w:r>
    </w:p>
    <w:p w14:paraId="6699D356" w14:textId="77777777" w:rsidR="0045240D" w:rsidRPr="0034781C" w:rsidRDefault="0045240D" w:rsidP="009A4A57">
      <w:pPr>
        <w:overflowPunct/>
        <w:autoSpaceDE w:val="0"/>
        <w:autoSpaceDN w:val="0"/>
        <w:jc w:val="center"/>
        <w:textAlignment w:val="auto"/>
        <w:rPr>
          <w:rFonts w:ascii="ＭＳ 明朝" w:hAnsi="ＭＳ 明朝" w:hint="eastAsia"/>
          <w:szCs w:val="28"/>
        </w:rPr>
      </w:pPr>
    </w:p>
    <w:p w14:paraId="364D7012" w14:textId="77777777" w:rsidR="009A4A57" w:rsidRPr="0034781C" w:rsidRDefault="009A4A57" w:rsidP="0045240D">
      <w:pPr>
        <w:overflowPunct/>
        <w:autoSpaceDE w:val="0"/>
        <w:autoSpaceDN w:val="0"/>
        <w:jc w:val="center"/>
        <w:textAlignment w:val="auto"/>
        <w:rPr>
          <w:rFonts w:ascii="ＭＳ 明朝" w:hAnsi="ＭＳ 明朝"/>
          <w:szCs w:val="28"/>
        </w:rPr>
      </w:pPr>
      <w:r w:rsidRPr="0034781C">
        <w:rPr>
          <w:rFonts w:ascii="ＭＳ 明朝" w:hAnsi="ＭＳ 明朝" w:hint="eastAsia"/>
          <w:szCs w:val="28"/>
        </w:rPr>
        <w:t>記</w:t>
      </w:r>
    </w:p>
    <w:p w14:paraId="53D1369C" w14:textId="77777777" w:rsidR="0045240D" w:rsidRPr="0034781C" w:rsidRDefault="0045240D" w:rsidP="0082068C">
      <w:pPr>
        <w:overflowPunct/>
        <w:autoSpaceDE w:val="0"/>
        <w:autoSpaceDN w:val="0"/>
        <w:textAlignment w:val="auto"/>
        <w:rPr>
          <w:rFonts w:ascii="ＭＳ 明朝" w:hAnsi="ＭＳ 明朝"/>
          <w:szCs w:val="28"/>
        </w:rPr>
      </w:pPr>
    </w:p>
    <w:p w14:paraId="1C28D0DF" w14:textId="77777777" w:rsidR="0045240D" w:rsidRPr="0034781C" w:rsidRDefault="0045240D" w:rsidP="0082068C">
      <w:pPr>
        <w:overflowPunct/>
        <w:autoSpaceDE w:val="0"/>
        <w:autoSpaceDN w:val="0"/>
        <w:textAlignment w:val="auto"/>
        <w:rPr>
          <w:rFonts w:ascii="ＭＳ 明朝" w:hAnsi="ＭＳ 明朝"/>
          <w:szCs w:val="28"/>
        </w:rPr>
      </w:pPr>
    </w:p>
    <w:p w14:paraId="64E1B873" w14:textId="77777777" w:rsidR="0082068C" w:rsidRPr="0034781C" w:rsidRDefault="0082068C" w:rsidP="0082068C">
      <w:pPr>
        <w:overflowPunct/>
        <w:autoSpaceDE w:val="0"/>
        <w:autoSpaceDN w:val="0"/>
        <w:textAlignment w:val="auto"/>
        <w:rPr>
          <w:rFonts w:ascii="ＭＳ 明朝" w:hAnsi="ＭＳ 明朝"/>
          <w:szCs w:val="28"/>
        </w:rPr>
      </w:pPr>
      <w:r w:rsidRPr="0034781C">
        <w:rPr>
          <w:rFonts w:ascii="ＭＳ 明朝" w:hAnsi="ＭＳ 明朝" w:hint="eastAsia"/>
          <w:szCs w:val="28"/>
        </w:rPr>
        <w:t>１　参加予定の競争</w:t>
      </w:r>
      <w:r w:rsidR="0045240D" w:rsidRPr="0034781C">
        <w:rPr>
          <w:rFonts w:ascii="ＭＳ 明朝" w:hAnsi="ＭＳ 明朝" w:hint="eastAsia"/>
          <w:szCs w:val="28"/>
        </w:rPr>
        <w:t>入札案件名称</w:t>
      </w:r>
    </w:p>
    <w:p w14:paraId="426E11E2" w14:textId="77777777" w:rsidR="0082068C" w:rsidRPr="0034781C" w:rsidRDefault="0082068C" w:rsidP="0082068C">
      <w:pPr>
        <w:overflowPunct/>
        <w:autoSpaceDE w:val="0"/>
        <w:autoSpaceDN w:val="0"/>
        <w:textAlignment w:val="auto"/>
        <w:rPr>
          <w:rFonts w:ascii="ＭＳ 明朝" w:hAnsi="ＭＳ 明朝"/>
          <w:szCs w:val="28"/>
        </w:rPr>
      </w:pPr>
    </w:p>
    <w:p w14:paraId="13B0D97B" w14:textId="77777777" w:rsidR="0045240D" w:rsidRPr="0034781C" w:rsidRDefault="0045240D" w:rsidP="0082068C">
      <w:pPr>
        <w:overflowPunct/>
        <w:autoSpaceDE w:val="0"/>
        <w:autoSpaceDN w:val="0"/>
        <w:textAlignment w:val="auto"/>
        <w:rPr>
          <w:rFonts w:ascii="ＭＳ 明朝" w:hAnsi="ＭＳ 明朝" w:hint="eastAsia"/>
          <w:szCs w:val="28"/>
        </w:rPr>
      </w:pPr>
    </w:p>
    <w:p w14:paraId="0293F703" w14:textId="77777777" w:rsidR="0082068C" w:rsidRPr="0034781C" w:rsidRDefault="0082068C" w:rsidP="0082068C">
      <w:pPr>
        <w:overflowPunct/>
        <w:autoSpaceDE w:val="0"/>
        <w:autoSpaceDN w:val="0"/>
        <w:textAlignment w:val="auto"/>
        <w:rPr>
          <w:rFonts w:ascii="ＭＳ 明朝" w:hAnsi="ＭＳ 明朝"/>
          <w:szCs w:val="28"/>
        </w:rPr>
      </w:pPr>
      <w:r w:rsidRPr="0034781C">
        <w:rPr>
          <w:rFonts w:ascii="ＭＳ 明朝" w:hAnsi="ＭＳ 明朝" w:hint="eastAsia"/>
          <w:szCs w:val="28"/>
        </w:rPr>
        <w:t>２　参加予定の競争入札の公告日</w:t>
      </w:r>
    </w:p>
    <w:p w14:paraId="0177F1D4" w14:textId="77777777" w:rsidR="0082068C" w:rsidRPr="0034781C" w:rsidRDefault="0082068C" w:rsidP="0082068C">
      <w:pPr>
        <w:overflowPunct/>
        <w:autoSpaceDE w:val="0"/>
        <w:autoSpaceDN w:val="0"/>
        <w:textAlignment w:val="auto"/>
        <w:rPr>
          <w:rFonts w:ascii="ＭＳ 明朝" w:hAnsi="ＭＳ 明朝"/>
          <w:szCs w:val="28"/>
        </w:rPr>
      </w:pPr>
    </w:p>
    <w:p w14:paraId="71850D49" w14:textId="77777777" w:rsidR="0082068C" w:rsidRPr="0034781C" w:rsidRDefault="0082068C" w:rsidP="0082068C">
      <w:pPr>
        <w:overflowPunct/>
        <w:autoSpaceDE w:val="0"/>
        <w:autoSpaceDN w:val="0"/>
        <w:textAlignment w:val="auto"/>
        <w:rPr>
          <w:rFonts w:ascii="ＭＳ 明朝" w:hAnsi="ＭＳ 明朝"/>
          <w:szCs w:val="28"/>
        </w:rPr>
      </w:pPr>
    </w:p>
    <w:p w14:paraId="185B8DFF" w14:textId="77777777" w:rsidR="0045240D" w:rsidRPr="0034781C" w:rsidRDefault="00C060AF" w:rsidP="0082068C">
      <w:pPr>
        <w:overflowPunct/>
        <w:autoSpaceDE w:val="0"/>
        <w:autoSpaceDN w:val="0"/>
        <w:textAlignment w:val="auto"/>
        <w:rPr>
          <w:rFonts w:ascii="ＭＳ 明朝" w:hAnsi="ＭＳ 明朝"/>
          <w:szCs w:val="28"/>
        </w:rPr>
      </w:pPr>
      <w:r w:rsidRPr="0034781C">
        <w:rPr>
          <w:rFonts w:ascii="ＭＳ 明朝" w:hAnsi="ＭＳ 明朝" w:hint="eastAsia"/>
          <w:szCs w:val="28"/>
        </w:rPr>
        <w:t>３　参加予定の競争入札</w:t>
      </w:r>
      <w:r w:rsidR="00C86D26" w:rsidRPr="0034781C">
        <w:rPr>
          <w:rFonts w:ascii="ＭＳ 明朝" w:hAnsi="ＭＳ 明朝" w:hint="eastAsia"/>
          <w:szCs w:val="28"/>
        </w:rPr>
        <w:t>の開札日</w:t>
      </w:r>
    </w:p>
    <w:p w14:paraId="0B632643" w14:textId="77777777" w:rsidR="0045240D" w:rsidRPr="0034781C" w:rsidRDefault="0045240D" w:rsidP="0082068C">
      <w:pPr>
        <w:overflowPunct/>
        <w:autoSpaceDE w:val="0"/>
        <w:autoSpaceDN w:val="0"/>
        <w:textAlignment w:val="auto"/>
        <w:rPr>
          <w:rFonts w:ascii="ＭＳ 明朝" w:hAnsi="ＭＳ 明朝"/>
          <w:szCs w:val="28"/>
        </w:rPr>
      </w:pPr>
    </w:p>
    <w:p w14:paraId="75BF9BC6" w14:textId="77777777" w:rsidR="0045240D" w:rsidRPr="0034781C" w:rsidRDefault="0045240D" w:rsidP="0082068C">
      <w:pPr>
        <w:overflowPunct/>
        <w:autoSpaceDE w:val="0"/>
        <w:autoSpaceDN w:val="0"/>
        <w:textAlignment w:val="auto"/>
        <w:rPr>
          <w:rFonts w:ascii="ＭＳ 明朝" w:hAnsi="ＭＳ 明朝"/>
          <w:szCs w:val="28"/>
        </w:rPr>
      </w:pPr>
    </w:p>
    <w:p w14:paraId="52C7E70D" w14:textId="77777777" w:rsidR="0045240D" w:rsidRPr="0034781C" w:rsidRDefault="0045240D" w:rsidP="0082068C">
      <w:pPr>
        <w:overflowPunct/>
        <w:autoSpaceDE w:val="0"/>
        <w:autoSpaceDN w:val="0"/>
        <w:textAlignment w:val="auto"/>
        <w:rPr>
          <w:rFonts w:ascii="ＭＳ 明朝" w:hAnsi="ＭＳ 明朝"/>
          <w:szCs w:val="28"/>
        </w:rPr>
      </w:pPr>
    </w:p>
    <w:p w14:paraId="59F7BBC2" w14:textId="77777777" w:rsidR="0045240D" w:rsidRPr="0034781C" w:rsidRDefault="0045240D" w:rsidP="0082068C">
      <w:pPr>
        <w:overflowPunct/>
        <w:autoSpaceDE w:val="0"/>
        <w:autoSpaceDN w:val="0"/>
        <w:textAlignment w:val="auto"/>
        <w:rPr>
          <w:rFonts w:ascii="ＭＳ 明朝" w:hAnsi="ＭＳ 明朝"/>
          <w:szCs w:val="28"/>
        </w:rPr>
      </w:pPr>
    </w:p>
    <w:p w14:paraId="0FEAD9BF" w14:textId="77777777" w:rsidR="0045240D" w:rsidRPr="0034781C" w:rsidRDefault="0045240D" w:rsidP="0082068C">
      <w:pPr>
        <w:overflowPunct/>
        <w:autoSpaceDE w:val="0"/>
        <w:autoSpaceDN w:val="0"/>
        <w:textAlignment w:val="auto"/>
        <w:rPr>
          <w:rFonts w:ascii="ＭＳ 明朝" w:hAnsi="ＭＳ 明朝"/>
          <w:szCs w:val="28"/>
        </w:rPr>
      </w:pPr>
    </w:p>
    <w:p w14:paraId="3FB026D0" w14:textId="77777777" w:rsidR="0045240D" w:rsidRPr="0034781C" w:rsidRDefault="0045240D" w:rsidP="0082068C">
      <w:pPr>
        <w:overflowPunct/>
        <w:autoSpaceDE w:val="0"/>
        <w:autoSpaceDN w:val="0"/>
        <w:textAlignment w:val="auto"/>
        <w:rPr>
          <w:rFonts w:ascii="ＭＳ 明朝" w:hAnsi="ＭＳ 明朝"/>
          <w:szCs w:val="28"/>
        </w:rPr>
      </w:pPr>
    </w:p>
    <w:p w14:paraId="63CDDCC4" w14:textId="77777777" w:rsidR="0045240D" w:rsidRPr="0034781C" w:rsidRDefault="0045240D" w:rsidP="0082068C">
      <w:pPr>
        <w:overflowPunct/>
        <w:autoSpaceDE w:val="0"/>
        <w:autoSpaceDN w:val="0"/>
        <w:textAlignment w:val="auto"/>
        <w:rPr>
          <w:rFonts w:ascii="ＭＳ 明朝" w:hAnsi="ＭＳ 明朝" w:hint="eastAsia"/>
          <w:szCs w:val="28"/>
        </w:rPr>
      </w:pPr>
    </w:p>
    <w:p w14:paraId="6B9B37EC" w14:textId="77777777" w:rsidR="0082068C" w:rsidRPr="0034781C" w:rsidRDefault="0045240D" w:rsidP="0082068C">
      <w:pPr>
        <w:overflowPunct/>
        <w:autoSpaceDE w:val="0"/>
        <w:autoSpaceDN w:val="0"/>
        <w:jc w:val="center"/>
        <w:textAlignment w:val="auto"/>
        <w:rPr>
          <w:rFonts w:ascii="ＭＳ 明朝" w:hAnsi="ＭＳ 明朝"/>
          <w:szCs w:val="28"/>
          <w:u w:val="single"/>
        </w:rPr>
      </w:pPr>
      <w:r w:rsidRPr="0034781C">
        <w:rPr>
          <w:rFonts w:ascii="ＭＳ 明朝" w:hAnsi="ＭＳ 明朝" w:hint="eastAsia"/>
          <w:szCs w:val="28"/>
        </w:rPr>
        <w:t xml:space="preserve">　　　　　　</w:t>
      </w:r>
      <w:r w:rsidR="0082068C" w:rsidRPr="0034781C">
        <w:rPr>
          <w:rFonts w:ascii="ＭＳ 明朝" w:hAnsi="ＭＳ 明朝" w:hint="eastAsia"/>
          <w:szCs w:val="28"/>
          <w:u w:val="single"/>
        </w:rPr>
        <w:t xml:space="preserve">担当者名 </w:t>
      </w:r>
      <w:r w:rsidR="0082068C" w:rsidRPr="0034781C">
        <w:rPr>
          <w:rFonts w:ascii="ＭＳ 明朝" w:hAnsi="ＭＳ 明朝"/>
          <w:szCs w:val="28"/>
          <w:u w:val="single"/>
        </w:rPr>
        <w:t xml:space="preserve">                     </w:t>
      </w:r>
    </w:p>
    <w:p w14:paraId="3CBD4814" w14:textId="77777777" w:rsidR="0082068C" w:rsidRPr="0034781C" w:rsidRDefault="0045240D" w:rsidP="0082068C">
      <w:pPr>
        <w:overflowPunct/>
        <w:autoSpaceDE w:val="0"/>
        <w:autoSpaceDN w:val="0"/>
        <w:jc w:val="center"/>
        <w:textAlignment w:val="auto"/>
        <w:rPr>
          <w:rFonts w:ascii="ＭＳ 明朝" w:hAnsi="ＭＳ 明朝"/>
          <w:szCs w:val="28"/>
          <w:u w:val="single"/>
        </w:rPr>
      </w:pPr>
      <w:r w:rsidRPr="0034781C">
        <w:rPr>
          <w:rFonts w:ascii="ＭＳ 明朝" w:hAnsi="ＭＳ 明朝" w:hint="eastAsia"/>
          <w:szCs w:val="28"/>
        </w:rPr>
        <w:t xml:space="preserve">　　　　　　</w:t>
      </w:r>
      <w:r w:rsidR="0082068C" w:rsidRPr="0034781C">
        <w:rPr>
          <w:rFonts w:ascii="ＭＳ 明朝" w:hAnsi="ＭＳ 明朝" w:hint="eastAsia"/>
          <w:szCs w:val="28"/>
          <w:u w:val="single"/>
        </w:rPr>
        <w:t xml:space="preserve">連 絡 先 </w:t>
      </w:r>
      <w:r w:rsidR="0082068C" w:rsidRPr="0034781C">
        <w:rPr>
          <w:rFonts w:ascii="ＭＳ 明朝" w:hAnsi="ＭＳ 明朝"/>
          <w:szCs w:val="28"/>
          <w:u w:val="single"/>
        </w:rPr>
        <w:t xml:space="preserve">                     </w:t>
      </w:r>
    </w:p>
    <w:p w14:paraId="4482FE1C" w14:textId="77777777" w:rsidR="00317551" w:rsidRPr="0034781C" w:rsidRDefault="00317551" w:rsidP="00317551">
      <w:pPr>
        <w:jc w:val="left"/>
        <w:rPr>
          <w:rFonts w:ascii="ＭＳ 明朝" w:hAnsi="ＭＳ 明朝" w:hint="eastAsia"/>
        </w:rPr>
      </w:pPr>
    </w:p>
    <w:sectPr w:rsidR="00317551" w:rsidRPr="0034781C" w:rsidSect="00052CF6">
      <w:headerReference w:type="default" r:id="rId6"/>
      <w:footerReference w:type="default" r:id="rId7"/>
      <w:type w:val="continuous"/>
      <w:pgSz w:w="11906" w:h="16838" w:code="9"/>
      <w:pgMar w:top="1247" w:right="1077" w:bottom="1247" w:left="1077" w:header="340" w:footer="340" w:gutter="0"/>
      <w:pgNumType w:start="1"/>
      <w:cols w:space="720"/>
      <w:noEndnote/>
      <w:docGrid w:type="linesAndChars" w:linePitch="326" w:charSpace="-44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FAA39" w14:textId="77777777" w:rsidR="00E0061C" w:rsidRDefault="00E0061C">
      <w:r>
        <w:separator/>
      </w:r>
    </w:p>
  </w:endnote>
  <w:endnote w:type="continuationSeparator" w:id="0">
    <w:p w14:paraId="2D703830" w14:textId="77777777" w:rsidR="00E0061C" w:rsidRDefault="00E00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12B5B" w14:textId="77777777" w:rsidR="004348F3" w:rsidRDefault="004348F3">
    <w:pPr>
      <w:overflowPunct/>
      <w:autoSpaceDE w:val="0"/>
      <w:autoSpaceDN w:val="0"/>
      <w:jc w:val="left"/>
      <w:textAlignment w:val="auto"/>
      <w:rPr>
        <w:rFonts w:ascii="ＭＳ 明朝" w:cs="Times New Roman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57056" w14:textId="77777777" w:rsidR="00E0061C" w:rsidRDefault="00E0061C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EEE0B97" w14:textId="77777777" w:rsidR="00E0061C" w:rsidRDefault="00E006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9F6E7" w14:textId="77777777" w:rsidR="004348F3" w:rsidRDefault="004348F3">
    <w:pPr>
      <w:overflowPunct/>
      <w:autoSpaceDE w:val="0"/>
      <w:autoSpaceDN w:val="0"/>
      <w:jc w:val="left"/>
      <w:textAlignment w:val="auto"/>
      <w:rPr>
        <w:rFonts w:ascii="ＭＳ 明朝" w:cs="Times New Roman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attachedTemplate r:id="rId1"/>
  <w:defaultTabStop w:val="720"/>
  <w:hyphenationZone w:val="0"/>
  <w:drawingGridHorizontalSpacing w:val="109"/>
  <w:drawingGridVerticalSpacing w:val="16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B96"/>
    <w:rsid w:val="00003EBB"/>
    <w:rsid w:val="00012E3D"/>
    <w:rsid w:val="00012F2C"/>
    <w:rsid w:val="000159D5"/>
    <w:rsid w:val="00017C8C"/>
    <w:rsid w:val="00030173"/>
    <w:rsid w:val="00034905"/>
    <w:rsid w:val="00036A86"/>
    <w:rsid w:val="00040B9E"/>
    <w:rsid w:val="00045D49"/>
    <w:rsid w:val="00046D49"/>
    <w:rsid w:val="00052CF6"/>
    <w:rsid w:val="00053CD5"/>
    <w:rsid w:val="00062D08"/>
    <w:rsid w:val="00062D6D"/>
    <w:rsid w:val="00063F40"/>
    <w:rsid w:val="00086377"/>
    <w:rsid w:val="000A316F"/>
    <w:rsid w:val="000B1C19"/>
    <w:rsid w:val="000B59C0"/>
    <w:rsid w:val="000E782F"/>
    <w:rsid w:val="000F0CE3"/>
    <w:rsid w:val="000F1CA0"/>
    <w:rsid w:val="000F528D"/>
    <w:rsid w:val="00120C77"/>
    <w:rsid w:val="00125418"/>
    <w:rsid w:val="0013630F"/>
    <w:rsid w:val="001441A5"/>
    <w:rsid w:val="00145E92"/>
    <w:rsid w:val="001611CB"/>
    <w:rsid w:val="001629F9"/>
    <w:rsid w:val="00166FF2"/>
    <w:rsid w:val="00175F7C"/>
    <w:rsid w:val="00184132"/>
    <w:rsid w:val="00215456"/>
    <w:rsid w:val="00221D23"/>
    <w:rsid w:val="0022296D"/>
    <w:rsid w:val="0022339D"/>
    <w:rsid w:val="002334C6"/>
    <w:rsid w:val="00237F8A"/>
    <w:rsid w:val="00252BB2"/>
    <w:rsid w:val="00254078"/>
    <w:rsid w:val="00254908"/>
    <w:rsid w:val="00260652"/>
    <w:rsid w:val="0026190B"/>
    <w:rsid w:val="00273011"/>
    <w:rsid w:val="00280AFB"/>
    <w:rsid w:val="0029671F"/>
    <w:rsid w:val="002B6955"/>
    <w:rsid w:val="002D2E81"/>
    <w:rsid w:val="002D6F7E"/>
    <w:rsid w:val="002D7578"/>
    <w:rsid w:val="002E03DA"/>
    <w:rsid w:val="002E2C7F"/>
    <w:rsid w:val="002E4505"/>
    <w:rsid w:val="002F6F29"/>
    <w:rsid w:val="003071EE"/>
    <w:rsid w:val="00317551"/>
    <w:rsid w:val="00321F3C"/>
    <w:rsid w:val="003233EE"/>
    <w:rsid w:val="00324A5E"/>
    <w:rsid w:val="00325946"/>
    <w:rsid w:val="003261EE"/>
    <w:rsid w:val="00345007"/>
    <w:rsid w:val="0034781C"/>
    <w:rsid w:val="00351596"/>
    <w:rsid w:val="0035461A"/>
    <w:rsid w:val="00355749"/>
    <w:rsid w:val="00357E48"/>
    <w:rsid w:val="00366DBC"/>
    <w:rsid w:val="0036700C"/>
    <w:rsid w:val="00375AD9"/>
    <w:rsid w:val="00387CCF"/>
    <w:rsid w:val="00387DBA"/>
    <w:rsid w:val="0039041D"/>
    <w:rsid w:val="003A05C1"/>
    <w:rsid w:val="003B3CF6"/>
    <w:rsid w:val="003B7620"/>
    <w:rsid w:val="003E0558"/>
    <w:rsid w:val="00404811"/>
    <w:rsid w:val="004072B0"/>
    <w:rsid w:val="004110AF"/>
    <w:rsid w:val="004348F3"/>
    <w:rsid w:val="0045240D"/>
    <w:rsid w:val="00463481"/>
    <w:rsid w:val="00474CA3"/>
    <w:rsid w:val="00477A52"/>
    <w:rsid w:val="004A262F"/>
    <w:rsid w:val="004A3A84"/>
    <w:rsid w:val="004B71BD"/>
    <w:rsid w:val="004C571D"/>
    <w:rsid w:val="004E1C87"/>
    <w:rsid w:val="004E236A"/>
    <w:rsid w:val="004F5F58"/>
    <w:rsid w:val="00505C37"/>
    <w:rsid w:val="00522B4E"/>
    <w:rsid w:val="00524891"/>
    <w:rsid w:val="00525270"/>
    <w:rsid w:val="005279D9"/>
    <w:rsid w:val="0053049C"/>
    <w:rsid w:val="00553BC9"/>
    <w:rsid w:val="00556C0E"/>
    <w:rsid w:val="0055722B"/>
    <w:rsid w:val="0056246B"/>
    <w:rsid w:val="00571898"/>
    <w:rsid w:val="005805F8"/>
    <w:rsid w:val="005C5CCC"/>
    <w:rsid w:val="005E0591"/>
    <w:rsid w:val="005E2DF7"/>
    <w:rsid w:val="005E4636"/>
    <w:rsid w:val="005E7829"/>
    <w:rsid w:val="005F2DCC"/>
    <w:rsid w:val="005F51FC"/>
    <w:rsid w:val="005F67F2"/>
    <w:rsid w:val="00605B96"/>
    <w:rsid w:val="00611272"/>
    <w:rsid w:val="00622B3A"/>
    <w:rsid w:val="00636C38"/>
    <w:rsid w:val="006429D7"/>
    <w:rsid w:val="006445A3"/>
    <w:rsid w:val="00647CB3"/>
    <w:rsid w:val="006802A6"/>
    <w:rsid w:val="006849A9"/>
    <w:rsid w:val="00697AFB"/>
    <w:rsid w:val="006A2EBD"/>
    <w:rsid w:val="006A6F7A"/>
    <w:rsid w:val="006C3588"/>
    <w:rsid w:val="006C5A3F"/>
    <w:rsid w:val="006D5C97"/>
    <w:rsid w:val="006D634E"/>
    <w:rsid w:val="006D741B"/>
    <w:rsid w:val="006E047A"/>
    <w:rsid w:val="006F0FF7"/>
    <w:rsid w:val="006F6D3A"/>
    <w:rsid w:val="0070020E"/>
    <w:rsid w:val="00701C14"/>
    <w:rsid w:val="00710AA7"/>
    <w:rsid w:val="00713D9E"/>
    <w:rsid w:val="0071665A"/>
    <w:rsid w:val="00720EC6"/>
    <w:rsid w:val="00736BC1"/>
    <w:rsid w:val="00752156"/>
    <w:rsid w:val="00752B51"/>
    <w:rsid w:val="00753D39"/>
    <w:rsid w:val="00770569"/>
    <w:rsid w:val="007729B7"/>
    <w:rsid w:val="00772D5A"/>
    <w:rsid w:val="007733BE"/>
    <w:rsid w:val="00773D31"/>
    <w:rsid w:val="00780E2F"/>
    <w:rsid w:val="00781A47"/>
    <w:rsid w:val="00782D05"/>
    <w:rsid w:val="00786211"/>
    <w:rsid w:val="0079630F"/>
    <w:rsid w:val="007B0B26"/>
    <w:rsid w:val="007B53AC"/>
    <w:rsid w:val="007B6AF7"/>
    <w:rsid w:val="007E1FAD"/>
    <w:rsid w:val="007F2C97"/>
    <w:rsid w:val="00800AAF"/>
    <w:rsid w:val="00803EA5"/>
    <w:rsid w:val="00816C55"/>
    <w:rsid w:val="00820609"/>
    <w:rsid w:val="0082068C"/>
    <w:rsid w:val="00821007"/>
    <w:rsid w:val="00827ED4"/>
    <w:rsid w:val="00836A80"/>
    <w:rsid w:val="00845504"/>
    <w:rsid w:val="00847537"/>
    <w:rsid w:val="00851A1A"/>
    <w:rsid w:val="00870AB4"/>
    <w:rsid w:val="0087256D"/>
    <w:rsid w:val="00875240"/>
    <w:rsid w:val="00882104"/>
    <w:rsid w:val="008835EC"/>
    <w:rsid w:val="0088611B"/>
    <w:rsid w:val="00893C72"/>
    <w:rsid w:val="00896561"/>
    <w:rsid w:val="008A42C7"/>
    <w:rsid w:val="008A4874"/>
    <w:rsid w:val="008E7AF2"/>
    <w:rsid w:val="008F0B8C"/>
    <w:rsid w:val="008F7999"/>
    <w:rsid w:val="009040A7"/>
    <w:rsid w:val="009249FE"/>
    <w:rsid w:val="00924C02"/>
    <w:rsid w:val="009370BC"/>
    <w:rsid w:val="0095074C"/>
    <w:rsid w:val="00955473"/>
    <w:rsid w:val="00966914"/>
    <w:rsid w:val="00971061"/>
    <w:rsid w:val="00987B2D"/>
    <w:rsid w:val="009A1F02"/>
    <w:rsid w:val="009A4A57"/>
    <w:rsid w:val="009D24E9"/>
    <w:rsid w:val="009E15EE"/>
    <w:rsid w:val="009E63D2"/>
    <w:rsid w:val="009E6EDD"/>
    <w:rsid w:val="009F21DF"/>
    <w:rsid w:val="009F7113"/>
    <w:rsid w:val="00A06E77"/>
    <w:rsid w:val="00A0711A"/>
    <w:rsid w:val="00A14B60"/>
    <w:rsid w:val="00A16EC8"/>
    <w:rsid w:val="00A30DF4"/>
    <w:rsid w:val="00A40D07"/>
    <w:rsid w:val="00A41CD8"/>
    <w:rsid w:val="00A44B74"/>
    <w:rsid w:val="00A47F4A"/>
    <w:rsid w:val="00A569F2"/>
    <w:rsid w:val="00A61510"/>
    <w:rsid w:val="00A75125"/>
    <w:rsid w:val="00A7565B"/>
    <w:rsid w:val="00A8357F"/>
    <w:rsid w:val="00A84CE1"/>
    <w:rsid w:val="00A95E9F"/>
    <w:rsid w:val="00AB14B8"/>
    <w:rsid w:val="00AE11EF"/>
    <w:rsid w:val="00AE6DF2"/>
    <w:rsid w:val="00B000D7"/>
    <w:rsid w:val="00B0667C"/>
    <w:rsid w:val="00B06BFD"/>
    <w:rsid w:val="00B13824"/>
    <w:rsid w:val="00B2275D"/>
    <w:rsid w:val="00B56B85"/>
    <w:rsid w:val="00B72959"/>
    <w:rsid w:val="00B936C5"/>
    <w:rsid w:val="00B93D5A"/>
    <w:rsid w:val="00BA6849"/>
    <w:rsid w:val="00BA7865"/>
    <w:rsid w:val="00BB0487"/>
    <w:rsid w:val="00BB6446"/>
    <w:rsid w:val="00BC06AB"/>
    <w:rsid w:val="00BC2FBE"/>
    <w:rsid w:val="00BC6520"/>
    <w:rsid w:val="00BC7787"/>
    <w:rsid w:val="00BE3E7B"/>
    <w:rsid w:val="00BE78F7"/>
    <w:rsid w:val="00BF1D09"/>
    <w:rsid w:val="00BF4B44"/>
    <w:rsid w:val="00C005FC"/>
    <w:rsid w:val="00C01EB9"/>
    <w:rsid w:val="00C028F1"/>
    <w:rsid w:val="00C060AF"/>
    <w:rsid w:val="00C0675C"/>
    <w:rsid w:val="00C13179"/>
    <w:rsid w:val="00C22ED4"/>
    <w:rsid w:val="00C373E9"/>
    <w:rsid w:val="00C54D26"/>
    <w:rsid w:val="00C67C25"/>
    <w:rsid w:val="00C742B3"/>
    <w:rsid w:val="00C80B82"/>
    <w:rsid w:val="00C8463A"/>
    <w:rsid w:val="00C859D1"/>
    <w:rsid w:val="00C86D26"/>
    <w:rsid w:val="00CA222D"/>
    <w:rsid w:val="00CB3726"/>
    <w:rsid w:val="00CD03F2"/>
    <w:rsid w:val="00CD3537"/>
    <w:rsid w:val="00CE323D"/>
    <w:rsid w:val="00CF57BB"/>
    <w:rsid w:val="00D237CE"/>
    <w:rsid w:val="00D26487"/>
    <w:rsid w:val="00D52375"/>
    <w:rsid w:val="00D5311F"/>
    <w:rsid w:val="00D656F1"/>
    <w:rsid w:val="00D73F58"/>
    <w:rsid w:val="00DA119B"/>
    <w:rsid w:val="00DB0BF0"/>
    <w:rsid w:val="00DB6E00"/>
    <w:rsid w:val="00DC7E4F"/>
    <w:rsid w:val="00DD47A3"/>
    <w:rsid w:val="00DF72B3"/>
    <w:rsid w:val="00E0061C"/>
    <w:rsid w:val="00E02111"/>
    <w:rsid w:val="00E071CE"/>
    <w:rsid w:val="00E213E5"/>
    <w:rsid w:val="00E21A2B"/>
    <w:rsid w:val="00E36275"/>
    <w:rsid w:val="00E47E15"/>
    <w:rsid w:val="00E710F9"/>
    <w:rsid w:val="00E84814"/>
    <w:rsid w:val="00E979BA"/>
    <w:rsid w:val="00EA0A9C"/>
    <w:rsid w:val="00EA5CDD"/>
    <w:rsid w:val="00EA5FF2"/>
    <w:rsid w:val="00EC5DBE"/>
    <w:rsid w:val="00ED395A"/>
    <w:rsid w:val="00ED631A"/>
    <w:rsid w:val="00EE320C"/>
    <w:rsid w:val="00F10FD1"/>
    <w:rsid w:val="00F31CA3"/>
    <w:rsid w:val="00F548AD"/>
    <w:rsid w:val="00F60011"/>
    <w:rsid w:val="00F70638"/>
    <w:rsid w:val="00F7787A"/>
    <w:rsid w:val="00F82203"/>
    <w:rsid w:val="00F92766"/>
    <w:rsid w:val="00F92C64"/>
    <w:rsid w:val="00F95074"/>
    <w:rsid w:val="00FC0D10"/>
    <w:rsid w:val="00FC4800"/>
    <w:rsid w:val="00FC6727"/>
    <w:rsid w:val="00FF056E"/>
    <w:rsid w:val="00FF1C26"/>
    <w:rsid w:val="00FF2F06"/>
    <w:rsid w:val="00FF5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206BE78"/>
  <w15:chartTrackingRefBased/>
  <w15:docId w15:val="{7F48655C-5C31-4556-9955-954A41AC8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15EE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76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3B7620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3B76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3B7620"/>
    <w:rPr>
      <w:rFonts w:cs="ＭＳ 明朝"/>
      <w:color w:val="000000"/>
      <w:kern w:val="0"/>
      <w:sz w:val="24"/>
      <w:szCs w:val="24"/>
    </w:rPr>
  </w:style>
  <w:style w:type="paragraph" w:styleId="a7">
    <w:name w:val="Date"/>
    <w:basedOn w:val="a"/>
    <w:next w:val="a"/>
    <w:link w:val="a8"/>
    <w:uiPriority w:val="99"/>
    <w:semiHidden/>
    <w:unhideWhenUsed/>
    <w:rsid w:val="006E047A"/>
  </w:style>
  <w:style w:type="character" w:customStyle="1" w:styleId="a8">
    <w:name w:val="日付 (文字)"/>
    <w:link w:val="a7"/>
    <w:uiPriority w:val="99"/>
    <w:semiHidden/>
    <w:rsid w:val="006E047A"/>
    <w:rPr>
      <w:rFonts w:cs="ＭＳ 明朝"/>
      <w:color w:val="000000"/>
      <w:sz w:val="24"/>
      <w:szCs w:val="24"/>
    </w:rPr>
  </w:style>
  <w:style w:type="character" w:styleId="a9">
    <w:name w:val="Hyperlink"/>
    <w:uiPriority w:val="99"/>
    <w:unhideWhenUsed/>
    <w:rsid w:val="00571898"/>
    <w:rPr>
      <w:color w:val="0000FF"/>
      <w:u w:val="single"/>
    </w:rPr>
  </w:style>
  <w:style w:type="paragraph" w:styleId="aa">
    <w:name w:val="Note Heading"/>
    <w:basedOn w:val="a"/>
    <w:next w:val="a"/>
    <w:link w:val="ab"/>
    <w:uiPriority w:val="99"/>
    <w:unhideWhenUsed/>
    <w:rsid w:val="00571898"/>
    <w:pPr>
      <w:jc w:val="center"/>
    </w:pPr>
    <w:rPr>
      <w:rFonts w:ascii="ＭＳ 明朝" w:hAnsi="ＭＳ 明朝"/>
      <w:color w:val="auto"/>
    </w:rPr>
  </w:style>
  <w:style w:type="character" w:customStyle="1" w:styleId="ab">
    <w:name w:val="記 (文字)"/>
    <w:link w:val="aa"/>
    <w:uiPriority w:val="99"/>
    <w:rsid w:val="00571898"/>
    <w:rPr>
      <w:rFonts w:ascii="ＭＳ 明朝" w:hAnsi="ＭＳ 明朝" w:cs="ＭＳ 明朝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571898"/>
    <w:pPr>
      <w:jc w:val="right"/>
    </w:pPr>
    <w:rPr>
      <w:rFonts w:ascii="ＭＳ 明朝" w:hAnsi="ＭＳ 明朝"/>
      <w:color w:val="auto"/>
    </w:rPr>
  </w:style>
  <w:style w:type="character" w:customStyle="1" w:styleId="ad">
    <w:name w:val="結語 (文字)"/>
    <w:link w:val="ac"/>
    <w:uiPriority w:val="99"/>
    <w:rsid w:val="00571898"/>
    <w:rPr>
      <w:rFonts w:ascii="ＭＳ 明朝" w:hAnsi="ＭＳ 明朝" w:cs="ＭＳ 明朝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14B60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A14B60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table" w:styleId="af0">
    <w:name w:val="Table Grid"/>
    <w:basedOn w:val="a1"/>
    <w:uiPriority w:val="59"/>
    <w:rsid w:val="009A4A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Revision"/>
    <w:hidden/>
    <w:uiPriority w:val="99"/>
    <w:semiHidden/>
    <w:rsid w:val="00324A5E"/>
    <w:rPr>
      <w:rFonts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itamaken\Desktop\&#26696;5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案5.dot</Template>
  <TotalTime>0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宮野友彰</cp:lastModifiedBy>
  <cp:revision>2</cp:revision>
  <cp:lastPrinted>2022-03-29T01:10:00Z</cp:lastPrinted>
  <dcterms:created xsi:type="dcterms:W3CDTF">2026-09-17T07:44:00Z</dcterms:created>
  <dcterms:modified xsi:type="dcterms:W3CDTF">2026-09-17T07:44:00Z</dcterms:modified>
</cp:coreProperties>
</file>