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EAFE4" w14:textId="77777777" w:rsidR="00AF4676" w:rsidRPr="006E609C" w:rsidRDefault="006E609C" w:rsidP="00F96B0D">
      <w:pPr>
        <w:jc w:val="center"/>
        <w:rPr>
          <w:rFonts w:ascii="ＭＳ Ｐゴシック" w:eastAsia="ＭＳ Ｐゴシック" w:hAnsi="ＭＳ Ｐゴシック"/>
          <w:sz w:val="28"/>
          <w:szCs w:val="28"/>
        </w:rPr>
      </w:pPr>
      <w:r w:rsidRPr="006E609C">
        <w:rPr>
          <w:rFonts w:ascii="ＭＳ Ｐゴシック" w:eastAsia="ＭＳ Ｐゴシック" w:hAnsi="ＭＳ Ｐゴシック" w:hint="eastAsia"/>
          <w:sz w:val="28"/>
          <w:szCs w:val="28"/>
        </w:rPr>
        <w:t>条件付一般競争入札参加申込書</w:t>
      </w:r>
    </w:p>
    <w:p w14:paraId="63EE8B01" w14:textId="77777777" w:rsidR="007D3016" w:rsidRPr="00F96B0D" w:rsidRDefault="007D3016" w:rsidP="00F96B0D">
      <w:pPr>
        <w:rPr>
          <w:rFonts w:ascii="ＭＳ Ｐゴシック" w:eastAsia="ＭＳ Ｐゴシック" w:hAnsi="ＭＳ Ｐゴシック"/>
          <w:sz w:val="20"/>
          <w:szCs w:val="20"/>
        </w:rPr>
      </w:pPr>
    </w:p>
    <w:p w14:paraId="515782A6" w14:textId="77777777" w:rsidR="006E609C" w:rsidRDefault="004242DB" w:rsidP="00F96B0D">
      <w:pPr>
        <w:rPr>
          <w:rFonts w:ascii="ＭＳ Ｐゴシック" w:eastAsia="ＭＳ Ｐゴシック" w:hAnsi="ＭＳ Ｐゴシック"/>
          <w:szCs w:val="21"/>
        </w:rPr>
      </w:pPr>
      <w:r w:rsidRPr="004242DB">
        <w:rPr>
          <w:rFonts w:ascii="ＭＳ Ｐゴシック" w:eastAsia="ＭＳ Ｐゴシック" w:hAnsi="ＭＳ Ｐゴシック" w:hint="eastAsia"/>
          <w:szCs w:val="21"/>
        </w:rPr>
        <w:t xml:space="preserve">大阪府総務部契約局長　</w:t>
      </w:r>
      <w:r w:rsidR="006E609C" w:rsidRPr="004242DB">
        <w:rPr>
          <w:rFonts w:ascii="ＭＳ Ｐゴシック" w:eastAsia="ＭＳ Ｐゴシック" w:hAnsi="ＭＳ Ｐゴシック" w:hint="eastAsia"/>
          <w:szCs w:val="21"/>
        </w:rPr>
        <w:t>様</w:t>
      </w:r>
    </w:p>
    <w:p w14:paraId="253BF99E" w14:textId="77777777" w:rsidR="00F96B0D" w:rsidRPr="00F96B0D" w:rsidRDefault="00F96B0D" w:rsidP="00F96B0D">
      <w:pPr>
        <w:rPr>
          <w:rFonts w:ascii="ＭＳ Ｐゴシック" w:eastAsia="ＭＳ Ｐゴシック" w:hAnsi="ＭＳ Ｐゴシック"/>
          <w:sz w:val="20"/>
          <w:szCs w:val="20"/>
        </w:rPr>
      </w:pPr>
    </w:p>
    <w:p w14:paraId="08E3D7AD" w14:textId="77777777" w:rsidR="006E609C" w:rsidRPr="006E609C" w:rsidRDefault="006E609C" w:rsidP="007A56E5">
      <w:pPr>
        <w:tabs>
          <w:tab w:val="left" w:pos="5211"/>
        </w:tabs>
        <w:ind w:leftChars="1466" w:left="5345" w:hangingChars="1319" w:hanging="2462"/>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【JV名称】</w:t>
      </w:r>
      <w:r w:rsidRPr="006E609C">
        <w:rPr>
          <w:rFonts w:ascii="ＭＳ Ｐゴシック" w:eastAsia="ＭＳ Ｐゴシック" w:hAnsi="ＭＳ Ｐゴシック" w:hint="eastAsia"/>
          <w:sz w:val="16"/>
          <w:szCs w:val="16"/>
        </w:rPr>
        <w:t>（JV</w:t>
      </w:r>
      <w:r>
        <w:rPr>
          <w:rFonts w:ascii="ＭＳ Ｐゴシック" w:eastAsia="ＭＳ Ｐゴシック" w:hAnsi="ＭＳ Ｐゴシック" w:hint="eastAsia"/>
          <w:sz w:val="16"/>
          <w:szCs w:val="16"/>
        </w:rPr>
        <w:t>の場合</w:t>
      </w:r>
      <w:r w:rsidRPr="006E609C">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27D5C0F2" w14:textId="77777777" w:rsidR="006E609C" w:rsidRPr="006E609C" w:rsidRDefault="006E609C" w:rsidP="007A56E5">
      <w:pPr>
        <w:tabs>
          <w:tab w:val="left" w:pos="5790"/>
        </w:tabs>
        <w:ind w:leftChars="1462" w:left="5874" w:hangingChars="307" w:hanging="2998"/>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395"/>
          <w:kern w:val="0"/>
          <w:sz w:val="20"/>
          <w:szCs w:val="20"/>
          <w:fitText w:val="1190" w:id="329969153"/>
        </w:rPr>
        <w:t>住</w:t>
      </w:r>
      <w:r w:rsidRPr="00160633">
        <w:rPr>
          <w:rFonts w:ascii="ＭＳ Ｐゴシック" w:eastAsia="ＭＳ Ｐゴシック" w:hAnsi="ＭＳ Ｐゴシック" w:hint="eastAsia"/>
          <w:kern w:val="0"/>
          <w:sz w:val="20"/>
          <w:szCs w:val="20"/>
          <w:fitText w:val="1190" w:id="329969153"/>
        </w:rPr>
        <w:t>所</w:t>
      </w:r>
      <w:r w:rsidRPr="006E609C">
        <w:rPr>
          <w:rFonts w:ascii="ＭＳ Ｐゴシック" w:eastAsia="ＭＳ Ｐゴシック" w:hAnsi="ＭＳ Ｐゴシック" w:hint="eastAsia"/>
          <w:sz w:val="16"/>
          <w:szCs w:val="16"/>
        </w:rPr>
        <w:t>（JVの場合、代表構成員）</w:t>
      </w:r>
      <w:r>
        <w:rPr>
          <w:rFonts w:ascii="ＭＳ Ｐゴシック" w:eastAsia="ＭＳ Ｐゴシック" w:hAnsi="ＭＳ Ｐゴシック" w:hint="eastAsia"/>
          <w:sz w:val="20"/>
          <w:szCs w:val="20"/>
        </w:rPr>
        <w:t xml:space="preserve"> </w:t>
      </w:r>
      <w:r w:rsidR="000D486E">
        <w:rPr>
          <w:rFonts w:ascii="ＭＳ Ｐゴシック" w:eastAsia="ＭＳ Ｐゴシック" w:hAnsi="ＭＳ Ｐゴシック" w:hint="eastAsia"/>
          <w:sz w:val="20"/>
          <w:szCs w:val="20"/>
        </w:rPr>
        <w:tab/>
      </w:r>
    </w:p>
    <w:p w14:paraId="4E57C720" w14:textId="77777777" w:rsidR="006E609C" w:rsidRPr="006E609C" w:rsidRDefault="006E609C" w:rsidP="007A56E5">
      <w:pPr>
        <w:tabs>
          <w:tab w:val="left" w:pos="5790"/>
        </w:tabs>
        <w:ind w:leftChars="1466" w:left="6095" w:hangingChars="1629" w:hanging="3212"/>
        <w:jc w:val="left"/>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4"/>
          <w:w w:val="82"/>
          <w:kern w:val="0"/>
          <w:sz w:val="20"/>
          <w:szCs w:val="20"/>
          <w:fitText w:val="1190" w:id="329969154"/>
        </w:rPr>
        <w:t>商号又は名</w:t>
      </w:r>
      <w:r w:rsidRPr="00160633">
        <w:rPr>
          <w:rFonts w:ascii="ＭＳ Ｐゴシック" w:eastAsia="ＭＳ Ｐゴシック" w:hAnsi="ＭＳ Ｐゴシック" w:hint="eastAsia"/>
          <w:w w:val="82"/>
          <w:kern w:val="0"/>
          <w:sz w:val="20"/>
          <w:szCs w:val="20"/>
          <w:fitText w:val="1190" w:id="329969154"/>
        </w:rPr>
        <w:t>称</w:t>
      </w:r>
      <w:r w:rsidRPr="006E609C">
        <w:rPr>
          <w:rFonts w:ascii="ＭＳ Ｐゴシック" w:eastAsia="ＭＳ Ｐゴシック" w:hAnsi="ＭＳ Ｐゴシック" w:hint="eastAsia"/>
          <w:sz w:val="16"/>
          <w:szCs w:val="16"/>
        </w:rPr>
        <w:t>（　　　　　　　〃　　　　　　　）</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187EEDD8" w14:textId="77777777" w:rsidR="006E609C" w:rsidRPr="006E609C" w:rsidRDefault="006E609C" w:rsidP="007A56E5">
      <w:pPr>
        <w:tabs>
          <w:tab w:val="left" w:pos="5790"/>
        </w:tabs>
        <w:ind w:leftChars="1468" w:left="2887"/>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代表者名（支店長名）</w:t>
      </w:r>
      <w:r w:rsidRPr="006E609C">
        <w:rPr>
          <w:rFonts w:ascii="ＭＳ Ｐゴシック" w:eastAsia="ＭＳ Ｐゴシック" w:hAnsi="ＭＳ Ｐゴシック" w:hint="eastAsia"/>
          <w:sz w:val="16"/>
          <w:szCs w:val="16"/>
        </w:rPr>
        <w:t xml:space="preserve">（　　　　</w:t>
      </w:r>
      <w:r w:rsidR="008A4E8F">
        <w:rPr>
          <w:rFonts w:ascii="ＭＳ Ｐゴシック" w:eastAsia="ＭＳ Ｐゴシック" w:hAnsi="ＭＳ Ｐゴシック" w:hint="eastAsia"/>
          <w:sz w:val="16"/>
          <w:szCs w:val="16"/>
        </w:rPr>
        <w:t xml:space="preserve"> </w:t>
      </w:r>
      <w:r w:rsidRPr="006E609C">
        <w:rPr>
          <w:rFonts w:ascii="ＭＳ Ｐゴシック" w:eastAsia="ＭＳ Ｐゴシック" w:hAnsi="ＭＳ Ｐゴシック" w:hint="eastAsia"/>
          <w:sz w:val="16"/>
          <w:szCs w:val="16"/>
        </w:rPr>
        <w:t>〃　　　　）</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58773B6D" w14:textId="77777777" w:rsidR="006E609C" w:rsidRPr="004242DB" w:rsidRDefault="006E609C" w:rsidP="00F96B0D">
      <w:pPr>
        <w:jc w:val="right"/>
        <w:rPr>
          <w:rFonts w:ascii="ＭＳ Ｐゴシック" w:eastAsia="ＭＳ Ｐゴシック" w:hAnsi="ＭＳ Ｐゴシック"/>
          <w:sz w:val="18"/>
          <w:szCs w:val="20"/>
        </w:rPr>
      </w:pPr>
      <w:r w:rsidRPr="004242DB">
        <w:rPr>
          <w:rFonts w:ascii="ＭＳ Ｐゴシック" w:eastAsia="ＭＳ Ｐゴシック" w:hAnsi="ＭＳ Ｐゴシック" w:hint="eastAsia"/>
          <w:sz w:val="18"/>
          <w:szCs w:val="20"/>
        </w:rPr>
        <w:t>（押印不要）</w:t>
      </w:r>
    </w:p>
    <w:p w14:paraId="712FBB22" w14:textId="77777777" w:rsidR="006E609C" w:rsidRPr="006E609C" w:rsidRDefault="006E609C" w:rsidP="007A56E5">
      <w:pPr>
        <w:ind w:leftChars="2203" w:left="4333"/>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＜担当者連絡先＞</w:t>
      </w:r>
    </w:p>
    <w:p w14:paraId="4F2AEED4" w14:textId="77777777" w:rsidR="006E609C" w:rsidRPr="006E609C"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79"/>
          <w:kern w:val="0"/>
          <w:sz w:val="20"/>
          <w:szCs w:val="20"/>
          <w:fitText w:val="915" w:id="329970176"/>
        </w:rPr>
        <w:t>部署</w:t>
      </w:r>
      <w:r w:rsidRPr="00160633">
        <w:rPr>
          <w:rFonts w:ascii="ＭＳ Ｐゴシック" w:eastAsia="ＭＳ Ｐゴシック" w:hAnsi="ＭＳ Ｐゴシック" w:hint="eastAsia"/>
          <w:kern w:val="0"/>
          <w:sz w:val="20"/>
          <w:szCs w:val="20"/>
          <w:fitText w:val="915" w:id="329970176"/>
        </w:rPr>
        <w:t>名</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3D190F03" w14:textId="77777777" w:rsidR="006E609C" w:rsidRPr="006E609C"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7"/>
          <w:w w:val="95"/>
          <w:kern w:val="0"/>
          <w:sz w:val="20"/>
          <w:szCs w:val="20"/>
          <w:fitText w:val="915" w:id="329970177"/>
        </w:rPr>
        <w:t>担当者</w:t>
      </w:r>
      <w:r w:rsidRPr="00160633">
        <w:rPr>
          <w:rFonts w:ascii="ＭＳ Ｐゴシック" w:eastAsia="ＭＳ Ｐゴシック" w:hAnsi="ＭＳ Ｐゴシック" w:hint="eastAsia"/>
          <w:spacing w:val="-1"/>
          <w:w w:val="95"/>
          <w:kern w:val="0"/>
          <w:sz w:val="20"/>
          <w:szCs w:val="20"/>
          <w:fitText w:val="915" w:id="329970177"/>
        </w:rPr>
        <w:t>名</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0561B152" w14:textId="77777777" w:rsidR="006E609C" w:rsidRPr="00E628F5"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7"/>
          <w:w w:val="95"/>
          <w:kern w:val="0"/>
          <w:sz w:val="20"/>
          <w:szCs w:val="20"/>
          <w:fitText w:val="915" w:id="329970178"/>
        </w:rPr>
        <w:t>電話番</w:t>
      </w:r>
      <w:r w:rsidRPr="00160633">
        <w:rPr>
          <w:rFonts w:ascii="ＭＳ Ｐゴシック" w:eastAsia="ＭＳ Ｐゴシック" w:hAnsi="ＭＳ Ｐゴシック" w:hint="eastAsia"/>
          <w:spacing w:val="-1"/>
          <w:w w:val="95"/>
          <w:kern w:val="0"/>
          <w:sz w:val="20"/>
          <w:szCs w:val="20"/>
          <w:fitText w:val="915" w:id="329970178"/>
        </w:rPr>
        <w:t>号</w:t>
      </w:r>
      <w:r w:rsidR="00F641B9" w:rsidRPr="00E628F5">
        <w:rPr>
          <w:rFonts w:ascii="ＭＳ Ｐゴシック" w:eastAsia="ＭＳ Ｐゴシック" w:hAnsi="ＭＳ Ｐゴシック" w:hint="eastAsia"/>
          <w:sz w:val="20"/>
          <w:szCs w:val="20"/>
        </w:rPr>
        <w:t xml:space="preserve"> </w:t>
      </w:r>
      <w:r w:rsidR="00F641B9" w:rsidRPr="00E628F5">
        <w:rPr>
          <w:rFonts w:ascii="ＭＳ Ｐゴシック" w:eastAsia="ＭＳ Ｐゴシック" w:hAnsi="ＭＳ Ｐゴシック" w:hint="eastAsia"/>
          <w:sz w:val="20"/>
          <w:szCs w:val="20"/>
        </w:rPr>
        <w:tab/>
      </w:r>
    </w:p>
    <w:p w14:paraId="0FDC585B" w14:textId="77777777" w:rsidR="006E609C" w:rsidRPr="00956050" w:rsidRDefault="006E609C" w:rsidP="007A56E5">
      <w:pPr>
        <w:ind w:leftChars="2350" w:left="4622"/>
        <w:rPr>
          <w:rFonts w:ascii="ＭＳ Ｐゴシック" w:eastAsia="ＭＳ Ｐゴシック" w:hAnsi="ＭＳ Ｐゴシック"/>
          <w:sz w:val="20"/>
          <w:szCs w:val="20"/>
        </w:rPr>
      </w:pPr>
      <w:r w:rsidRPr="00956050">
        <w:rPr>
          <w:rFonts w:ascii="ＭＳ Ｐゴシック" w:eastAsia="ＭＳ Ｐゴシック" w:hAnsi="ＭＳ Ｐゴシック" w:hint="eastAsia"/>
          <w:sz w:val="20"/>
          <w:szCs w:val="20"/>
        </w:rPr>
        <w:t>（日中連絡の取れるもの（携帯電話番号でも可））</w:t>
      </w:r>
    </w:p>
    <w:p w14:paraId="13364C11" w14:textId="77777777" w:rsidR="006E609C" w:rsidRPr="00956050"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40"/>
          <w:w w:val="94"/>
          <w:kern w:val="0"/>
          <w:sz w:val="20"/>
          <w:szCs w:val="20"/>
          <w:fitText w:val="915" w:id="329970179"/>
        </w:rPr>
        <w:t>FAX番</w:t>
      </w:r>
      <w:r w:rsidRPr="00160633">
        <w:rPr>
          <w:rFonts w:ascii="ＭＳ Ｐゴシック" w:eastAsia="ＭＳ Ｐゴシック" w:hAnsi="ＭＳ Ｐゴシック" w:hint="eastAsia"/>
          <w:spacing w:val="-29"/>
          <w:w w:val="94"/>
          <w:kern w:val="0"/>
          <w:sz w:val="20"/>
          <w:szCs w:val="20"/>
          <w:fitText w:val="915" w:id="329970179"/>
        </w:rPr>
        <w:t>号</w:t>
      </w:r>
      <w:r w:rsidR="00F641B9" w:rsidRPr="00956050">
        <w:rPr>
          <w:rFonts w:ascii="ＭＳ Ｐゴシック" w:eastAsia="ＭＳ Ｐゴシック" w:hAnsi="ＭＳ Ｐゴシック" w:hint="eastAsia"/>
          <w:sz w:val="20"/>
          <w:szCs w:val="20"/>
        </w:rPr>
        <w:t xml:space="preserve"> </w:t>
      </w:r>
      <w:r w:rsidR="00F641B9" w:rsidRPr="00956050">
        <w:rPr>
          <w:rFonts w:ascii="ＭＳ Ｐゴシック" w:eastAsia="ＭＳ Ｐゴシック" w:hAnsi="ＭＳ Ｐゴシック" w:hint="eastAsia"/>
          <w:sz w:val="20"/>
          <w:szCs w:val="20"/>
        </w:rPr>
        <w:tab/>
      </w:r>
    </w:p>
    <w:p w14:paraId="2510D3B6" w14:textId="77777777" w:rsidR="006E609C" w:rsidRPr="00956050" w:rsidRDefault="006E609C" w:rsidP="007A56E5">
      <w:pPr>
        <w:tabs>
          <w:tab w:val="left" w:pos="5790"/>
        </w:tabs>
        <w:ind w:leftChars="2350" w:left="4622"/>
        <w:rPr>
          <w:rFonts w:ascii="ＭＳ Ｐゴシック" w:eastAsia="ＭＳ Ｐゴシック" w:hAnsi="ＭＳ Ｐゴシック"/>
          <w:sz w:val="20"/>
          <w:szCs w:val="20"/>
        </w:rPr>
      </w:pPr>
      <w:r w:rsidRPr="00956050">
        <w:rPr>
          <w:rFonts w:ascii="ＭＳ Ｐゴシック" w:eastAsia="ＭＳ Ｐゴシック" w:hAnsi="ＭＳ Ｐゴシック" w:hint="eastAsia"/>
          <w:sz w:val="20"/>
          <w:szCs w:val="20"/>
        </w:rPr>
        <w:t>メールアドレス</w:t>
      </w:r>
      <w:r w:rsidR="00F641B9" w:rsidRPr="00956050">
        <w:rPr>
          <w:rFonts w:ascii="ＭＳ Ｐゴシック" w:eastAsia="ＭＳ Ｐゴシック" w:hAnsi="ＭＳ Ｐゴシック" w:hint="eastAsia"/>
          <w:sz w:val="20"/>
          <w:szCs w:val="20"/>
        </w:rPr>
        <w:t xml:space="preserve"> </w:t>
      </w:r>
      <w:r w:rsidR="00F641B9" w:rsidRPr="00956050">
        <w:rPr>
          <w:rFonts w:ascii="ＭＳ Ｐゴシック" w:eastAsia="ＭＳ Ｐゴシック" w:hAnsi="ＭＳ Ｐゴシック" w:hint="eastAsia"/>
          <w:sz w:val="20"/>
          <w:szCs w:val="20"/>
        </w:rPr>
        <w:tab/>
      </w:r>
    </w:p>
    <w:p w14:paraId="1196B50D" w14:textId="77777777" w:rsidR="006E609C" w:rsidRPr="00956050" w:rsidRDefault="006E609C" w:rsidP="00F96B0D">
      <w:pPr>
        <w:rPr>
          <w:rFonts w:ascii="ＭＳ Ｐゴシック" w:eastAsia="ＭＳ Ｐゴシック" w:hAnsi="ＭＳ Ｐゴシック"/>
          <w:sz w:val="20"/>
          <w:szCs w:val="20"/>
        </w:rPr>
      </w:pPr>
    </w:p>
    <w:p w14:paraId="5DAC7595" w14:textId="77777777" w:rsidR="00C92835" w:rsidRPr="00374B3A" w:rsidRDefault="00C92835" w:rsidP="007A56E5">
      <w:pPr>
        <w:autoSpaceDE w:val="0"/>
        <w:autoSpaceDN w:val="0"/>
        <w:ind w:leftChars="100" w:left="197" w:firstLineChars="100" w:firstLine="197"/>
        <w:rPr>
          <w:rFonts w:ascii="ＭＳ Ｐゴシック" w:eastAsia="ＭＳ Ｐゴシック" w:hAnsi="ＭＳ Ｐゴシック"/>
          <w:szCs w:val="21"/>
        </w:rPr>
      </w:pPr>
      <w:r w:rsidRPr="00956050">
        <w:rPr>
          <w:rFonts w:ascii="ＭＳ Ｐゴシック" w:eastAsia="ＭＳ Ｐゴシック" w:hAnsi="ＭＳ Ｐゴシック" w:hint="eastAsia"/>
          <w:szCs w:val="21"/>
        </w:rPr>
        <w:t>大阪府環境農林水産部発注の下記工事における条件付一般競争入札に参加したいので、本申込書を提出します。なお、提出する申込書の記載事項は、事実と相違ないことを誓約</w:t>
      </w:r>
      <w:r w:rsidRPr="000E2888">
        <w:rPr>
          <w:rFonts w:ascii="ＭＳ Ｐゴシック" w:eastAsia="ＭＳ Ｐゴシック" w:hAnsi="ＭＳ Ｐゴシック" w:hint="eastAsia"/>
          <w:szCs w:val="21"/>
        </w:rPr>
        <w:t>します。</w:t>
      </w:r>
    </w:p>
    <w:p w14:paraId="3C27C85F" w14:textId="77777777" w:rsidR="00C92835" w:rsidRPr="00374B3A" w:rsidRDefault="00C92835" w:rsidP="00160633">
      <w:pPr>
        <w:autoSpaceDE w:val="0"/>
        <w:autoSpaceDN w:val="0"/>
        <w:ind w:leftChars="100" w:left="197" w:firstLineChars="100" w:firstLine="197"/>
        <w:rPr>
          <w:rFonts w:ascii="ＭＳ Ｐゴシック" w:eastAsia="ＭＳ Ｐゴシック" w:hAnsi="ＭＳ Ｐゴシック"/>
          <w:szCs w:val="21"/>
        </w:rPr>
      </w:pPr>
      <w:r>
        <w:rPr>
          <w:rFonts w:ascii="ＭＳ Ｐゴシック" w:eastAsia="ＭＳ Ｐゴシック" w:hAnsi="ＭＳ Ｐゴシック" w:hint="eastAsia"/>
          <w:szCs w:val="21"/>
        </w:rPr>
        <w:t>事実と</w:t>
      </w:r>
      <w:r w:rsidRPr="00374B3A">
        <w:rPr>
          <w:rFonts w:ascii="ＭＳ Ｐゴシック" w:eastAsia="ＭＳ Ｐゴシック" w:hAnsi="ＭＳ Ｐゴシック" w:hint="eastAsia"/>
          <w:szCs w:val="21"/>
        </w:rPr>
        <w:t>相違することが判明した場合は、入札書を無効とされても、又は落札決定を取消されても異議ありません。</w:t>
      </w:r>
    </w:p>
    <w:p w14:paraId="5D3EA5EC" w14:textId="77777777" w:rsidR="00AB2205" w:rsidRPr="00E628F5" w:rsidRDefault="00AB2205" w:rsidP="00F96B0D">
      <w:pPr>
        <w:rPr>
          <w:rFonts w:ascii="ＭＳ Ｐゴシック" w:eastAsia="ＭＳ Ｐゴシック" w:hAnsi="ＭＳ Ｐゴシック"/>
          <w:sz w:val="20"/>
          <w:szCs w:val="20"/>
        </w:rPr>
      </w:pPr>
    </w:p>
    <w:p w14:paraId="47703E87" w14:textId="77777777" w:rsidR="00F641B9" w:rsidRPr="00E628F5" w:rsidRDefault="00F641B9" w:rsidP="00F96B0D">
      <w:pPr>
        <w:jc w:val="center"/>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記</w:t>
      </w:r>
    </w:p>
    <w:p w14:paraId="381B9B2F" w14:textId="77777777" w:rsidR="002862A2" w:rsidRPr="00E628F5" w:rsidRDefault="002862A2" w:rsidP="00F96B0D">
      <w:pPr>
        <w:rPr>
          <w:rFonts w:ascii="ＭＳ Ｐゴシック" w:eastAsia="ＭＳ Ｐゴシック" w:hAnsi="ＭＳ Ｐゴシック"/>
          <w:sz w:val="20"/>
          <w:szCs w:val="20"/>
        </w:rPr>
      </w:pPr>
    </w:p>
    <w:p w14:paraId="161D2142" w14:textId="5F6C8486" w:rsidR="00F641B9" w:rsidRPr="00E628F5" w:rsidRDefault="004242DB" w:rsidP="007A56E5">
      <w:pPr>
        <w:ind w:left="187" w:hangingChars="100" w:hanging="187"/>
        <w:rPr>
          <w:rFonts w:ascii="ＭＳ Ｐゴシック" w:eastAsia="ＭＳ Ｐゴシック" w:hAnsi="ＭＳ Ｐゴシック"/>
          <w:b/>
          <w:sz w:val="20"/>
          <w:szCs w:val="20"/>
        </w:rPr>
      </w:pPr>
      <w:r w:rsidRPr="00E628F5">
        <w:rPr>
          <w:rFonts w:ascii="ＭＳ Ｐゴシック" w:eastAsia="ＭＳ Ｐゴシック" w:hAnsi="ＭＳ Ｐゴシック" w:hint="eastAsia"/>
          <w:b/>
          <w:sz w:val="20"/>
          <w:szCs w:val="20"/>
        </w:rPr>
        <w:t>１．工事名称</w:t>
      </w:r>
      <w:r w:rsidR="00AA3150" w:rsidRPr="00E628F5">
        <w:rPr>
          <w:rFonts w:ascii="ＭＳ Ｐゴシック" w:eastAsia="ＭＳ Ｐゴシック" w:hAnsi="ＭＳ Ｐゴシック" w:hint="eastAsia"/>
          <w:b/>
          <w:sz w:val="20"/>
          <w:szCs w:val="20"/>
        </w:rPr>
        <w:t xml:space="preserve">　：</w:t>
      </w:r>
      <w:r w:rsidR="00AA3150" w:rsidRPr="00D93F48">
        <w:rPr>
          <w:rFonts w:ascii="ＭＳ Ｐゴシック" w:eastAsia="ＭＳ Ｐゴシック" w:hAnsi="ＭＳ Ｐゴシック" w:hint="eastAsia"/>
          <w:b/>
          <w:sz w:val="20"/>
          <w:szCs w:val="20"/>
        </w:rPr>
        <w:t xml:space="preserve">　</w:t>
      </w:r>
      <w:r w:rsidR="00AC032C" w:rsidRPr="00AC032C">
        <w:rPr>
          <w:rFonts w:ascii="ＭＳ Ｐゴシック" w:eastAsia="ＭＳ Ｐゴシック" w:hAnsi="ＭＳ Ｐゴシック" w:hint="eastAsia"/>
          <w:b/>
          <w:sz w:val="20"/>
          <w:szCs w:val="20"/>
        </w:rPr>
        <w:t>久米田池２番樋ゲート電動化</w:t>
      </w:r>
      <w:r w:rsidR="00AC032C">
        <w:rPr>
          <w:rFonts w:ascii="ＭＳ Ｐゴシック" w:eastAsia="ＭＳ Ｐゴシック" w:hAnsi="ＭＳ Ｐゴシック" w:hint="eastAsia"/>
          <w:b/>
          <w:sz w:val="20"/>
          <w:szCs w:val="20"/>
        </w:rPr>
        <w:t>（</w:t>
      </w:r>
      <w:r w:rsidR="00AC032C" w:rsidRPr="00AC032C">
        <w:rPr>
          <w:rFonts w:ascii="ＭＳ Ｐゴシック" w:eastAsia="ＭＳ Ｐゴシック" w:hAnsi="ＭＳ Ｐゴシック" w:hint="eastAsia"/>
          <w:b/>
          <w:sz w:val="20"/>
          <w:szCs w:val="20"/>
        </w:rPr>
        <w:t>８</w:t>
      </w:r>
      <w:r w:rsidR="00AC032C">
        <w:rPr>
          <w:rFonts w:ascii="ＭＳ Ｐゴシック" w:eastAsia="ＭＳ Ｐゴシック" w:hAnsi="ＭＳ Ｐゴシック" w:hint="eastAsia"/>
          <w:b/>
          <w:sz w:val="20"/>
          <w:szCs w:val="20"/>
        </w:rPr>
        <w:t>）</w:t>
      </w:r>
      <w:r w:rsidR="0048055E" w:rsidRPr="001C4C46">
        <w:rPr>
          <w:rFonts w:ascii="ＭＳ Ｐゴシック" w:eastAsia="ＭＳ Ｐゴシック" w:hAnsi="ＭＳ Ｐゴシック" w:hint="eastAsia"/>
          <w:b/>
          <w:sz w:val="20"/>
          <w:szCs w:val="24"/>
        </w:rPr>
        <w:t>工事</w:t>
      </w:r>
    </w:p>
    <w:p w14:paraId="7691A9E1" w14:textId="77777777" w:rsidR="00F26E33" w:rsidRPr="00D85604" w:rsidRDefault="00F26E33" w:rsidP="00F26E33">
      <w:pPr>
        <w:ind w:left="187" w:hangingChars="100" w:hanging="187"/>
        <w:rPr>
          <w:rFonts w:ascii="ＭＳ Ｐゴシック" w:eastAsia="ＭＳ Ｐゴシック" w:hAnsi="ＭＳ Ｐゴシック"/>
          <w:b/>
          <w:sz w:val="20"/>
          <w:szCs w:val="20"/>
        </w:rPr>
      </w:pPr>
    </w:p>
    <w:p w14:paraId="4D2F12D3" w14:textId="77777777" w:rsidR="00F26E33" w:rsidRPr="00D85604" w:rsidRDefault="00F26E33" w:rsidP="00F26E33">
      <w:pPr>
        <w:tabs>
          <w:tab w:val="left" w:pos="9720"/>
        </w:tabs>
        <w:kinsoku w:val="0"/>
        <w:overflowPunct w:val="0"/>
        <w:ind w:right="97"/>
        <w:rPr>
          <w:rFonts w:ascii="ＭＳ Ｐゴシック" w:eastAsia="ＭＳ Ｐゴシック" w:hAnsi="ＭＳ Ｐゴシック"/>
          <w:b/>
          <w:sz w:val="22"/>
        </w:rPr>
      </w:pPr>
      <w:r w:rsidRPr="00D856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tblGrid>
      <w:tr w:rsidR="00AC032C" w:rsidRPr="00D85604" w14:paraId="483E53A3" w14:textId="77777777" w:rsidTr="00AC032C">
        <w:trPr>
          <w:trHeight w:val="468"/>
        </w:trPr>
        <w:tc>
          <w:tcPr>
            <w:tcW w:w="1948" w:type="dxa"/>
            <w:vAlign w:val="center"/>
          </w:tcPr>
          <w:p w14:paraId="21F20CAF" w14:textId="77777777" w:rsidR="00AC032C" w:rsidRPr="00D85604" w:rsidRDefault="00AC032C" w:rsidP="53BDC78E">
            <w:pPr>
              <w:tabs>
                <w:tab w:val="left" w:pos="9720"/>
              </w:tabs>
              <w:kinsoku w:val="0"/>
              <w:overflowPunct w:val="0"/>
              <w:ind w:right="97"/>
              <w:jc w:val="center"/>
              <w:rPr>
                <w:rFonts w:ascii="ＭＳ Ｐゴシック" w:eastAsia="ＭＳ Ｐゴシック" w:hAnsi="ＭＳ Ｐゴシック"/>
                <w:b/>
                <w:bCs/>
                <w:sz w:val="22"/>
              </w:rPr>
            </w:pPr>
            <w:r w:rsidRPr="53BDC78E">
              <w:rPr>
                <w:rFonts w:ascii="ＭＳ Ｐゴシック" w:eastAsia="ＭＳ Ｐゴシック" w:hAnsi="ＭＳ Ｐゴシック"/>
                <w:b/>
                <w:bCs/>
                <w:sz w:val="22"/>
              </w:rPr>
              <w:t>確認チェック欄</w:t>
            </w:r>
          </w:p>
        </w:tc>
        <w:sdt>
          <w:sdtPr>
            <w:rPr>
              <w:rFonts w:asciiTheme="majorHAnsi" w:eastAsiaTheme="majorEastAsia" w:hAnsiTheme="majorHAnsi" w:cs="Wingdings"/>
              <w:color w:val="000000" w:themeColor="text1"/>
              <w:sz w:val="28"/>
              <w:szCs w:val="28"/>
            </w:rPr>
            <w:id w:val="973026653"/>
            <w14:checkbox>
              <w14:checked w14:val="0"/>
              <w14:checkedState w14:val="2611" w14:font="ＭＳ 明朝"/>
              <w14:uncheckedState w14:val="2610" w14:font="ＭＳ ゴシック"/>
            </w14:checkbox>
          </w:sdtPr>
          <w:sdtContent>
            <w:tc>
              <w:tcPr>
                <w:tcW w:w="705" w:type="dxa"/>
                <w:vAlign w:val="center"/>
              </w:tcPr>
              <w:p w14:paraId="5DDD5BDB" w14:textId="77777777" w:rsidR="00AC032C" w:rsidRPr="00541551" w:rsidRDefault="00AC032C" w:rsidP="1DCE18B4">
                <w:pPr>
                  <w:tabs>
                    <w:tab w:val="left" w:pos="9720"/>
                  </w:tabs>
                  <w:kinsoku w:val="0"/>
                  <w:overflowPunct w:val="0"/>
                  <w:ind w:right="97"/>
                  <w:jc w:val="center"/>
                  <w:rPr>
                    <w:rFonts w:asciiTheme="majorHAnsi" w:eastAsiaTheme="majorEastAsia" w:hAnsiTheme="majorHAnsi" w:cs="Wingdings"/>
                    <w:color w:val="000000" w:themeColor="text1"/>
                    <w:sz w:val="28"/>
                    <w:szCs w:val="28"/>
                  </w:rPr>
                </w:pPr>
                <w:r>
                  <w:rPr>
                    <w:rFonts w:ascii="ＭＳ ゴシック" w:eastAsia="ＭＳ ゴシック" w:hAnsi="ＭＳ ゴシック" w:cs="Wingdings" w:hint="eastAsia"/>
                    <w:color w:val="000000" w:themeColor="text1"/>
                    <w:sz w:val="28"/>
                    <w:szCs w:val="28"/>
                  </w:rPr>
                  <w:t>☐</w:t>
                </w:r>
              </w:p>
            </w:tc>
          </w:sdtContent>
        </w:sdt>
      </w:tr>
    </w:tbl>
    <w:p w14:paraId="1A1B73C0" w14:textId="77777777" w:rsidR="00F26E33" w:rsidRPr="00D85604" w:rsidRDefault="00F26E33" w:rsidP="00F26E33">
      <w:pPr>
        <w:tabs>
          <w:tab w:val="left" w:pos="9720"/>
        </w:tabs>
        <w:kinsoku w:val="0"/>
        <w:overflowPunct w:val="0"/>
        <w:ind w:right="97"/>
        <w:rPr>
          <w:rFonts w:ascii="ＭＳ Ｐゴシック" w:eastAsia="ＭＳ Ｐゴシック" w:hAnsi="ＭＳ Ｐゴシック"/>
          <w:sz w:val="20"/>
        </w:rPr>
      </w:pPr>
    </w:p>
    <w:p w14:paraId="2A3456EE" w14:textId="77777777" w:rsidR="00062A1C" w:rsidRPr="0087742C" w:rsidRDefault="00062A1C" w:rsidP="00062A1C">
      <w:pPr>
        <w:tabs>
          <w:tab w:val="left" w:pos="9720"/>
        </w:tabs>
        <w:kinsoku w:val="0"/>
        <w:overflowPunct w:val="0"/>
        <w:ind w:leftChars="100" w:left="197" w:right="97" w:firstLineChars="100" w:firstLine="187"/>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『電子入札公告』及び『</w:t>
      </w:r>
      <w:r w:rsidR="003671B8" w:rsidRPr="0087742C">
        <w:rPr>
          <w:rFonts w:ascii="ＭＳ Ｐゴシック" w:eastAsia="ＭＳ Ｐゴシック" w:hAnsi="ＭＳ Ｐゴシック" w:hint="eastAsia"/>
          <w:b/>
          <w:sz w:val="20"/>
          <w:szCs w:val="20"/>
        </w:rPr>
        <w:t>大阪府環境農林水産部条件付一般競争入札共通入札説明書（工事版）</w:t>
      </w:r>
      <w:r w:rsidRPr="0087742C">
        <w:rPr>
          <w:rFonts w:ascii="ＭＳ Ｐゴシック" w:eastAsia="ＭＳ Ｐゴシック" w:hAnsi="ＭＳ Ｐゴシック" w:hint="eastAsia"/>
          <w:b/>
          <w:sz w:val="20"/>
        </w:rPr>
        <w:t>』に規定されている入札参加資格をすべて満たしていること並びに大阪府建設工事電子入札心得（以下「心得」という。）を遵守していることを誓約します。</w:t>
      </w:r>
    </w:p>
    <w:p w14:paraId="34F7BB8F" w14:textId="77777777" w:rsidR="00062A1C" w:rsidRPr="0087742C" w:rsidRDefault="00062A1C" w:rsidP="00062A1C">
      <w:pPr>
        <w:tabs>
          <w:tab w:val="left" w:pos="9720"/>
        </w:tabs>
        <w:kinsoku w:val="0"/>
        <w:overflowPunct w:val="0"/>
        <w:ind w:leftChars="84" w:left="165" w:right="97" w:firstLineChars="88" w:firstLine="165"/>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062A1C" w:rsidRPr="0087742C" w14:paraId="22CCC54D" w14:textId="77777777" w:rsidTr="00575D16">
        <w:trPr>
          <w:trHeight w:val="1253"/>
        </w:trPr>
        <w:tc>
          <w:tcPr>
            <w:tcW w:w="9103" w:type="dxa"/>
          </w:tcPr>
          <w:p w14:paraId="1EE32149" w14:textId="77777777" w:rsidR="00062A1C" w:rsidRPr="0087742C" w:rsidRDefault="00062A1C" w:rsidP="00160633">
            <w:pPr>
              <w:spacing w:line="240" w:lineRule="exact"/>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大阪府建設工事電子入札心得　第３条の２（関係会社の参加制限）の概要</w:t>
            </w:r>
          </w:p>
          <w:p w14:paraId="0A80BA2D" w14:textId="77777777" w:rsidR="00062A1C" w:rsidRPr="0087742C" w:rsidRDefault="00062A1C" w:rsidP="00160633">
            <w:pPr>
              <w:spacing w:line="240" w:lineRule="exact"/>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 xml:space="preserve">　他の入札参加者との関係において、次のいずれにも該当しない。</w:t>
            </w:r>
          </w:p>
          <w:p w14:paraId="0772FCDC"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会社法第２条第３号の２に規定する「親会社等」「子会社等」の関係</w:t>
            </w:r>
          </w:p>
          <w:p w14:paraId="615B335A"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親会社等を同じくする子会社等同士の関係</w:t>
            </w:r>
          </w:p>
          <w:p w14:paraId="02CDDCB7"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一方の会社等の役員が、他方の会社等の役員を兼ねている</w:t>
            </w:r>
          </w:p>
          <w:p w14:paraId="2E9903DE"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一方の会社等の役員が、他方の会社等の管財人を兼ねている</w:t>
            </w:r>
          </w:p>
          <w:p w14:paraId="3F3615A5"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一方の会社等の管財人が、他方の会社等の管財人を兼ねている</w:t>
            </w:r>
          </w:p>
          <w:p w14:paraId="18E93C0D"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事業所を同じくする</w:t>
            </w:r>
          </w:p>
          <w:p w14:paraId="46B181C9"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FF0000"/>
                <w:sz w:val="20"/>
              </w:rPr>
            </w:pPr>
            <w:r w:rsidRPr="0087742C">
              <w:rPr>
                <w:rFonts w:ascii="ＭＳ Ｐゴシック" w:eastAsia="ＭＳ Ｐゴシック" w:hAnsi="ＭＳ Ｐゴシック" w:hint="eastAsia"/>
                <w:color w:val="000000"/>
                <w:sz w:val="20"/>
              </w:rPr>
              <w:t>・ その他入札の公正さが阻害されると認められる関係</w:t>
            </w:r>
          </w:p>
        </w:tc>
      </w:tr>
    </w:tbl>
    <w:p w14:paraId="24B9E72D" w14:textId="77777777" w:rsidR="00062A1C" w:rsidRPr="0087742C" w:rsidRDefault="00062A1C" w:rsidP="00062A1C">
      <w:pPr>
        <w:tabs>
          <w:tab w:val="left" w:pos="9720"/>
        </w:tabs>
        <w:kinsoku w:val="0"/>
        <w:overflowPunct w:val="0"/>
        <w:ind w:right="97"/>
        <w:rPr>
          <w:rFonts w:ascii="ＭＳ Ｐゴシック" w:eastAsia="ＭＳ Ｐゴシック" w:hAnsi="ＭＳ Ｐゴシック"/>
          <w:b/>
          <w:sz w:val="20"/>
        </w:rPr>
      </w:pPr>
    </w:p>
    <w:p w14:paraId="0AE678C6" w14:textId="77777777" w:rsidR="00062A1C" w:rsidRPr="0087742C" w:rsidRDefault="00062A1C" w:rsidP="00062A1C">
      <w:pPr>
        <w:tabs>
          <w:tab w:val="left" w:pos="9720"/>
        </w:tabs>
        <w:kinsoku w:val="0"/>
        <w:overflowPunct w:val="0"/>
        <w:ind w:leftChars="172" w:left="525" w:right="97" w:hangingChars="100" w:hanging="187"/>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062A1C" w:rsidRPr="0087742C" w14:paraId="48345472" w14:textId="77777777" w:rsidTr="00160633">
        <w:trPr>
          <w:trHeight w:val="274"/>
        </w:trPr>
        <w:tc>
          <w:tcPr>
            <w:tcW w:w="9103" w:type="dxa"/>
          </w:tcPr>
          <w:p w14:paraId="46B40C16" w14:textId="77777777" w:rsidR="00062A1C" w:rsidRPr="0087742C" w:rsidRDefault="00062A1C" w:rsidP="00920D00">
            <w:pPr>
              <w:spacing w:line="220" w:lineRule="exact"/>
              <w:rPr>
                <w:rFonts w:ascii="ＭＳ Ｐゴシック" w:eastAsia="ＭＳ Ｐゴシック" w:hAnsi="ＭＳ Ｐゴシック"/>
                <w:b/>
                <w:bCs/>
                <w:sz w:val="18"/>
                <w:szCs w:val="18"/>
              </w:rPr>
            </w:pPr>
            <w:bookmarkStart w:id="0" w:name="_Hlk198120783"/>
            <w:r w:rsidRPr="0087742C">
              <w:rPr>
                <w:rFonts w:ascii="ＭＳ Ｐゴシック" w:eastAsia="ＭＳ Ｐゴシック" w:hAnsi="ＭＳ Ｐゴシック" w:hint="eastAsia"/>
                <w:b/>
                <w:bCs/>
                <w:sz w:val="18"/>
                <w:szCs w:val="18"/>
              </w:rPr>
              <w:t>（入札等）</w:t>
            </w:r>
          </w:p>
          <w:p w14:paraId="04407EC3" w14:textId="77777777" w:rsidR="00062A1C" w:rsidRPr="0087742C" w:rsidRDefault="00062A1C" w:rsidP="00920D00">
            <w:pPr>
              <w:spacing w:line="220" w:lineRule="exact"/>
              <w:ind w:firstLineChars="100" w:firstLine="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大阪府入札参加停止要綱　別表　【抜粋】</w:t>
            </w:r>
          </w:p>
          <w:p w14:paraId="394BBF5B" w14:textId="77777777" w:rsidR="00062A1C" w:rsidRPr="0087742C" w:rsidRDefault="00062A1C" w:rsidP="00920D00">
            <w:pPr>
              <w:spacing w:line="220" w:lineRule="exact"/>
              <w:ind w:leftChars="200" w:left="560" w:hangingChars="100" w:hanging="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29F8C899" w14:textId="77777777" w:rsidR="00062A1C" w:rsidRPr="0087742C" w:rsidRDefault="00062A1C" w:rsidP="00920D00">
            <w:pPr>
              <w:spacing w:line="220" w:lineRule="exact"/>
              <w:ind w:leftChars="300" w:left="757" w:hangingChars="100" w:hanging="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bookmarkEnd w:id="0"/>
    </w:tbl>
    <w:p w14:paraId="1A988277" w14:textId="77777777" w:rsidR="00F641B9" w:rsidRPr="00AC032C" w:rsidRDefault="00F641B9" w:rsidP="007A56E5">
      <w:pPr>
        <w:ind w:left="187" w:hangingChars="100" w:hanging="187"/>
        <w:rPr>
          <w:rFonts w:ascii="ＭＳ Ｐゴシック" w:eastAsia="ＭＳ Ｐゴシック" w:hAnsi="ＭＳ Ｐゴシック"/>
          <w:b/>
          <w:sz w:val="20"/>
          <w:szCs w:val="20"/>
        </w:rPr>
      </w:pPr>
    </w:p>
    <w:p w14:paraId="67D1DC08" w14:textId="77777777" w:rsidR="00F641B9" w:rsidRPr="0087742C" w:rsidRDefault="00F641B9" w:rsidP="007A56E5">
      <w:pPr>
        <w:ind w:leftChars="95" w:left="187" w:firstLineChars="99" w:firstLine="186"/>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78F2FFB6" w14:textId="77777777" w:rsidR="002862A2" w:rsidRPr="0087742C" w:rsidRDefault="002862A2" w:rsidP="007A56E5">
      <w:pPr>
        <w:ind w:leftChars="95" w:left="187" w:firstLineChars="99" w:firstLine="186"/>
        <w:rPr>
          <w:rFonts w:ascii="ＭＳ Ｐゴシック" w:eastAsia="ＭＳ Ｐゴシック" w:hAnsi="ＭＳ Ｐゴシック"/>
          <w:b/>
          <w:sz w:val="20"/>
          <w:szCs w:val="20"/>
        </w:rPr>
      </w:pPr>
    </w:p>
    <w:p w14:paraId="1D48DD09" w14:textId="77777777" w:rsidR="00F96B0D" w:rsidRPr="0087742C" w:rsidRDefault="00F96B0D"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（１） 営業所の所在地要件について【電子入札公告で「営業所等の所在地」の要件を指定している場合】</w:t>
      </w:r>
    </w:p>
    <w:p w14:paraId="0F5455C0" w14:textId="77777777" w:rsidR="00F96B0D" w:rsidRPr="0087742C" w:rsidRDefault="00F96B0D" w:rsidP="007A56E5">
      <w:pPr>
        <w:autoSpaceDE w:val="0"/>
        <w:autoSpaceDN w:val="0"/>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xml:space="preserve">・ </w:t>
      </w:r>
      <w:r w:rsidR="00844AA8" w:rsidRPr="0087742C">
        <w:rPr>
          <w:rFonts w:ascii="ＭＳ Ｐゴシック" w:eastAsia="ＭＳ Ｐゴシック" w:hAnsi="ＭＳ Ｐゴシック" w:hint="eastAsia"/>
          <w:sz w:val="20"/>
          <w:szCs w:val="20"/>
        </w:rPr>
        <w:t>令和</w:t>
      </w:r>
      <w:r w:rsidR="001F7369">
        <w:rPr>
          <w:rFonts w:ascii="ＭＳ Ｐゴシック" w:eastAsia="ＭＳ Ｐゴシック" w:hAnsi="ＭＳ Ｐゴシック" w:hint="eastAsia"/>
          <w:sz w:val="20"/>
          <w:szCs w:val="20"/>
        </w:rPr>
        <w:t>８</w:t>
      </w:r>
      <w:r w:rsidR="00036E38" w:rsidRPr="0087742C">
        <w:rPr>
          <w:rFonts w:ascii="ＭＳ Ｐゴシック" w:eastAsia="ＭＳ Ｐゴシック" w:hAnsi="ＭＳ Ｐゴシック" w:hint="eastAsia"/>
          <w:sz w:val="20"/>
          <w:szCs w:val="20"/>
        </w:rPr>
        <w:t>年</w:t>
      </w:r>
      <w:r w:rsidRPr="0087742C">
        <w:rPr>
          <w:rFonts w:ascii="ＭＳ Ｐゴシック" w:eastAsia="ＭＳ Ｐゴシック" w:hAnsi="ＭＳ Ｐゴシック" w:hint="eastAsia"/>
          <w:sz w:val="20"/>
          <w:szCs w:val="20"/>
        </w:rPr>
        <w:t>４月１日時点（</w:t>
      </w:r>
      <w:r w:rsidR="00844AA8" w:rsidRPr="0087742C">
        <w:rPr>
          <w:rFonts w:ascii="ＭＳ Ｐゴシック" w:eastAsia="ＭＳ Ｐゴシック" w:hAnsi="ＭＳ Ｐゴシック" w:hint="eastAsia"/>
          <w:sz w:val="20"/>
          <w:szCs w:val="20"/>
        </w:rPr>
        <w:t>令和</w:t>
      </w:r>
      <w:r w:rsidR="001F7369">
        <w:rPr>
          <w:rFonts w:ascii="ＭＳ Ｐゴシック" w:eastAsia="ＭＳ Ｐゴシック" w:hAnsi="ＭＳ Ｐゴシック" w:hint="eastAsia"/>
          <w:sz w:val="20"/>
          <w:szCs w:val="20"/>
        </w:rPr>
        <w:t>８</w:t>
      </w:r>
      <w:r w:rsidR="00036E38" w:rsidRPr="0087742C">
        <w:rPr>
          <w:rFonts w:ascii="ＭＳ Ｐゴシック" w:eastAsia="ＭＳ Ｐゴシック" w:hAnsi="ＭＳ Ｐゴシック" w:hint="eastAsia"/>
          <w:sz w:val="20"/>
          <w:szCs w:val="20"/>
        </w:rPr>
        <w:t>年</w:t>
      </w:r>
      <w:r w:rsidRPr="0087742C">
        <w:rPr>
          <w:rFonts w:ascii="ＭＳ Ｐゴシック" w:eastAsia="ＭＳ Ｐゴシック" w:hAnsi="ＭＳ Ｐゴシック" w:hint="eastAsia"/>
          <w:sz w:val="20"/>
          <w:szCs w:val="20"/>
        </w:rPr>
        <w:t>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96B0D" w:rsidRPr="0087742C" w14:paraId="263D2055" w14:textId="77777777" w:rsidTr="00F96B0D">
        <w:trPr>
          <w:trHeight w:val="1021"/>
        </w:trPr>
        <w:tc>
          <w:tcPr>
            <w:tcW w:w="9213" w:type="dxa"/>
            <w:vAlign w:val="center"/>
          </w:tcPr>
          <w:p w14:paraId="316A520F" w14:textId="77777777" w:rsidR="00F96B0D" w:rsidRPr="0087742C" w:rsidRDefault="00F96B0D" w:rsidP="007A56E5">
            <w:pPr>
              <w:spacing w:line="240" w:lineRule="exact"/>
              <w:ind w:firstLineChars="100" w:firstLine="167"/>
              <w:rPr>
                <w:rFonts w:ascii="ＭＳ Ｐゴシック" w:eastAsia="ＭＳ Ｐゴシック" w:hAnsi="ＭＳ Ｐゴシック"/>
                <w:b/>
                <w:sz w:val="18"/>
                <w:szCs w:val="18"/>
              </w:rPr>
            </w:pPr>
            <w:r w:rsidRPr="0087742C">
              <w:rPr>
                <w:rFonts w:ascii="ＭＳ Ｐゴシック" w:eastAsia="ＭＳ Ｐゴシック" w:hAnsi="ＭＳ Ｐゴシック" w:hint="eastAsia"/>
                <w:b/>
                <w:sz w:val="18"/>
                <w:szCs w:val="18"/>
              </w:rPr>
              <w:t>営業所等の移転</w:t>
            </w:r>
            <w:r w:rsidR="00BE6964" w:rsidRPr="0087742C">
              <w:rPr>
                <w:rFonts w:ascii="ＭＳ Ｐゴシック" w:eastAsia="ＭＳ Ｐゴシック" w:hAnsi="ＭＳ Ｐゴシック" w:hint="eastAsia"/>
                <w:b/>
                <w:sz w:val="18"/>
                <w:szCs w:val="18"/>
              </w:rPr>
              <w:t>又は</w:t>
            </w:r>
            <w:r w:rsidRPr="0087742C">
              <w:rPr>
                <w:rFonts w:ascii="ＭＳ Ｐゴシック" w:eastAsia="ＭＳ Ｐゴシック" w:hAnsi="ＭＳ Ｐゴシック" w:hint="eastAsia"/>
                <w:b/>
                <w:sz w:val="18"/>
                <w:szCs w:val="18"/>
              </w:rPr>
              <w:t>大阪府と契約する営業所等の変更等を行った場合は特にご注意ください。</w:t>
            </w:r>
          </w:p>
          <w:p w14:paraId="56DAE2D6" w14:textId="77777777" w:rsidR="00F96B0D" w:rsidRPr="0087742C" w:rsidRDefault="00F96B0D" w:rsidP="00E83B9A">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また、入札参加申請時点で</w:t>
            </w:r>
            <w:r w:rsidR="00C92835" w:rsidRPr="0087742C">
              <w:rPr>
                <w:rFonts w:ascii="ＭＳ Ｐゴシック" w:eastAsia="ＭＳ Ｐゴシック" w:hAnsi="ＭＳ Ｐゴシック" w:hint="eastAsia"/>
                <w:sz w:val="18"/>
                <w:szCs w:val="18"/>
              </w:rPr>
              <w:t>は指定された所在地以外に営業所が移転されている場合でも、</w:t>
            </w:r>
            <w:r w:rsidR="00DD3C6F" w:rsidRPr="0087742C">
              <w:rPr>
                <w:rFonts w:ascii="ＭＳ Ｐゴシック" w:eastAsia="ＭＳ Ｐゴシック" w:hAnsi="ＭＳ Ｐゴシック" w:hint="eastAsia"/>
                <w:sz w:val="18"/>
                <w:szCs w:val="18"/>
              </w:rPr>
              <w:t>令和</w:t>
            </w:r>
            <w:r w:rsidR="001F7369">
              <w:rPr>
                <w:rFonts w:ascii="ＭＳ Ｐゴシック" w:eastAsia="ＭＳ Ｐゴシック" w:hAnsi="ＭＳ Ｐゴシック" w:hint="eastAsia"/>
                <w:sz w:val="18"/>
                <w:szCs w:val="18"/>
              </w:rPr>
              <w:t>８</w:t>
            </w:r>
            <w:r w:rsidR="00036E38" w:rsidRPr="0087742C">
              <w:rPr>
                <w:rFonts w:ascii="ＭＳ Ｐゴシック" w:eastAsia="ＭＳ Ｐゴシック" w:hAnsi="ＭＳ Ｐゴシック" w:hint="eastAsia"/>
                <w:sz w:val="18"/>
                <w:szCs w:val="18"/>
              </w:rPr>
              <w:t>年</w:t>
            </w:r>
            <w:r w:rsidRPr="0087742C">
              <w:rPr>
                <w:rFonts w:ascii="ＭＳ Ｐゴシック" w:eastAsia="ＭＳ Ｐゴシック" w:hAnsi="ＭＳ Ｐゴシック" w:hint="eastAsia"/>
                <w:sz w:val="18"/>
                <w:szCs w:val="18"/>
              </w:rPr>
              <w:t>４月１日時点の大阪府と契約する営業所の所在地が要件を満たしている場合は入札にご参加いただけます。この場合、入札参加申請時に自動審査で「参加資格無し」と通知される場合がありますので、その際は電子入札システムにより契約局までご連絡ください。</w:t>
            </w:r>
          </w:p>
        </w:tc>
      </w:tr>
    </w:tbl>
    <w:p w14:paraId="120E28A2" w14:textId="77777777" w:rsidR="002862A2" w:rsidRPr="0087742C" w:rsidRDefault="002862A2" w:rsidP="007A56E5">
      <w:pPr>
        <w:ind w:leftChars="190" w:left="749" w:hangingChars="200" w:hanging="375"/>
        <w:rPr>
          <w:rFonts w:ascii="ＭＳ Ｐゴシック" w:eastAsia="ＭＳ Ｐゴシック" w:hAnsi="ＭＳ Ｐゴシック"/>
          <w:b/>
          <w:sz w:val="20"/>
          <w:szCs w:val="20"/>
          <w:u w:val="single"/>
        </w:rPr>
      </w:pPr>
    </w:p>
    <w:p w14:paraId="44399AD4" w14:textId="77777777" w:rsidR="00F641B9" w:rsidRPr="0087742C" w:rsidRDefault="00F641B9"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２</w:t>
      </w:r>
      <w:r w:rsidRPr="0087742C">
        <w:rPr>
          <w:rFonts w:ascii="ＭＳ Ｐゴシック" w:eastAsia="ＭＳ Ｐゴシック" w:hAnsi="ＭＳ Ｐゴシック" w:hint="eastAsia"/>
          <w:b/>
          <w:sz w:val="20"/>
          <w:szCs w:val="20"/>
          <w:u w:val="single"/>
        </w:rPr>
        <w:t>） 技術者について</w:t>
      </w:r>
    </w:p>
    <w:p w14:paraId="70F597E5" w14:textId="77777777" w:rsidR="00F641B9" w:rsidRPr="0087742C" w:rsidRDefault="00F641B9"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『電子入札公告』に規定されている、技術者を適正に配置します。</w:t>
      </w:r>
    </w:p>
    <w:p w14:paraId="18D12714" w14:textId="77777777" w:rsidR="00F641B9" w:rsidRPr="0087742C" w:rsidRDefault="00F641B9"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w:t>
      </w:r>
      <w:r w:rsidRPr="0087742C">
        <w:rPr>
          <w:rFonts w:ascii="ＭＳ Ｐゴシック" w:eastAsia="ＭＳ Ｐゴシック" w:hAnsi="ＭＳ Ｐゴシック" w:hint="eastAsia"/>
          <w:sz w:val="20"/>
          <w:szCs w:val="20"/>
          <w:u w:val="single"/>
        </w:rPr>
        <w:t>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87742C" w14:paraId="2606C32E" w14:textId="77777777" w:rsidTr="005D1664">
        <w:trPr>
          <w:trHeight w:val="273"/>
        </w:trPr>
        <w:tc>
          <w:tcPr>
            <w:tcW w:w="9213" w:type="dxa"/>
            <w:vAlign w:val="center"/>
          </w:tcPr>
          <w:p w14:paraId="2AD4D98C" w14:textId="77777777" w:rsidR="00F641B9" w:rsidRPr="0087742C" w:rsidRDefault="00F641B9"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42AA9AF0" w14:textId="77777777" w:rsidR="007166A0" w:rsidRPr="0087742C" w:rsidRDefault="00F641B9" w:rsidP="007166A0">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（※）：重要な工事とは、請負代金額</w:t>
            </w:r>
            <w:r w:rsidR="00AE1A02" w:rsidRPr="0087742C">
              <w:rPr>
                <w:rFonts w:ascii="ＭＳ Ｐゴシック" w:eastAsia="ＭＳ Ｐゴシック" w:hAnsi="ＭＳ Ｐゴシック" w:hint="eastAsia"/>
                <w:sz w:val="18"/>
                <w:szCs w:val="18"/>
              </w:rPr>
              <w:t xml:space="preserve"> </w:t>
            </w:r>
            <w:r w:rsidR="00712BA2" w:rsidRPr="0087742C">
              <w:rPr>
                <w:rFonts w:ascii="ＭＳ Ｐゴシック" w:eastAsia="ＭＳ Ｐゴシック" w:hAnsi="ＭＳ Ｐゴシック" w:hint="eastAsia"/>
                <w:sz w:val="18"/>
                <w:szCs w:val="18"/>
              </w:rPr>
              <w:t>4,</w:t>
            </w:r>
            <w:r w:rsidR="002F3754" w:rsidRPr="0087742C">
              <w:rPr>
                <w:rFonts w:ascii="ＭＳ Ｐゴシック" w:eastAsia="ＭＳ Ｐゴシック" w:hAnsi="ＭＳ Ｐゴシック"/>
                <w:sz w:val="18"/>
                <w:szCs w:val="18"/>
              </w:rPr>
              <w:t>5</w:t>
            </w:r>
            <w:r w:rsidR="00712BA2" w:rsidRPr="0087742C">
              <w:rPr>
                <w:rFonts w:ascii="ＭＳ Ｐゴシック" w:eastAsia="ＭＳ Ｐゴシック" w:hAnsi="ＭＳ Ｐゴシック" w:hint="eastAsia"/>
                <w:sz w:val="18"/>
                <w:szCs w:val="18"/>
              </w:rPr>
              <w:t>00万円</w:t>
            </w:r>
            <w:r w:rsidRPr="0087742C">
              <w:rPr>
                <w:rFonts w:ascii="ＭＳ Ｐゴシック" w:eastAsia="ＭＳ Ｐゴシック" w:hAnsi="ＭＳ Ｐゴシック" w:hint="eastAsia"/>
                <w:sz w:val="18"/>
                <w:szCs w:val="18"/>
              </w:rPr>
              <w:t>以上（建築一式工事の場合は、</w:t>
            </w:r>
            <w:r w:rsidR="002F3754" w:rsidRPr="0087742C">
              <w:rPr>
                <w:rFonts w:ascii="ＭＳ Ｐゴシック" w:eastAsia="ＭＳ Ｐゴシック" w:hAnsi="ＭＳ Ｐゴシック" w:hint="eastAsia"/>
                <w:sz w:val="18"/>
                <w:szCs w:val="18"/>
              </w:rPr>
              <w:t>9</w:t>
            </w:r>
            <w:r w:rsidR="00712BA2" w:rsidRPr="0087742C">
              <w:rPr>
                <w:rFonts w:ascii="ＭＳ Ｐゴシック" w:eastAsia="ＭＳ Ｐゴシック" w:hAnsi="ＭＳ Ｐゴシック" w:hint="eastAsia"/>
                <w:sz w:val="18"/>
                <w:szCs w:val="18"/>
              </w:rPr>
              <w:t>,000万円</w:t>
            </w:r>
            <w:r w:rsidRPr="0087742C">
              <w:rPr>
                <w:rFonts w:ascii="ＭＳ Ｐゴシック" w:eastAsia="ＭＳ Ｐゴシック" w:hAnsi="ＭＳ Ｐゴシック" w:hint="eastAsia"/>
                <w:sz w:val="18"/>
                <w:szCs w:val="18"/>
              </w:rPr>
              <w:t>以上）の工事</w:t>
            </w:r>
            <w:r w:rsidR="002C1278" w:rsidRPr="0087742C">
              <w:rPr>
                <w:rFonts w:ascii="ＭＳ Ｐゴシック" w:eastAsia="ＭＳ Ｐゴシック" w:hAnsi="ＭＳ Ｐゴシック" w:hint="eastAsia"/>
                <w:sz w:val="18"/>
                <w:szCs w:val="18"/>
              </w:rPr>
              <w:t>です。</w:t>
            </w:r>
          </w:p>
        </w:tc>
      </w:tr>
    </w:tbl>
    <w:p w14:paraId="6C7A74F4" w14:textId="77777777" w:rsidR="007166A0" w:rsidRPr="0087742C" w:rsidRDefault="007166A0" w:rsidP="00B3701D">
      <w:pPr>
        <w:ind w:firstLineChars="200" w:firstLine="375"/>
        <w:rPr>
          <w:rFonts w:ascii="ＭＳ Ｐゴシック" w:eastAsia="ＭＳ Ｐゴシック" w:hAnsi="ＭＳ Ｐゴシック"/>
          <w:b/>
          <w:sz w:val="20"/>
          <w:szCs w:val="20"/>
          <w:u w:val="single"/>
        </w:rPr>
      </w:pPr>
    </w:p>
    <w:p w14:paraId="30E5AC27" w14:textId="77777777" w:rsidR="00E85074" w:rsidRPr="0087742C" w:rsidRDefault="00E85074" w:rsidP="00B3701D">
      <w:pPr>
        <w:ind w:firstLineChars="200" w:firstLine="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３</w:t>
      </w:r>
      <w:r w:rsidRPr="0087742C">
        <w:rPr>
          <w:rFonts w:ascii="ＭＳ Ｐゴシック" w:eastAsia="ＭＳ Ｐゴシック" w:hAnsi="ＭＳ Ｐゴシック" w:hint="eastAsia"/>
          <w:b/>
          <w:sz w:val="20"/>
          <w:szCs w:val="20"/>
          <w:u w:val="single"/>
        </w:rPr>
        <w:t>） 事後審査資料の提出について</w:t>
      </w:r>
    </w:p>
    <w:p w14:paraId="760A2337" w14:textId="77777777" w:rsidR="00F641B9"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事後審査資料（配置技術者調書及び照合書類並びに施工実績を証明する書類等）の提出を義務付けている入札について、</w:t>
      </w:r>
      <w:r w:rsidR="00C92835" w:rsidRPr="0087742C">
        <w:rPr>
          <w:rFonts w:ascii="ＭＳ Ｐゴシック" w:eastAsia="ＭＳ Ｐゴシック" w:hAnsi="ＭＳ Ｐゴシック" w:hint="eastAsia"/>
          <w:sz w:val="20"/>
          <w:szCs w:val="20"/>
        </w:rPr>
        <w:t>事後審査資料の提出の</w:t>
      </w:r>
      <w:r w:rsidR="00672740" w:rsidRPr="0087742C">
        <w:rPr>
          <w:rFonts w:ascii="ＭＳ Ｐゴシック" w:eastAsia="ＭＳ Ｐゴシック" w:hAnsi="ＭＳ Ｐゴシック" w:hint="eastAsia"/>
          <w:sz w:val="20"/>
          <w:szCs w:val="20"/>
        </w:rPr>
        <w:t>通知</w:t>
      </w:r>
      <w:r w:rsidRPr="0087742C">
        <w:rPr>
          <w:rFonts w:ascii="ＭＳ Ｐゴシック" w:eastAsia="ＭＳ Ｐゴシック" w:hAnsi="ＭＳ Ｐゴシック" w:hint="eastAsia"/>
          <w:sz w:val="20"/>
          <w:szCs w:val="20"/>
        </w:rPr>
        <w:t>を受けた場合は、指定する「提出期限」及び「提出</w:t>
      </w:r>
      <w:r w:rsidR="00672740" w:rsidRPr="0087742C">
        <w:rPr>
          <w:rFonts w:ascii="ＭＳ Ｐゴシック" w:eastAsia="ＭＳ Ｐゴシック" w:hAnsi="ＭＳ Ｐゴシック" w:hint="eastAsia"/>
          <w:sz w:val="20"/>
          <w:szCs w:val="20"/>
        </w:rPr>
        <w:t>方法</w:t>
      </w:r>
      <w:r w:rsidRPr="0087742C">
        <w:rPr>
          <w:rFonts w:ascii="ＭＳ Ｐゴシック" w:eastAsia="ＭＳ Ｐゴシック" w:hAnsi="ＭＳ Ｐゴシック" w:hint="eastAsia"/>
          <w:sz w:val="20"/>
          <w:szCs w:val="20"/>
        </w:rPr>
        <w:t>」を遵守のうえ、事後審査資料を提出します。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87742C" w14:paraId="2A7D3AD9" w14:textId="77777777" w:rsidTr="00F96B0D">
        <w:trPr>
          <w:trHeight w:val="1304"/>
        </w:trPr>
        <w:tc>
          <w:tcPr>
            <w:tcW w:w="9213" w:type="dxa"/>
            <w:vAlign w:val="center"/>
          </w:tcPr>
          <w:p w14:paraId="7DF5E705"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落札候補者には、</w:t>
            </w:r>
            <w:r w:rsidR="00672740" w:rsidRPr="0087742C">
              <w:rPr>
                <w:rFonts w:ascii="ＭＳ Ｐゴシック" w:eastAsia="ＭＳ Ｐゴシック" w:hAnsi="ＭＳ Ｐゴシック" w:hint="eastAsia"/>
                <w:sz w:val="18"/>
                <w:szCs w:val="18"/>
              </w:rPr>
              <w:t>電子契約ポータルサイトで通知</w:t>
            </w:r>
            <w:r w:rsidRPr="0087742C">
              <w:rPr>
                <w:rFonts w:ascii="ＭＳ Ｐゴシック" w:eastAsia="ＭＳ Ｐゴシック" w:hAnsi="ＭＳ Ｐゴシック" w:hint="eastAsia"/>
                <w:sz w:val="18"/>
                <w:szCs w:val="18"/>
              </w:rPr>
              <w:t>しますので、指定する「提出期限」及び「提出</w:t>
            </w:r>
            <w:r w:rsidR="00672740" w:rsidRPr="0087742C">
              <w:rPr>
                <w:rFonts w:ascii="ＭＳ Ｐゴシック" w:eastAsia="ＭＳ Ｐゴシック" w:hAnsi="ＭＳ Ｐゴシック" w:hint="eastAsia"/>
                <w:sz w:val="18"/>
                <w:szCs w:val="18"/>
              </w:rPr>
              <w:t>方法</w:t>
            </w:r>
            <w:r w:rsidRPr="0087742C">
              <w:rPr>
                <w:rFonts w:ascii="ＭＳ Ｐゴシック" w:eastAsia="ＭＳ Ｐゴシック" w:hAnsi="ＭＳ Ｐゴシック" w:hint="eastAsia"/>
                <w:sz w:val="18"/>
                <w:szCs w:val="18"/>
              </w:rPr>
              <w:t>」を遵守のうえ、事後審査資料を提出してください。</w:t>
            </w:r>
          </w:p>
          <w:p w14:paraId="5DAC9656"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u w:val="single"/>
              </w:rPr>
            </w:pPr>
            <w:r w:rsidRPr="0087742C">
              <w:rPr>
                <w:rFonts w:ascii="ＭＳ Ｐゴシック" w:eastAsia="ＭＳ Ｐゴシック" w:hAnsi="ＭＳ Ｐゴシック" w:hint="eastAsia"/>
                <w:sz w:val="18"/>
                <w:szCs w:val="18"/>
                <w:u w:val="single"/>
              </w:rPr>
              <w:t>事後審査資料を提出しない場合は、当該落札候補者の入札</w:t>
            </w:r>
            <w:r w:rsidR="009C6C79" w:rsidRPr="0087742C">
              <w:rPr>
                <w:rFonts w:ascii="ＭＳ Ｐゴシック" w:eastAsia="ＭＳ Ｐゴシック" w:hAnsi="ＭＳ Ｐゴシック" w:hint="eastAsia"/>
                <w:sz w:val="18"/>
                <w:szCs w:val="18"/>
                <w:u w:val="single"/>
              </w:rPr>
              <w:t>書</w:t>
            </w:r>
            <w:r w:rsidRPr="0087742C">
              <w:rPr>
                <w:rFonts w:ascii="ＭＳ Ｐゴシック" w:eastAsia="ＭＳ Ｐゴシック" w:hAnsi="ＭＳ Ｐゴシック" w:hint="eastAsia"/>
                <w:sz w:val="18"/>
                <w:szCs w:val="18"/>
                <w:u w:val="single"/>
              </w:rPr>
              <w:t>が無効となりますので、注意してください。</w:t>
            </w:r>
          </w:p>
          <w:p w14:paraId="41105442"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なお、この場合は次順位者に事後審査資料の提出を求めます。次順位者へは、改めて</w:t>
            </w:r>
            <w:r w:rsidR="00672740" w:rsidRPr="0087742C">
              <w:rPr>
                <w:rFonts w:ascii="ＭＳ Ｐゴシック" w:eastAsia="ＭＳ Ｐゴシック" w:hAnsi="ＭＳ Ｐゴシック" w:hint="eastAsia"/>
                <w:sz w:val="18"/>
                <w:szCs w:val="18"/>
              </w:rPr>
              <w:t>電子契約ポータルサイトで通知</w:t>
            </w:r>
            <w:r w:rsidRPr="0087742C">
              <w:rPr>
                <w:rFonts w:ascii="ＭＳ Ｐゴシック" w:eastAsia="ＭＳ Ｐゴシック" w:hAnsi="ＭＳ Ｐゴシック" w:hint="eastAsia"/>
                <w:sz w:val="18"/>
                <w:szCs w:val="18"/>
              </w:rPr>
              <w:t>をしますので、</w:t>
            </w:r>
            <w:r w:rsidR="00672740" w:rsidRPr="0087742C">
              <w:rPr>
                <w:rFonts w:ascii="ＭＳ Ｐゴシック" w:eastAsia="ＭＳ Ｐゴシック" w:hAnsi="ＭＳ Ｐゴシック" w:hint="eastAsia"/>
                <w:sz w:val="18"/>
                <w:szCs w:val="18"/>
              </w:rPr>
              <w:t>通知</w:t>
            </w:r>
            <w:r w:rsidRPr="0087742C">
              <w:rPr>
                <w:rFonts w:ascii="ＭＳ Ｐゴシック" w:eastAsia="ＭＳ Ｐゴシック" w:hAnsi="ＭＳ Ｐゴシック" w:hint="eastAsia"/>
                <w:sz w:val="18"/>
                <w:szCs w:val="18"/>
              </w:rPr>
              <w:t>があった場合は、指定する「提出期限」及び「提出</w:t>
            </w:r>
            <w:r w:rsidR="00672740" w:rsidRPr="0087742C">
              <w:rPr>
                <w:rFonts w:ascii="ＭＳ Ｐゴシック" w:eastAsia="ＭＳ Ｐゴシック" w:hAnsi="ＭＳ Ｐゴシック" w:hint="eastAsia"/>
                <w:sz w:val="18"/>
                <w:szCs w:val="18"/>
              </w:rPr>
              <w:t>方法</w:t>
            </w:r>
            <w:r w:rsidRPr="0087742C">
              <w:rPr>
                <w:rFonts w:ascii="ＭＳ Ｐゴシック" w:eastAsia="ＭＳ Ｐゴシック" w:hAnsi="ＭＳ Ｐゴシック" w:hint="eastAsia"/>
                <w:sz w:val="18"/>
                <w:szCs w:val="18"/>
              </w:rPr>
              <w:t>」を遵守のうえ、事後審査資料を提出してください。</w:t>
            </w:r>
          </w:p>
        </w:tc>
      </w:tr>
    </w:tbl>
    <w:p w14:paraId="21476CA1" w14:textId="77777777" w:rsidR="009149EF" w:rsidRPr="0087742C" w:rsidRDefault="009149EF" w:rsidP="007A56E5">
      <w:pPr>
        <w:ind w:leftChars="190" w:left="749" w:hangingChars="200" w:hanging="375"/>
        <w:rPr>
          <w:rFonts w:ascii="ＭＳ Ｐゴシック" w:eastAsia="ＭＳ Ｐゴシック" w:hAnsi="ＭＳ Ｐゴシック"/>
          <w:b/>
          <w:sz w:val="20"/>
          <w:szCs w:val="20"/>
          <w:u w:val="single"/>
        </w:rPr>
      </w:pPr>
    </w:p>
    <w:p w14:paraId="4C1F0F24" w14:textId="77777777" w:rsidR="00E85074" w:rsidRPr="0087742C" w:rsidRDefault="00E85074"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４</w:t>
      </w:r>
      <w:r w:rsidRPr="0087742C">
        <w:rPr>
          <w:rFonts w:ascii="ＭＳ Ｐゴシック" w:eastAsia="ＭＳ Ｐゴシック" w:hAnsi="ＭＳ Ｐゴシック" w:hint="eastAsia"/>
          <w:b/>
          <w:sz w:val="20"/>
          <w:szCs w:val="20"/>
          <w:u w:val="single"/>
        </w:rPr>
        <w:t>） 営業所の実態について</w:t>
      </w:r>
    </w:p>
    <w:p w14:paraId="5E94A9D3" w14:textId="77777777" w:rsidR="00E85074" w:rsidRPr="0087742C" w:rsidRDefault="00E85074" w:rsidP="007A56E5">
      <w:pPr>
        <w:ind w:leftChars="237" w:left="466" w:firstLineChars="48" w:firstLine="90"/>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「大阪府と契約する営業所等」については、以下のすべての事項を満たしています。</w:t>
      </w:r>
    </w:p>
    <w:p w14:paraId="0843E404" w14:textId="77777777" w:rsidR="00E85074"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当該営業所において、建設業許可の標識が提示されていること</w:t>
      </w:r>
    </w:p>
    <w:p w14:paraId="2F8F1132" w14:textId="77777777" w:rsidR="00E85074"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当該営業所において、営業に関する帳簿等が備付けられていること</w:t>
      </w:r>
    </w:p>
    <w:p w14:paraId="1E93774B" w14:textId="77777777" w:rsidR="00F641B9"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当該営業所において、電話・机など什器備品の設備があり、適切に作動すること</w:t>
      </w:r>
    </w:p>
    <w:p w14:paraId="1A5440B4" w14:textId="77777777" w:rsidR="002862A2" w:rsidRPr="0087742C" w:rsidRDefault="002862A2" w:rsidP="007A56E5">
      <w:pPr>
        <w:ind w:leftChars="190" w:left="749" w:hangingChars="200" w:hanging="375"/>
        <w:rPr>
          <w:rFonts w:ascii="ＭＳ Ｐゴシック" w:eastAsia="ＭＳ Ｐゴシック" w:hAnsi="ＭＳ Ｐゴシック"/>
          <w:b/>
          <w:sz w:val="20"/>
          <w:szCs w:val="20"/>
          <w:u w:val="single"/>
        </w:rPr>
      </w:pPr>
    </w:p>
    <w:p w14:paraId="2D4305AB" w14:textId="77777777" w:rsidR="001022EC" w:rsidRPr="0087742C" w:rsidRDefault="00E85074" w:rsidP="001022EC">
      <w:pPr>
        <w:ind w:leftChars="190" w:left="843" w:hangingChars="250" w:hanging="469"/>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w:t>
      </w:r>
      <w:r w:rsidR="008A4E8F" w:rsidRPr="0087742C">
        <w:rPr>
          <w:rFonts w:ascii="ＭＳ Ｐゴシック" w:eastAsia="ＭＳ Ｐゴシック" w:hAnsi="ＭＳ Ｐゴシック" w:hint="eastAsia"/>
          <w:b/>
          <w:sz w:val="20"/>
          <w:szCs w:val="20"/>
        </w:rPr>
        <w:t>５</w:t>
      </w:r>
      <w:r w:rsidRPr="0087742C">
        <w:rPr>
          <w:rFonts w:ascii="ＭＳ Ｐゴシック" w:eastAsia="ＭＳ Ｐゴシック" w:hAnsi="ＭＳ Ｐゴシック" w:hint="eastAsia"/>
          <w:b/>
          <w:sz w:val="20"/>
          <w:szCs w:val="20"/>
        </w:rPr>
        <w:t>） 営業所の現地調査のため、契約局職員が営業所に立入り調査を行う場合は、調査に立会うとともに、写真</w:t>
      </w:r>
      <w:r w:rsidR="001022EC" w:rsidRPr="0087742C">
        <w:rPr>
          <w:rFonts w:ascii="ＭＳ Ｐゴシック" w:eastAsia="ＭＳ Ｐゴシック" w:hAnsi="ＭＳ Ｐゴシック" w:hint="eastAsia"/>
          <w:b/>
          <w:sz w:val="20"/>
          <w:szCs w:val="20"/>
        </w:rPr>
        <w:t>撮影や</w:t>
      </w:r>
      <w:r w:rsidRPr="0087742C">
        <w:rPr>
          <w:rFonts w:ascii="ＭＳ Ｐゴシック" w:eastAsia="ＭＳ Ｐゴシック" w:hAnsi="ＭＳ Ｐゴシック" w:hint="eastAsia"/>
          <w:b/>
          <w:sz w:val="20"/>
          <w:szCs w:val="20"/>
        </w:rPr>
        <w:t>現物確認、その他の調査に協力します。</w:t>
      </w:r>
    </w:p>
    <w:p w14:paraId="7F3D4783" w14:textId="77777777" w:rsidR="006E609C" w:rsidRPr="0087742C" w:rsidRDefault="00E85074" w:rsidP="001022EC">
      <w:pPr>
        <w:ind w:leftChars="390" w:left="767"/>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E85074" w14:paraId="4FB8E968" w14:textId="77777777" w:rsidTr="00F96B0D">
        <w:trPr>
          <w:trHeight w:val="3005"/>
        </w:trPr>
        <w:tc>
          <w:tcPr>
            <w:tcW w:w="9213" w:type="dxa"/>
            <w:vAlign w:val="center"/>
          </w:tcPr>
          <w:p w14:paraId="6CED56FC"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w:t>
            </w:r>
            <w:r w:rsidR="007004BC" w:rsidRPr="0087742C">
              <w:rPr>
                <w:rFonts w:ascii="ＭＳ Ｐゴシック" w:eastAsia="ＭＳ Ｐゴシック" w:hAnsi="ＭＳ Ｐゴシック" w:hint="eastAsia"/>
                <w:sz w:val="18"/>
                <w:szCs w:val="18"/>
              </w:rPr>
              <w:t>な</w:t>
            </w:r>
            <w:r w:rsidRPr="0087742C">
              <w:rPr>
                <w:rFonts w:ascii="ＭＳ Ｐゴシック" w:eastAsia="ＭＳ Ｐゴシック" w:hAnsi="ＭＳ Ｐゴシック" w:hint="eastAsia"/>
                <w:sz w:val="18"/>
                <w:szCs w:val="18"/>
              </w:rPr>
              <w:t>いものとみなし、提出された入札書を無効にします。</w:t>
            </w:r>
          </w:p>
          <w:p w14:paraId="682EFF0D"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w:t>
            </w:r>
            <w:r w:rsidR="007004BC" w:rsidRPr="0087742C">
              <w:rPr>
                <w:rFonts w:ascii="ＭＳ Ｐゴシック" w:eastAsia="ＭＳ Ｐゴシック" w:hAnsi="ＭＳ Ｐゴシック" w:hint="eastAsia"/>
                <w:sz w:val="18"/>
                <w:szCs w:val="18"/>
              </w:rPr>
              <w:t>な</w:t>
            </w:r>
            <w:r w:rsidRPr="0087742C">
              <w:rPr>
                <w:rFonts w:ascii="ＭＳ Ｐゴシック" w:eastAsia="ＭＳ Ｐゴシック" w:hAnsi="ＭＳ Ｐゴシック" w:hint="eastAsia"/>
                <w:sz w:val="18"/>
                <w:szCs w:val="18"/>
              </w:rPr>
              <w:t>いものとみなして提出された入札書を無効にし、併せて大阪府入札参加停止要綱による入札参加停止措置を行います。</w:t>
            </w:r>
          </w:p>
          <w:p w14:paraId="6DFB7926"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なお、確認対象となった場合は、事前に連絡します。</w:t>
            </w:r>
          </w:p>
          <w:p w14:paraId="6363A86E" w14:textId="77777777" w:rsidR="00C237B4" w:rsidRPr="0087742C" w:rsidRDefault="00C237B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【確認対象】</w:t>
            </w:r>
          </w:p>
          <w:p w14:paraId="01416718" w14:textId="77777777" w:rsidR="00C237B4" w:rsidRPr="0087742C" w:rsidRDefault="00C237B4" w:rsidP="007A56E5">
            <w:pPr>
              <w:spacing w:line="240" w:lineRule="exact"/>
              <w:ind w:leftChars="85" w:left="167"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原則として、以下のいずれかに該当する落札候補者</w:t>
            </w:r>
          </w:p>
          <w:p w14:paraId="451CC31C"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w:t>
            </w:r>
            <w:r w:rsidR="00896CA6" w:rsidRPr="0087742C">
              <w:rPr>
                <w:rFonts w:ascii="ＭＳ Ｐゴシック" w:eastAsia="ＭＳ Ｐゴシック" w:hAnsi="ＭＳ Ｐゴシック" w:hint="eastAsia"/>
                <w:sz w:val="18"/>
                <w:szCs w:val="18"/>
              </w:rPr>
              <w:t xml:space="preserve"> 公告日を起算日とした過去10年間に本府と契約締結した実績がない者</w:t>
            </w:r>
          </w:p>
          <w:p w14:paraId="7B75D645"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w:t>
            </w:r>
            <w:r w:rsidR="00896CA6" w:rsidRPr="0087742C">
              <w:rPr>
                <w:rFonts w:ascii="ＭＳ Ｐゴシック" w:eastAsia="ＭＳ Ｐゴシック" w:hAnsi="ＭＳ Ｐゴシック" w:hint="eastAsia"/>
                <w:sz w:val="18"/>
                <w:szCs w:val="18"/>
              </w:rPr>
              <w:t xml:space="preserve"> 公告日を起算日とした過去10年間に本府から指名された実績がない者</w:t>
            </w:r>
          </w:p>
          <w:p w14:paraId="72AA1D35"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 営業所の実態に関して疑いがある旨の通報があった者</w:t>
            </w:r>
          </w:p>
          <w:p w14:paraId="032F7C1C" w14:textId="77777777" w:rsidR="00C237B4" w:rsidRPr="00E85074"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 その他本府において確認が必要と認める者</w:t>
            </w:r>
          </w:p>
        </w:tc>
      </w:tr>
    </w:tbl>
    <w:p w14:paraId="03DF0D35" w14:textId="77777777" w:rsidR="008A4E8F" w:rsidRDefault="008A4E8F" w:rsidP="008A4E8F">
      <w:pPr>
        <w:rPr>
          <w:rFonts w:ascii="ＭＳ Ｐゴシック" w:eastAsia="ＭＳ Ｐゴシック" w:hAnsi="ＭＳ Ｐゴシック"/>
          <w:sz w:val="20"/>
          <w:szCs w:val="20"/>
        </w:rPr>
      </w:pPr>
    </w:p>
    <w:p w14:paraId="1F0A6D3E" w14:textId="77777777" w:rsidR="00E01F12" w:rsidRDefault="00E01F12" w:rsidP="008A4E8F">
      <w:pPr>
        <w:rPr>
          <w:rFonts w:ascii="ＭＳ Ｐゴシック" w:eastAsia="ＭＳ Ｐゴシック" w:hAnsi="ＭＳ Ｐゴシック"/>
          <w:sz w:val="20"/>
          <w:szCs w:val="20"/>
        </w:rPr>
      </w:pPr>
    </w:p>
    <w:p w14:paraId="6E0DA5D5" w14:textId="77777777" w:rsidR="00271EEE" w:rsidRDefault="00271EEE" w:rsidP="008A4E8F">
      <w:pPr>
        <w:rPr>
          <w:rFonts w:ascii="ＭＳ Ｐゴシック" w:eastAsia="ＭＳ Ｐゴシック" w:hAnsi="ＭＳ Ｐゴシック"/>
          <w:b/>
          <w:sz w:val="20"/>
          <w:szCs w:val="20"/>
        </w:rPr>
      </w:pPr>
    </w:p>
    <w:p w14:paraId="1C9FD311" w14:textId="77777777" w:rsidR="008A4E8F" w:rsidRDefault="00C237B4" w:rsidP="008A4E8F">
      <w:pPr>
        <w:rPr>
          <w:rFonts w:ascii="ＭＳ Ｐゴシック" w:eastAsia="ＭＳ Ｐゴシック" w:hAnsi="ＭＳ Ｐゴシック"/>
          <w:b/>
          <w:sz w:val="20"/>
          <w:szCs w:val="20"/>
        </w:rPr>
      </w:pPr>
      <w:r w:rsidRPr="00C237B4">
        <w:rPr>
          <w:rFonts w:ascii="ＭＳ Ｐゴシック" w:eastAsia="ＭＳ Ｐゴシック" w:hAnsi="ＭＳ Ｐゴシック" w:hint="eastAsia"/>
          <w:b/>
          <w:sz w:val="20"/>
          <w:szCs w:val="20"/>
        </w:rPr>
        <w:t>＜留意事項＞</w:t>
      </w:r>
    </w:p>
    <w:p w14:paraId="3A71023A" w14:textId="77777777" w:rsidR="00AB2205" w:rsidRDefault="00AB2205" w:rsidP="008A4E8F">
      <w:pPr>
        <w:rPr>
          <w:rFonts w:ascii="ＭＳ Ｐゴシック" w:eastAsia="ＭＳ Ｐゴシック" w:hAnsi="ＭＳ Ｐゴシック"/>
          <w:b/>
          <w:sz w:val="20"/>
          <w:szCs w:val="20"/>
        </w:rPr>
      </w:pPr>
    </w:p>
    <w:p w14:paraId="1C6F36C0" w14:textId="77777777" w:rsidR="00E85074" w:rsidRDefault="00C237B4" w:rsidP="007A56E5">
      <w:pPr>
        <w:ind w:leftChars="95" w:left="374" w:hangingChars="100" w:hanging="187"/>
        <w:rPr>
          <w:rFonts w:ascii="ＭＳ Ｐゴシック" w:eastAsia="ＭＳ Ｐゴシック" w:hAnsi="ＭＳ Ｐゴシック"/>
          <w:b/>
          <w:sz w:val="20"/>
          <w:szCs w:val="20"/>
        </w:rPr>
      </w:pPr>
      <w:r w:rsidRPr="00C237B4">
        <w:rPr>
          <w:rFonts w:ascii="ＭＳ Ｐゴシック" w:eastAsia="ＭＳ Ｐゴシック" w:hAnsi="ＭＳ Ｐゴシック" w:hint="eastAsia"/>
          <w:b/>
          <w:sz w:val="20"/>
          <w:szCs w:val="20"/>
        </w:rPr>
        <w:t>１．システムによる入札参加申請にあたっては、必要事項を記載した本紙のみをシステムに添付してください。</w:t>
      </w:r>
    </w:p>
    <w:p w14:paraId="719428C2" w14:textId="77777777" w:rsidR="00AA3150" w:rsidRDefault="00AA3150" w:rsidP="007A56E5">
      <w:pPr>
        <w:ind w:leftChars="95" w:left="374" w:hangingChars="100" w:hanging="187"/>
        <w:rPr>
          <w:rFonts w:ascii="ＭＳ Ｐゴシック" w:eastAsia="ＭＳ Ｐゴシック" w:hAnsi="ＭＳ Ｐゴシック"/>
          <w:b/>
          <w:sz w:val="20"/>
          <w:szCs w:val="20"/>
        </w:rPr>
      </w:pPr>
    </w:p>
    <w:p w14:paraId="5BEC7F7B" w14:textId="77777777" w:rsidR="008A4E8F" w:rsidRDefault="008A4E8F" w:rsidP="007A56E5">
      <w:pPr>
        <w:ind w:leftChars="95" w:left="374" w:hangingChars="100" w:hanging="187"/>
        <w:rPr>
          <w:rFonts w:ascii="ＭＳ Ｐゴシック" w:eastAsia="ＭＳ Ｐゴシック" w:hAnsi="ＭＳ Ｐゴシック"/>
          <w:b/>
          <w:sz w:val="20"/>
          <w:szCs w:val="20"/>
        </w:rPr>
      </w:pPr>
      <w:r w:rsidRPr="008A4E8F">
        <w:rPr>
          <w:rFonts w:ascii="ＭＳ Ｐゴシック" w:eastAsia="ＭＳ Ｐゴシック" w:hAnsi="ＭＳ Ｐゴシック" w:hint="eastAsia"/>
          <w:b/>
          <w:sz w:val="20"/>
          <w:szCs w:val="20"/>
        </w:rPr>
        <w:t>２．入札参加資格の自動審査について</w:t>
      </w:r>
    </w:p>
    <w:p w14:paraId="1AE365D5" w14:textId="77777777" w:rsidR="008A4E8F" w:rsidRPr="008A4E8F" w:rsidRDefault="008A4E8F" w:rsidP="007A56E5">
      <w:pPr>
        <w:ind w:leftChars="190" w:left="374" w:firstLineChars="98"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環境農林水産</w:t>
      </w:r>
      <w:r w:rsidRPr="008A4E8F">
        <w:rPr>
          <w:rFonts w:ascii="ＭＳ Ｐゴシック" w:eastAsia="ＭＳ Ｐゴシック" w:hAnsi="ＭＳ Ｐゴシック" w:hint="eastAsia"/>
          <w:sz w:val="20"/>
          <w:szCs w:val="20"/>
        </w:rPr>
        <w:t>部発注の電子入札案件では、共通入札説明書に記載のとおり、入札参加申請時にシステムによる自動審査を行ないますが、案件の条件設定によっては自動審査の項目であってもシステムでの審査を行えない場合があります。</w:t>
      </w:r>
    </w:p>
    <w:p w14:paraId="20C64F2F" w14:textId="77777777" w:rsidR="008A4E8F" w:rsidRPr="00E628F5" w:rsidRDefault="008A4E8F" w:rsidP="007A56E5">
      <w:pPr>
        <w:ind w:leftChars="190" w:left="374" w:firstLineChars="98" w:firstLine="183"/>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したがって、入札参加申請時にシステムから入札参加資格が 『有る』 旨の通知を受けていても、事後審査の結果、</w:t>
      </w:r>
      <w:r w:rsidRPr="00E628F5">
        <w:rPr>
          <w:rFonts w:ascii="ＭＳ Ｐゴシック" w:eastAsia="ＭＳ Ｐゴシック" w:hAnsi="ＭＳ Ｐゴシック" w:hint="eastAsia"/>
          <w:sz w:val="20"/>
          <w:szCs w:val="20"/>
          <w:u w:val="single"/>
        </w:rPr>
        <w:t>電子入札公告で求める入札参加資格要件をすべて満たしていなければ、</w:t>
      </w:r>
      <w:r w:rsidRPr="00E628F5">
        <w:rPr>
          <w:rFonts w:ascii="ＭＳ Ｐゴシック" w:eastAsia="ＭＳ Ｐゴシック" w:hAnsi="ＭＳ Ｐゴシック" w:hint="eastAsia"/>
          <w:sz w:val="20"/>
          <w:szCs w:val="20"/>
        </w:rPr>
        <w:t>その入札</w:t>
      </w:r>
      <w:r w:rsidR="009C6C79" w:rsidRPr="00E628F5">
        <w:rPr>
          <w:rFonts w:ascii="ＭＳ Ｐゴシック" w:eastAsia="ＭＳ Ｐゴシック" w:hAnsi="ＭＳ Ｐゴシック" w:hint="eastAsia"/>
          <w:sz w:val="20"/>
          <w:szCs w:val="20"/>
        </w:rPr>
        <w:t>書</w:t>
      </w:r>
      <w:r w:rsidRPr="00E628F5">
        <w:rPr>
          <w:rFonts w:ascii="ＭＳ Ｐゴシック" w:eastAsia="ＭＳ Ｐゴシック" w:hAnsi="ＭＳ Ｐゴシック" w:hint="eastAsia"/>
          <w:sz w:val="20"/>
          <w:szCs w:val="20"/>
        </w:rPr>
        <w:t>は無効となります。</w:t>
      </w:r>
    </w:p>
    <w:p w14:paraId="72D87764" w14:textId="77777777" w:rsidR="008A4E8F" w:rsidRPr="006E609C" w:rsidRDefault="008A4E8F" w:rsidP="007A56E5">
      <w:pPr>
        <w:ind w:leftChars="190" w:left="374" w:firstLineChars="98" w:firstLine="183"/>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電子入札公告に示す入札参加資格の条件を必ずご確認ください。</w:t>
      </w:r>
    </w:p>
    <w:sectPr w:rsidR="008A4E8F" w:rsidRPr="006E609C" w:rsidSect="00920D00">
      <w:headerReference w:type="first" r:id="rId10"/>
      <w:footerReference w:type="first" r:id="rId11"/>
      <w:pgSz w:w="11906" w:h="16838" w:code="9"/>
      <w:pgMar w:top="851" w:right="1134" w:bottom="1134" w:left="1134" w:header="680" w:footer="284" w:gutter="0"/>
      <w:cols w:space="425"/>
      <w:titlePg/>
      <w:docGrid w:type="linesAndChars" w:linePitch="286" w:charSpace="-2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E87D4" w14:textId="77777777" w:rsidR="00000E36" w:rsidRDefault="00000E36" w:rsidP="00F96B0D">
      <w:r>
        <w:separator/>
      </w:r>
    </w:p>
  </w:endnote>
  <w:endnote w:type="continuationSeparator" w:id="0">
    <w:p w14:paraId="788EB001" w14:textId="77777777" w:rsidR="00000E36" w:rsidRDefault="00000E36" w:rsidP="00F96B0D">
      <w:r>
        <w:continuationSeparator/>
      </w:r>
    </w:p>
  </w:endnote>
  <w:endnote w:type="continuationNotice" w:id="1">
    <w:p w14:paraId="3043C47E" w14:textId="77777777" w:rsidR="00000E36" w:rsidRDefault="00000E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815C0" w14:textId="77777777" w:rsidR="00DB2998" w:rsidRPr="00F96B0D" w:rsidRDefault="00DB2998" w:rsidP="00DB2998">
    <w:pPr>
      <w:wordWrap w:val="0"/>
      <w:jc w:val="right"/>
      <w:rPr>
        <w:rFonts w:ascii="ＭＳ Ｐゴシック" w:eastAsia="ＭＳ Ｐゴシック" w:hAnsi="ＭＳ Ｐゴシック"/>
        <w:b/>
        <w:sz w:val="20"/>
        <w:szCs w:val="20"/>
        <w:shd w:val="pct15" w:color="auto" w:fill="FFFFFF"/>
      </w:rPr>
    </w:pPr>
    <w:r w:rsidRPr="00F96B0D">
      <w:rPr>
        <w:rFonts w:ascii="ＭＳ Ｐゴシック" w:eastAsia="ＭＳ Ｐゴシック" w:hAnsi="ＭＳ Ｐゴシック" w:hint="eastAsia"/>
        <w:b/>
        <w:sz w:val="20"/>
        <w:szCs w:val="20"/>
        <w:bdr w:val="single" w:sz="4" w:space="0" w:color="auto"/>
        <w:shd w:val="pct15" w:color="auto" w:fill="FFFFFF"/>
      </w:rPr>
      <w:t xml:space="preserve">《次ページへ続く》 </w:t>
    </w:r>
  </w:p>
  <w:p w14:paraId="6D874070" w14:textId="77777777" w:rsidR="00DB2998" w:rsidRDefault="00DB29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79C99" w14:textId="77777777" w:rsidR="00000E36" w:rsidRDefault="00000E36" w:rsidP="00F96B0D">
      <w:r>
        <w:separator/>
      </w:r>
    </w:p>
  </w:footnote>
  <w:footnote w:type="continuationSeparator" w:id="0">
    <w:p w14:paraId="6CEC18C6" w14:textId="77777777" w:rsidR="00000E36" w:rsidRDefault="00000E36" w:rsidP="00F96B0D">
      <w:r>
        <w:continuationSeparator/>
      </w:r>
    </w:p>
  </w:footnote>
  <w:footnote w:type="continuationNotice" w:id="1">
    <w:p w14:paraId="06DB8496" w14:textId="77777777" w:rsidR="00000E36" w:rsidRDefault="00000E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18C0A" w14:textId="77777777" w:rsidR="002862A2" w:rsidRDefault="002862A2" w:rsidP="002862A2">
    <w:pPr>
      <w:pStyle w:val="a3"/>
      <w:tabs>
        <w:tab w:val="left" w:pos="9638"/>
      </w:tabs>
      <w:ind w:right="-1"/>
      <w:jc w:val="right"/>
      <w:rPr>
        <w:sz w:val="16"/>
        <w:szCs w:val="16"/>
      </w:rPr>
    </w:pPr>
    <w:r w:rsidRPr="002862A2">
      <w:rPr>
        <w:rFonts w:hint="eastAsia"/>
        <w:sz w:val="16"/>
        <w:szCs w:val="16"/>
      </w:rPr>
      <w:t>第１号様式（</w:t>
    </w:r>
    <w:r>
      <w:rPr>
        <w:rFonts w:hint="eastAsia"/>
        <w:sz w:val="16"/>
        <w:szCs w:val="16"/>
      </w:rPr>
      <w:t>工事）</w:t>
    </w:r>
  </w:p>
  <w:p w14:paraId="62763013" w14:textId="77777777" w:rsidR="002862A2" w:rsidRPr="002862A2" w:rsidRDefault="002862A2" w:rsidP="002862A2">
    <w:pPr>
      <w:pStyle w:val="a3"/>
      <w:ind w:right="640"/>
      <w:jc w:val="right"/>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bordersDoNotSurroundHeader/>
  <w:bordersDoNotSurroundFooter/>
  <w:proofState w:spelling="clean" w:grammar="clean"/>
  <w:attachedTemplate r:id="rId1"/>
  <w:defaultTabStop w:val="840"/>
  <w:drawingGridHorizontalSpacing w:val="197"/>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00A"/>
    <w:rsid w:val="00000E36"/>
    <w:rsid w:val="00004B74"/>
    <w:rsid w:val="000155F4"/>
    <w:rsid w:val="00022150"/>
    <w:rsid w:val="000276C5"/>
    <w:rsid w:val="00036E38"/>
    <w:rsid w:val="0005304C"/>
    <w:rsid w:val="000562B5"/>
    <w:rsid w:val="00062A1C"/>
    <w:rsid w:val="000672E5"/>
    <w:rsid w:val="00070948"/>
    <w:rsid w:val="00095F14"/>
    <w:rsid w:val="000C1A5D"/>
    <w:rsid w:val="000D1791"/>
    <w:rsid w:val="000D1A59"/>
    <w:rsid w:val="000D486E"/>
    <w:rsid w:val="001022EC"/>
    <w:rsid w:val="00126DA3"/>
    <w:rsid w:val="001276A9"/>
    <w:rsid w:val="00141F9C"/>
    <w:rsid w:val="001549B5"/>
    <w:rsid w:val="00160633"/>
    <w:rsid w:val="00174001"/>
    <w:rsid w:val="00180884"/>
    <w:rsid w:val="00197710"/>
    <w:rsid w:val="001B6AA9"/>
    <w:rsid w:val="001F71EE"/>
    <w:rsid w:val="001F7369"/>
    <w:rsid w:val="00223045"/>
    <w:rsid w:val="00230C7C"/>
    <w:rsid w:val="00240EE1"/>
    <w:rsid w:val="00244553"/>
    <w:rsid w:val="002651D1"/>
    <w:rsid w:val="00271EEE"/>
    <w:rsid w:val="00276844"/>
    <w:rsid w:val="002862A2"/>
    <w:rsid w:val="002956EB"/>
    <w:rsid w:val="002B59BF"/>
    <w:rsid w:val="002C1278"/>
    <w:rsid w:val="002C42C3"/>
    <w:rsid w:val="002D53BA"/>
    <w:rsid w:val="002D619D"/>
    <w:rsid w:val="002E1869"/>
    <w:rsid w:val="002E553C"/>
    <w:rsid w:val="002F3754"/>
    <w:rsid w:val="0031199A"/>
    <w:rsid w:val="003618A1"/>
    <w:rsid w:val="00361AE4"/>
    <w:rsid w:val="003671B8"/>
    <w:rsid w:val="00371716"/>
    <w:rsid w:val="00395420"/>
    <w:rsid w:val="004242DB"/>
    <w:rsid w:val="00427516"/>
    <w:rsid w:val="0044337B"/>
    <w:rsid w:val="00476FDB"/>
    <w:rsid w:val="00477B6B"/>
    <w:rsid w:val="0048055E"/>
    <w:rsid w:val="0049416E"/>
    <w:rsid w:val="004A554D"/>
    <w:rsid w:val="004B7070"/>
    <w:rsid w:val="004B7329"/>
    <w:rsid w:val="004C670A"/>
    <w:rsid w:val="004C6C51"/>
    <w:rsid w:val="00506E65"/>
    <w:rsid w:val="0051383C"/>
    <w:rsid w:val="0052293C"/>
    <w:rsid w:val="0052534B"/>
    <w:rsid w:val="005304A8"/>
    <w:rsid w:val="00537928"/>
    <w:rsid w:val="00541551"/>
    <w:rsid w:val="00557418"/>
    <w:rsid w:val="00575D16"/>
    <w:rsid w:val="00581103"/>
    <w:rsid w:val="005D1664"/>
    <w:rsid w:val="005E6C1F"/>
    <w:rsid w:val="00645C6C"/>
    <w:rsid w:val="00672740"/>
    <w:rsid w:val="0067548D"/>
    <w:rsid w:val="0069462F"/>
    <w:rsid w:val="006C101E"/>
    <w:rsid w:val="006D7869"/>
    <w:rsid w:val="006E609C"/>
    <w:rsid w:val="007004BC"/>
    <w:rsid w:val="00712BA2"/>
    <w:rsid w:val="007166A0"/>
    <w:rsid w:val="00742F2D"/>
    <w:rsid w:val="007872C0"/>
    <w:rsid w:val="007A4E1E"/>
    <w:rsid w:val="007A56E5"/>
    <w:rsid w:val="007B3757"/>
    <w:rsid w:val="007C2B07"/>
    <w:rsid w:val="007D3016"/>
    <w:rsid w:val="007F7217"/>
    <w:rsid w:val="00844AA8"/>
    <w:rsid w:val="00866EC6"/>
    <w:rsid w:val="00873CBE"/>
    <w:rsid w:val="0087742C"/>
    <w:rsid w:val="00896CA6"/>
    <w:rsid w:val="008A3E37"/>
    <w:rsid w:val="008A4E8F"/>
    <w:rsid w:val="00913956"/>
    <w:rsid w:val="009149EF"/>
    <w:rsid w:val="00920D00"/>
    <w:rsid w:val="00934525"/>
    <w:rsid w:val="0093744A"/>
    <w:rsid w:val="00956050"/>
    <w:rsid w:val="009A772D"/>
    <w:rsid w:val="009C1384"/>
    <w:rsid w:val="009C2EF4"/>
    <w:rsid w:val="009C6C79"/>
    <w:rsid w:val="009D02F6"/>
    <w:rsid w:val="00A11A1E"/>
    <w:rsid w:val="00AA3150"/>
    <w:rsid w:val="00AB2205"/>
    <w:rsid w:val="00AC032C"/>
    <w:rsid w:val="00AE1A02"/>
    <w:rsid w:val="00AF4676"/>
    <w:rsid w:val="00AF5743"/>
    <w:rsid w:val="00B133C8"/>
    <w:rsid w:val="00B3701D"/>
    <w:rsid w:val="00B6526A"/>
    <w:rsid w:val="00B75ACF"/>
    <w:rsid w:val="00BA000A"/>
    <w:rsid w:val="00BA249D"/>
    <w:rsid w:val="00BA4D4C"/>
    <w:rsid w:val="00BC4E01"/>
    <w:rsid w:val="00BE6964"/>
    <w:rsid w:val="00C237B4"/>
    <w:rsid w:val="00C92835"/>
    <w:rsid w:val="00CB0E31"/>
    <w:rsid w:val="00CB4E81"/>
    <w:rsid w:val="00CD67EE"/>
    <w:rsid w:val="00CF4A97"/>
    <w:rsid w:val="00D27E55"/>
    <w:rsid w:val="00D32E97"/>
    <w:rsid w:val="00D719A4"/>
    <w:rsid w:val="00D840A2"/>
    <w:rsid w:val="00D93F48"/>
    <w:rsid w:val="00DA75CF"/>
    <w:rsid w:val="00DB182F"/>
    <w:rsid w:val="00DB2998"/>
    <w:rsid w:val="00DB6D30"/>
    <w:rsid w:val="00DC03A3"/>
    <w:rsid w:val="00DC58B7"/>
    <w:rsid w:val="00DD3C6F"/>
    <w:rsid w:val="00E01F12"/>
    <w:rsid w:val="00E628F5"/>
    <w:rsid w:val="00E63B1F"/>
    <w:rsid w:val="00E802B4"/>
    <w:rsid w:val="00E83B9A"/>
    <w:rsid w:val="00E85074"/>
    <w:rsid w:val="00EA156C"/>
    <w:rsid w:val="00EA434F"/>
    <w:rsid w:val="00EA5EC1"/>
    <w:rsid w:val="00F02279"/>
    <w:rsid w:val="00F26E33"/>
    <w:rsid w:val="00F324AE"/>
    <w:rsid w:val="00F61728"/>
    <w:rsid w:val="00F641B9"/>
    <w:rsid w:val="00F64B8C"/>
    <w:rsid w:val="00F807A7"/>
    <w:rsid w:val="00F8406F"/>
    <w:rsid w:val="00F96B0D"/>
    <w:rsid w:val="00FA1137"/>
    <w:rsid w:val="00FF02A1"/>
    <w:rsid w:val="00FF5BED"/>
    <w:rsid w:val="00FF5D65"/>
    <w:rsid w:val="01112CC0"/>
    <w:rsid w:val="082F0D32"/>
    <w:rsid w:val="1AC8D6FB"/>
    <w:rsid w:val="1DCE18B4"/>
    <w:rsid w:val="532C0753"/>
    <w:rsid w:val="5346435C"/>
    <w:rsid w:val="53BDC78E"/>
    <w:rsid w:val="54C3FA69"/>
    <w:rsid w:val="573193A2"/>
    <w:rsid w:val="597EF620"/>
    <w:rsid w:val="5C300CBA"/>
    <w:rsid w:val="6524CA39"/>
    <w:rsid w:val="6B8AD766"/>
    <w:rsid w:val="6C65CAED"/>
    <w:rsid w:val="74B3D2EB"/>
    <w:rsid w:val="7953E1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DDFC2E"/>
  <w15:chartTrackingRefBased/>
  <w15:docId w15:val="{52C03CE2-EFAD-4044-A89B-6478BF3A0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6B0D"/>
    <w:pPr>
      <w:tabs>
        <w:tab w:val="center" w:pos="4252"/>
        <w:tab w:val="right" w:pos="8504"/>
      </w:tabs>
      <w:snapToGrid w:val="0"/>
    </w:pPr>
  </w:style>
  <w:style w:type="character" w:customStyle="1" w:styleId="a4">
    <w:name w:val="ヘッダー (文字)"/>
    <w:link w:val="a3"/>
    <w:uiPriority w:val="99"/>
    <w:rsid w:val="00F96B0D"/>
    <w:rPr>
      <w:kern w:val="2"/>
      <w:sz w:val="21"/>
      <w:szCs w:val="22"/>
    </w:rPr>
  </w:style>
  <w:style w:type="paragraph" w:styleId="a5">
    <w:name w:val="footer"/>
    <w:basedOn w:val="a"/>
    <w:link w:val="a6"/>
    <w:uiPriority w:val="99"/>
    <w:unhideWhenUsed/>
    <w:rsid w:val="00F96B0D"/>
    <w:pPr>
      <w:tabs>
        <w:tab w:val="center" w:pos="4252"/>
        <w:tab w:val="right" w:pos="8504"/>
      </w:tabs>
      <w:snapToGrid w:val="0"/>
    </w:pPr>
  </w:style>
  <w:style w:type="character" w:customStyle="1" w:styleId="a6">
    <w:name w:val="フッター (文字)"/>
    <w:link w:val="a5"/>
    <w:uiPriority w:val="99"/>
    <w:rsid w:val="00F96B0D"/>
    <w:rPr>
      <w:kern w:val="2"/>
      <w:sz w:val="21"/>
      <w:szCs w:val="22"/>
    </w:rPr>
  </w:style>
  <w:style w:type="paragraph" w:styleId="a7">
    <w:name w:val="Balloon Text"/>
    <w:basedOn w:val="a"/>
    <w:link w:val="a8"/>
    <w:uiPriority w:val="99"/>
    <w:semiHidden/>
    <w:unhideWhenUsed/>
    <w:rsid w:val="002862A2"/>
    <w:rPr>
      <w:rFonts w:ascii="Arial" w:eastAsia="ＭＳ ゴシック" w:hAnsi="Arial"/>
      <w:sz w:val="18"/>
      <w:szCs w:val="18"/>
    </w:rPr>
  </w:style>
  <w:style w:type="character" w:customStyle="1" w:styleId="a8">
    <w:name w:val="吹き出し (文字)"/>
    <w:link w:val="a7"/>
    <w:uiPriority w:val="99"/>
    <w:semiHidden/>
    <w:rsid w:val="002862A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InabaN\Downloads\03&#20837;&#26413;&#21442;&#21152;&#30003;&#36796;&#26360;&#65288;&#24037;&#20107;&#65289;_0804&#12363;&#12425;&#36969;&#29992;.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F5F6F-7413-40A0-A091-A993B1AD2ED7}"/>
</file>

<file path=customXml/itemProps2.xml><?xml version="1.0" encoding="utf-8"?>
<ds:datastoreItem xmlns:ds="http://schemas.openxmlformats.org/officeDocument/2006/customXml" ds:itemID="{3D948E7B-EF53-4ADC-A044-5DDC13E14E80}">
  <ds:schemaRefs>
    <ds:schemaRef ds:uri="http://schemas.microsoft.com/office/2006/metadata/properties"/>
    <ds:schemaRef ds:uri="http://schemas.microsoft.com/office/infopath/2007/PartnerControls"/>
    <ds:schemaRef ds:uri="0a48ce9d-afcb-499c-9c3a-a9e1e897fc3e"/>
  </ds:schemaRefs>
</ds:datastoreItem>
</file>

<file path=customXml/itemProps3.xml><?xml version="1.0" encoding="utf-8"?>
<ds:datastoreItem xmlns:ds="http://schemas.openxmlformats.org/officeDocument/2006/customXml" ds:itemID="{C235DB19-8472-4B94-8D06-AC27CB249390}">
  <ds:schemaRefs>
    <ds:schemaRef ds:uri="http://schemas.microsoft.com/sharepoint/v3/contenttype/forms"/>
  </ds:schemaRefs>
</ds:datastoreItem>
</file>

<file path=customXml/itemProps4.xml><?xml version="1.0" encoding="utf-8"?>
<ds:datastoreItem xmlns:ds="http://schemas.openxmlformats.org/officeDocument/2006/customXml" ds:itemID="{62EC0B21-EE4A-47D1-8468-0AE1D863E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03入札参加申込書（工事）_0804から適用.dotx</Template>
  <TotalTime>1</TotalTime>
  <Pages>3</Pages>
  <Words>464</Words>
  <Characters>2645</Characters>
  <Application>Microsoft Office Word</Application>
  <DocSecurity>0</DocSecurity>
  <Lines>22</Lines>
  <Paragraphs>6</Paragraphs>
  <ScaleCrop>false</ScaleCrop>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稲葉　虹香</cp:lastModifiedBy>
  <cp:revision>2</cp:revision>
  <dcterms:created xsi:type="dcterms:W3CDTF">2026-08-12T07:17:00Z</dcterms:created>
  <dcterms:modified xsi:type="dcterms:W3CDTF">2026-08-28T13:25:00Z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28889575-19ed-4d62-b8a3-082de125376d</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