
<file path=[Content_Types].xml><?xml version="1.0" encoding="utf-8"?>
<Types xmlns="http://schemas.openxmlformats.org/package/2006/content-types">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770EFB" w14:textId="5D361DAF" w:rsidR="000953EB" w:rsidRPr="00EC54A0" w:rsidRDefault="000B2E82" w:rsidP="00475DC6">
      <w:pPr>
        <w:pStyle w:val="af9"/>
        <w:ind w:rightChars="0" w:right="0"/>
        <w:rPr>
          <w:rFonts w:asciiTheme="minorEastAsia" w:eastAsiaTheme="minorEastAsia" w:hAnsiTheme="minorEastAsia"/>
        </w:rPr>
      </w:pPr>
      <w:r w:rsidRPr="00EC54A0">
        <w:rPr>
          <w:rFonts w:asciiTheme="minorEastAsia" w:eastAsiaTheme="minorEastAsia" w:hAnsiTheme="minorEastAsia" w:hint="eastAsia"/>
        </w:rPr>
        <w:t>８高教環第</w:t>
      </w:r>
      <w:r w:rsidR="007B3749" w:rsidRPr="00EC54A0">
        <w:rPr>
          <w:rFonts w:asciiTheme="minorEastAsia" w:eastAsiaTheme="minorEastAsia" w:hAnsiTheme="minorEastAsia" w:hint="eastAsia"/>
        </w:rPr>
        <w:t>580</w:t>
      </w:r>
      <w:r w:rsidRPr="00EC54A0">
        <w:rPr>
          <w:rFonts w:asciiTheme="minorEastAsia" w:eastAsiaTheme="minorEastAsia" w:hAnsiTheme="minorEastAsia" w:hint="eastAsia"/>
        </w:rPr>
        <w:t>号</w:t>
      </w:r>
    </w:p>
    <w:p w14:paraId="2786883B" w14:textId="77777777" w:rsidR="000953EB" w:rsidRPr="00EC54A0" w:rsidRDefault="000953EB" w:rsidP="00475DC6">
      <w:pPr>
        <w:pStyle w:val="0"/>
        <w:jc w:val="center"/>
        <w:rPr>
          <w:rFonts w:asciiTheme="minorEastAsia" w:eastAsiaTheme="minorEastAsia" w:hAnsiTheme="minorEastAsia"/>
        </w:rPr>
      </w:pPr>
      <w:r w:rsidRPr="006A67C6">
        <w:rPr>
          <w:rFonts w:asciiTheme="minorEastAsia" w:eastAsiaTheme="minorEastAsia" w:hAnsiTheme="minorEastAsia" w:hint="eastAsia"/>
          <w:spacing w:val="315"/>
          <w:kern w:val="0"/>
          <w:fitText w:val="1050" w:id="1251747328"/>
        </w:rPr>
        <w:t>公</w:t>
      </w:r>
      <w:r w:rsidRPr="006A67C6">
        <w:rPr>
          <w:rFonts w:asciiTheme="minorEastAsia" w:eastAsiaTheme="minorEastAsia" w:hAnsiTheme="minorEastAsia" w:hint="eastAsia"/>
          <w:kern w:val="0"/>
          <w:fitText w:val="1050" w:id="1251747328"/>
        </w:rPr>
        <w:t>告</w:t>
      </w:r>
    </w:p>
    <w:p w14:paraId="6F24F920" w14:textId="77777777" w:rsidR="006969AF" w:rsidRPr="00EC54A0" w:rsidRDefault="006969AF" w:rsidP="00475DC6">
      <w:pPr>
        <w:pStyle w:val="aa"/>
        <w:rPr>
          <w:rFonts w:asciiTheme="minorEastAsia" w:eastAsiaTheme="minorEastAsia" w:hAnsiTheme="minorEastAsia"/>
        </w:rPr>
      </w:pPr>
    </w:p>
    <w:p w14:paraId="78763B94" w14:textId="6C59F8BE" w:rsidR="000953EB" w:rsidRPr="00EC54A0" w:rsidRDefault="00475DC6" w:rsidP="00475DC6">
      <w:pPr>
        <w:pStyle w:val="ad"/>
        <w:ind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0953EB" w:rsidRPr="00EC54A0">
        <w:rPr>
          <w:rFonts w:asciiTheme="minorEastAsia" w:eastAsiaTheme="minorEastAsia" w:hAnsiTheme="minorEastAsia" w:hint="eastAsia"/>
        </w:rPr>
        <w:t>一般競争</w:t>
      </w:r>
      <w:r w:rsidR="0007183A" w:rsidRPr="00EC54A0">
        <w:rPr>
          <w:rFonts w:asciiTheme="minorEastAsia" w:eastAsiaTheme="minorEastAsia" w:hAnsiTheme="minorEastAsia" w:hint="eastAsia"/>
        </w:rPr>
        <w:t>入札</w:t>
      </w:r>
      <w:r w:rsidR="000953EB" w:rsidRPr="00EC54A0">
        <w:rPr>
          <w:rFonts w:asciiTheme="minorEastAsia" w:eastAsiaTheme="minorEastAsia" w:hAnsiTheme="minorEastAsia" w:hint="eastAsia"/>
        </w:rPr>
        <w:t>を次のとおり行うので</w:t>
      </w:r>
      <w:r w:rsidR="00203E6C" w:rsidRPr="00EC54A0">
        <w:rPr>
          <w:rFonts w:asciiTheme="minorEastAsia" w:eastAsiaTheme="minorEastAsia" w:hAnsiTheme="minorEastAsia" w:hint="eastAsia"/>
        </w:rPr>
        <w:t>、</w:t>
      </w:r>
      <w:r w:rsidR="00A11356" w:rsidRPr="00EC54A0">
        <w:rPr>
          <w:rFonts w:asciiTheme="minorEastAsia" w:eastAsiaTheme="minorEastAsia" w:hAnsiTheme="minorEastAsia" w:hint="eastAsia"/>
        </w:rPr>
        <w:t>高知市契約規則</w:t>
      </w:r>
      <w:r w:rsidR="0007183A" w:rsidRPr="00EC54A0">
        <w:rPr>
          <w:rFonts w:asciiTheme="minorEastAsia" w:eastAsiaTheme="minorEastAsia" w:hAnsiTheme="minorEastAsia" w:hint="eastAsia"/>
        </w:rPr>
        <w:t>（昭和40年規則第４号）第５条</w:t>
      </w:r>
      <w:r w:rsidR="00C42848" w:rsidRPr="00EC54A0">
        <w:rPr>
          <w:rFonts w:asciiTheme="minorEastAsia" w:eastAsiaTheme="minorEastAsia" w:hAnsiTheme="minorEastAsia" w:hint="eastAsia"/>
        </w:rPr>
        <w:t>の規定</w:t>
      </w:r>
      <w:r w:rsidR="00A11356" w:rsidRPr="00EC54A0">
        <w:rPr>
          <w:rFonts w:asciiTheme="minorEastAsia" w:eastAsiaTheme="minorEastAsia" w:hAnsiTheme="minorEastAsia" w:hint="eastAsia"/>
        </w:rPr>
        <w:t>に基づき</w:t>
      </w:r>
      <w:r w:rsidR="00203E6C" w:rsidRPr="00EC54A0">
        <w:rPr>
          <w:rFonts w:asciiTheme="minorEastAsia" w:eastAsiaTheme="minorEastAsia" w:hAnsiTheme="minorEastAsia" w:hint="eastAsia"/>
        </w:rPr>
        <w:t>、</w:t>
      </w:r>
      <w:r w:rsidR="000953EB" w:rsidRPr="00EC54A0">
        <w:rPr>
          <w:rFonts w:asciiTheme="minorEastAsia" w:eastAsiaTheme="minorEastAsia" w:hAnsiTheme="minorEastAsia" w:hint="eastAsia"/>
        </w:rPr>
        <w:t>公告する。</w:t>
      </w:r>
    </w:p>
    <w:p w14:paraId="6AD89FD0" w14:textId="77777777" w:rsidR="000953EB" w:rsidRPr="00EC54A0" w:rsidRDefault="000953EB" w:rsidP="00475DC6">
      <w:pPr>
        <w:pStyle w:val="ad"/>
        <w:ind w:firstLineChars="0" w:firstLine="0"/>
        <w:rPr>
          <w:rFonts w:asciiTheme="minorEastAsia" w:eastAsiaTheme="minorEastAsia" w:hAnsiTheme="minorEastAsia"/>
        </w:rPr>
      </w:pPr>
    </w:p>
    <w:p w14:paraId="1377E2EE" w14:textId="77777777" w:rsidR="000953EB" w:rsidRPr="00EC54A0" w:rsidRDefault="00CF0E91" w:rsidP="00475DC6">
      <w:pPr>
        <w:pStyle w:val="afa"/>
        <w:ind w:leftChars="0" w:left="0"/>
        <w:rPr>
          <w:rFonts w:asciiTheme="minorEastAsia" w:eastAsiaTheme="minorEastAsia" w:hAnsiTheme="minorEastAsia"/>
        </w:rPr>
      </w:pPr>
      <w:r w:rsidRPr="00EC54A0">
        <w:rPr>
          <w:rFonts w:asciiTheme="minorEastAsia" w:eastAsiaTheme="minorEastAsia" w:hAnsiTheme="minorEastAsia"/>
        </w:rPr>
        <w:t>令和８年10月９日</w:t>
      </w:r>
    </w:p>
    <w:p w14:paraId="79497B61" w14:textId="77777777" w:rsidR="000953EB" w:rsidRPr="00EC54A0" w:rsidRDefault="00C8573C" w:rsidP="00475DC6">
      <w:pPr>
        <w:pStyle w:val="af9"/>
        <w:ind w:rightChars="0" w:right="0"/>
        <w:rPr>
          <w:rFonts w:asciiTheme="minorEastAsia" w:eastAsiaTheme="minorEastAsia" w:hAnsiTheme="minorEastAsia"/>
        </w:rPr>
      </w:pPr>
      <w:r w:rsidRPr="00EC54A0">
        <w:rPr>
          <w:rFonts w:asciiTheme="minorEastAsia" w:eastAsiaTheme="minorEastAsia" w:hAnsiTheme="minorEastAsia" w:hint="eastAsia"/>
        </w:rPr>
        <w:t>高知市教育長　永野　隆史</w:t>
      </w:r>
    </w:p>
    <w:p w14:paraId="130F3DEA" w14:textId="77777777" w:rsidR="000953EB" w:rsidRPr="00EC54A0" w:rsidRDefault="000953EB" w:rsidP="00475DC6">
      <w:pPr>
        <w:pStyle w:val="ad"/>
        <w:ind w:firstLineChars="0" w:firstLine="0"/>
        <w:rPr>
          <w:rFonts w:asciiTheme="minorEastAsia" w:eastAsiaTheme="minorEastAsia" w:hAnsiTheme="minorEastAsia"/>
        </w:rPr>
      </w:pPr>
    </w:p>
    <w:p w14:paraId="4AC6EF48" w14:textId="4C5BABFC" w:rsidR="000953EB" w:rsidRDefault="000953EB" w:rsidP="00475DC6">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 xml:space="preserve">１　</w:t>
      </w:r>
      <w:r w:rsidR="00E30B85" w:rsidRPr="00EC54A0">
        <w:rPr>
          <w:rFonts w:asciiTheme="minorEastAsia" w:eastAsiaTheme="minorEastAsia" w:hAnsiTheme="minorEastAsia" w:hint="eastAsia"/>
          <w:b/>
        </w:rPr>
        <w:t>一般競争</w:t>
      </w:r>
      <w:r w:rsidR="00FB2C08" w:rsidRPr="00EC54A0">
        <w:rPr>
          <w:rFonts w:asciiTheme="minorEastAsia" w:eastAsiaTheme="minorEastAsia" w:hAnsiTheme="minorEastAsia" w:hint="eastAsia"/>
          <w:b/>
        </w:rPr>
        <w:t>入札</w:t>
      </w:r>
      <w:r w:rsidR="00E30B85" w:rsidRPr="00EC54A0">
        <w:rPr>
          <w:rFonts w:asciiTheme="minorEastAsia" w:eastAsiaTheme="minorEastAsia" w:hAnsiTheme="minorEastAsia" w:hint="eastAsia"/>
          <w:b/>
        </w:rPr>
        <w:t>に付する事項</w:t>
      </w:r>
    </w:p>
    <w:p w14:paraId="4CD67C9D" w14:textId="649EF795" w:rsidR="000953EB" w:rsidRDefault="00D16209" w:rsidP="00475DC6">
      <w:pPr>
        <w:pStyle w:val="10"/>
        <w:ind w:leftChars="0" w:left="0" w:firstLineChars="0" w:firstLine="0"/>
        <w:rPr>
          <w:rFonts w:asciiTheme="minorEastAsia" w:eastAsiaTheme="minorEastAsia" w:hAnsiTheme="minorEastAsia"/>
        </w:rPr>
      </w:pPr>
      <w:r w:rsidRPr="00D16209">
        <w:rPr>
          <w:rFonts w:asciiTheme="minorEastAsia" w:eastAsiaTheme="minorEastAsia" w:hAnsiTheme="minorEastAsia" w:hint="eastAsia"/>
        </w:rPr>
        <w:t xml:space="preserve">　⑴　</w:t>
      </w:r>
      <w:r w:rsidR="000953EB" w:rsidRPr="00D16209">
        <w:rPr>
          <w:rFonts w:asciiTheme="minorEastAsia" w:eastAsiaTheme="minorEastAsia" w:hAnsiTheme="minorEastAsia" w:hint="eastAsia"/>
        </w:rPr>
        <w:t>名称</w:t>
      </w:r>
    </w:p>
    <w:p w14:paraId="5B777C9C" w14:textId="56CF5164" w:rsidR="000953EB" w:rsidRPr="00D16209" w:rsidRDefault="00F53275" w:rsidP="00F53275">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0B2E82" w:rsidRPr="00D16209">
        <w:rPr>
          <w:rFonts w:asciiTheme="minorEastAsia" w:eastAsiaTheme="minorEastAsia" w:hAnsiTheme="minorEastAsia" w:hint="eastAsia"/>
        </w:rPr>
        <w:t>令和８年度高知市立学校屋内運動場ＬＥＤ化推進業務委託</w:t>
      </w:r>
    </w:p>
    <w:p w14:paraId="11F443E4" w14:textId="254A0183" w:rsidR="000953EB" w:rsidRPr="00D16209" w:rsidRDefault="00D16209" w:rsidP="00475DC6">
      <w:pPr>
        <w:pStyle w:val="20"/>
        <w:ind w:leftChars="0" w:left="0" w:firstLineChars="0" w:firstLine="0"/>
        <w:rPr>
          <w:rFonts w:asciiTheme="minorEastAsia" w:eastAsiaTheme="minorEastAsia" w:hAnsiTheme="minorEastAsia"/>
        </w:rPr>
      </w:pPr>
      <w:r w:rsidRPr="00D16209">
        <w:rPr>
          <w:rFonts w:asciiTheme="minorEastAsia" w:eastAsiaTheme="minorEastAsia" w:hAnsiTheme="minorEastAsia" w:hint="eastAsia"/>
        </w:rPr>
        <w:t xml:space="preserve">　⑵　</w:t>
      </w:r>
      <w:r w:rsidR="000953EB" w:rsidRPr="00D16209">
        <w:rPr>
          <w:rFonts w:asciiTheme="minorEastAsia" w:eastAsiaTheme="minorEastAsia" w:hAnsiTheme="minorEastAsia" w:hint="eastAsia"/>
        </w:rPr>
        <w:t>目的</w:t>
      </w:r>
    </w:p>
    <w:p w14:paraId="5EC6E19C" w14:textId="6355986A" w:rsidR="00D16209" w:rsidRDefault="00D16209" w:rsidP="00F53275">
      <w:pPr>
        <w:pStyle w:val="20"/>
        <w:ind w:leftChars="0" w:left="420" w:hangingChars="200" w:hanging="420"/>
        <w:rPr>
          <w:rFonts w:asciiTheme="minorEastAsia" w:eastAsiaTheme="minorEastAsia" w:hAnsiTheme="minorEastAsia"/>
        </w:rPr>
      </w:pPr>
      <w:r w:rsidRPr="00D16209">
        <w:rPr>
          <w:rFonts w:asciiTheme="minorEastAsia" w:eastAsiaTheme="minorEastAsia" w:hAnsiTheme="minorEastAsia" w:hint="eastAsia"/>
        </w:rPr>
        <w:t xml:space="preserve">　　　</w:t>
      </w:r>
      <w:r w:rsidR="00824196" w:rsidRPr="00D16209">
        <w:rPr>
          <w:rFonts w:asciiTheme="minorEastAsia" w:eastAsiaTheme="minorEastAsia" w:hAnsiTheme="minorEastAsia"/>
        </w:rPr>
        <w:t>本</w:t>
      </w:r>
      <w:r w:rsidR="0087382C" w:rsidRPr="00D16209">
        <w:rPr>
          <w:rFonts w:asciiTheme="minorEastAsia" w:eastAsiaTheme="minorEastAsia" w:hAnsiTheme="minorEastAsia"/>
        </w:rPr>
        <w:t>市が所有する学校施設で使用中の蛍光灯等（屋内運動場アリーナ及び屋内運動場附属室など）について</w:t>
      </w:r>
      <w:r w:rsidR="0087382C" w:rsidRPr="00EC54A0">
        <w:rPr>
          <w:rFonts w:asciiTheme="minorEastAsia" w:eastAsiaTheme="minorEastAsia" w:hAnsiTheme="minorEastAsia"/>
        </w:rPr>
        <w:t>、消費電力の低い</w:t>
      </w:r>
      <w:r w:rsidR="008B72E0" w:rsidRPr="00EC54A0">
        <w:rPr>
          <w:rFonts w:asciiTheme="minorEastAsia" w:eastAsiaTheme="minorEastAsia" w:hAnsiTheme="minorEastAsia"/>
        </w:rPr>
        <w:t>ＬＥＤ</w:t>
      </w:r>
      <w:r w:rsidR="0087382C" w:rsidRPr="00EC54A0">
        <w:rPr>
          <w:rFonts w:asciiTheme="minorEastAsia" w:eastAsiaTheme="minorEastAsia" w:hAnsiTheme="minorEastAsia"/>
        </w:rPr>
        <w:t>照明器具に順次交換することにより、省エネルギー化、二酸化炭素排出量の削減、電気料金及び維持管理費の縮減を図るとともに、学校活動、地域利用、施設開放及び避難所利用に必要な照明環境を確保するもの。</w:t>
      </w:r>
    </w:p>
    <w:p w14:paraId="5DCB268E" w14:textId="4E8F2858" w:rsidR="000707ED" w:rsidRDefault="00D16209" w:rsidP="00475DC6">
      <w:pPr>
        <w:rPr>
          <w:rFonts w:asciiTheme="minorEastAsia" w:eastAsiaTheme="minorEastAsia" w:hAnsiTheme="minorEastAsia"/>
        </w:rPr>
      </w:pPr>
      <w:r>
        <w:rPr>
          <w:rFonts w:asciiTheme="minorEastAsia" w:eastAsiaTheme="minorEastAsia" w:hAnsiTheme="minorEastAsia" w:hint="eastAsia"/>
          <w:szCs w:val="21"/>
        </w:rPr>
        <w:t xml:space="preserve">　⑶　</w:t>
      </w:r>
      <w:r w:rsidR="000707ED" w:rsidRPr="00EC54A0">
        <w:rPr>
          <w:rFonts w:asciiTheme="minorEastAsia" w:eastAsiaTheme="minorEastAsia" w:hAnsiTheme="minorEastAsia" w:hint="eastAsia"/>
        </w:rPr>
        <w:t>業務内容</w:t>
      </w:r>
    </w:p>
    <w:p w14:paraId="5592FD10" w14:textId="65D77995" w:rsidR="000707ED" w:rsidRDefault="00D16209" w:rsidP="00F53275">
      <w:pPr>
        <w:ind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0707ED" w:rsidRPr="00EC54A0">
        <w:rPr>
          <w:rFonts w:asciiTheme="minorEastAsia" w:eastAsiaTheme="minorEastAsia" w:hAnsiTheme="minorEastAsia" w:hint="eastAsia"/>
        </w:rPr>
        <w:t>「</w:t>
      </w:r>
      <w:r w:rsidR="000B2E82" w:rsidRPr="00EC54A0">
        <w:rPr>
          <w:rFonts w:asciiTheme="minorEastAsia" w:eastAsiaTheme="minorEastAsia" w:hAnsiTheme="minorEastAsia" w:hint="eastAsia"/>
        </w:rPr>
        <w:t>令和８年度高知市立学校屋内運動場ＬＥＤ化推進業務委託</w:t>
      </w:r>
      <w:r w:rsidR="000707ED" w:rsidRPr="00EC54A0">
        <w:rPr>
          <w:rFonts w:asciiTheme="minorEastAsia" w:eastAsiaTheme="minorEastAsia" w:hAnsiTheme="minorEastAsia" w:hint="eastAsia"/>
        </w:rPr>
        <w:t>仕様書」（以下「仕様書」という。）のとおり</w:t>
      </w:r>
    </w:p>
    <w:p w14:paraId="030322BC" w14:textId="7D354F98" w:rsidR="000707ED" w:rsidRDefault="00D16209" w:rsidP="00475DC6">
      <w:pPr>
        <w:rPr>
          <w:rFonts w:asciiTheme="minorEastAsia" w:eastAsiaTheme="minorEastAsia" w:hAnsiTheme="minorEastAsia"/>
        </w:rPr>
      </w:pPr>
      <w:r>
        <w:rPr>
          <w:rFonts w:asciiTheme="minorEastAsia" w:eastAsiaTheme="minorEastAsia" w:hAnsiTheme="minorEastAsia" w:hint="eastAsia"/>
        </w:rPr>
        <w:t xml:space="preserve">　⑷　</w:t>
      </w:r>
      <w:r w:rsidR="000707ED" w:rsidRPr="00EC54A0">
        <w:rPr>
          <w:rFonts w:asciiTheme="minorEastAsia" w:eastAsiaTheme="minorEastAsia" w:hAnsiTheme="minorEastAsia" w:hint="eastAsia"/>
        </w:rPr>
        <w:t>対象施設</w:t>
      </w:r>
    </w:p>
    <w:p w14:paraId="2A584A8F" w14:textId="3DBE0C54" w:rsidR="000953EB" w:rsidRDefault="00D16209" w:rsidP="00F53275">
      <w:pPr>
        <w:ind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975F25" w:rsidRPr="00EC54A0">
        <w:rPr>
          <w:rFonts w:asciiTheme="minorEastAsia" w:eastAsiaTheme="minorEastAsia" w:hAnsiTheme="minorEastAsia" w:hint="eastAsia"/>
        </w:rPr>
        <w:t>別紙１</w:t>
      </w:r>
      <w:r w:rsidR="00975F25" w:rsidRPr="00EC54A0">
        <w:rPr>
          <w:rFonts w:asciiTheme="minorEastAsia" w:eastAsiaTheme="minorEastAsia" w:hAnsiTheme="minorEastAsia"/>
        </w:rPr>
        <w:t>「</w:t>
      </w:r>
      <w:r w:rsidR="006F31D1" w:rsidRPr="00EC54A0">
        <w:rPr>
          <w:rFonts w:asciiTheme="minorEastAsia" w:eastAsiaTheme="minorEastAsia" w:hAnsiTheme="minorEastAsia" w:hint="eastAsia"/>
        </w:rPr>
        <w:t xml:space="preserve">令和８年度高知市立学校屋内運動場ＬＥＤ化推進業務委託  </w:t>
      </w:r>
      <w:r w:rsidR="00EF031C" w:rsidRPr="00EC54A0">
        <w:rPr>
          <w:rFonts w:asciiTheme="minorEastAsia" w:eastAsiaTheme="minorEastAsia" w:hAnsiTheme="minorEastAsia" w:hint="eastAsia"/>
        </w:rPr>
        <w:t>グループ</w:t>
      </w:r>
      <w:r w:rsidR="006F31D1" w:rsidRPr="00EC54A0">
        <w:rPr>
          <w:rFonts w:asciiTheme="minorEastAsia" w:eastAsiaTheme="minorEastAsia" w:hAnsiTheme="minorEastAsia" w:hint="eastAsia"/>
        </w:rPr>
        <w:t>表</w:t>
      </w:r>
      <w:r w:rsidR="00975F25" w:rsidRPr="00EC54A0">
        <w:rPr>
          <w:rFonts w:asciiTheme="minorEastAsia" w:eastAsiaTheme="minorEastAsia" w:hAnsiTheme="minorEastAsia"/>
        </w:rPr>
        <w:t>」</w:t>
      </w:r>
      <w:r w:rsidR="008A0803" w:rsidRPr="00EC54A0">
        <w:rPr>
          <w:rFonts w:asciiTheme="minorEastAsia" w:eastAsiaTheme="minorEastAsia" w:hAnsiTheme="minorEastAsia" w:hint="eastAsia"/>
        </w:rPr>
        <w:t>のとおり</w:t>
      </w:r>
    </w:p>
    <w:p w14:paraId="183115A3" w14:textId="6E95CB55" w:rsidR="000953EB" w:rsidRDefault="00D16209" w:rsidP="00475DC6">
      <w:pPr>
        <w:rPr>
          <w:rFonts w:asciiTheme="minorEastAsia" w:eastAsiaTheme="minorEastAsia" w:hAnsiTheme="minorEastAsia"/>
        </w:rPr>
      </w:pPr>
      <w:r>
        <w:rPr>
          <w:rFonts w:asciiTheme="minorEastAsia" w:eastAsiaTheme="minorEastAsia" w:hAnsiTheme="minorEastAsia" w:hint="eastAsia"/>
        </w:rPr>
        <w:t xml:space="preserve">　⑸　</w:t>
      </w:r>
      <w:r w:rsidR="00975F25" w:rsidRPr="00EC54A0">
        <w:rPr>
          <w:rFonts w:asciiTheme="minorEastAsia" w:eastAsiaTheme="minorEastAsia" w:hAnsiTheme="minorEastAsia" w:hint="eastAsia"/>
        </w:rPr>
        <w:t>委託</w:t>
      </w:r>
      <w:r w:rsidR="000953EB" w:rsidRPr="00EC54A0">
        <w:rPr>
          <w:rFonts w:asciiTheme="minorEastAsia" w:eastAsiaTheme="minorEastAsia" w:hAnsiTheme="minorEastAsia" w:hint="eastAsia"/>
        </w:rPr>
        <w:t>期間</w:t>
      </w:r>
    </w:p>
    <w:p w14:paraId="2E17D5D9" w14:textId="338317D1" w:rsidR="00754AE0" w:rsidRDefault="00D16209" w:rsidP="00F53275">
      <w:pPr>
        <w:ind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6C1BC5" w:rsidRPr="00EC54A0">
        <w:rPr>
          <w:rFonts w:asciiTheme="minorEastAsia" w:eastAsiaTheme="minorEastAsia" w:hAnsiTheme="minorEastAsia"/>
        </w:rPr>
        <w:t>契約締結日から令和９年３月31日まで</w:t>
      </w:r>
      <w:r w:rsidR="00754AE0" w:rsidRPr="00EC54A0">
        <w:rPr>
          <w:rFonts w:asciiTheme="minorEastAsia" w:eastAsiaTheme="minorEastAsia" w:hAnsiTheme="minorEastAsia"/>
        </w:rPr>
        <w:t>とする。</w:t>
      </w:r>
      <w:r w:rsidR="00754AE0" w:rsidRPr="00EC54A0">
        <w:rPr>
          <w:rFonts w:asciiTheme="minorEastAsia" w:eastAsiaTheme="minorEastAsia" w:hAnsiTheme="minorEastAsia" w:hint="eastAsia"/>
        </w:rPr>
        <w:t>ただし、発注者が必要と認める場合は、受注者と協議のうえ、</w:t>
      </w:r>
      <w:r w:rsidR="00517A77" w:rsidRPr="00EC54A0">
        <w:rPr>
          <w:rFonts w:asciiTheme="minorEastAsia" w:eastAsiaTheme="minorEastAsia" w:hAnsiTheme="minorEastAsia" w:hint="eastAsia"/>
        </w:rPr>
        <w:t>委託</w:t>
      </w:r>
      <w:r w:rsidR="00754AE0" w:rsidRPr="00EC54A0">
        <w:rPr>
          <w:rFonts w:asciiTheme="minorEastAsia" w:eastAsiaTheme="minorEastAsia" w:hAnsiTheme="minorEastAsia" w:hint="eastAsia"/>
        </w:rPr>
        <w:t>期間を変更することができる。</w:t>
      </w:r>
    </w:p>
    <w:p w14:paraId="6373B22F" w14:textId="4662482F" w:rsidR="006662C8" w:rsidRPr="00EC54A0" w:rsidRDefault="00D16209" w:rsidP="00475DC6">
      <w:pPr>
        <w:rPr>
          <w:rFonts w:asciiTheme="minorEastAsia" w:eastAsiaTheme="minorEastAsia" w:hAnsiTheme="minorEastAsia"/>
        </w:rPr>
      </w:pPr>
      <w:r>
        <w:rPr>
          <w:rFonts w:asciiTheme="minorEastAsia" w:eastAsiaTheme="minorEastAsia" w:hAnsiTheme="minorEastAsia" w:hint="eastAsia"/>
        </w:rPr>
        <w:t xml:space="preserve">　⑹　</w:t>
      </w:r>
      <w:r w:rsidR="002C41F5" w:rsidRPr="00EC54A0">
        <w:rPr>
          <w:rFonts w:asciiTheme="minorEastAsia" w:eastAsiaTheme="minorEastAsia" w:hAnsiTheme="minorEastAsia"/>
        </w:rPr>
        <w:t>案件名</w:t>
      </w:r>
    </w:p>
    <w:tbl>
      <w:tblPr>
        <w:tblStyle w:val="a7"/>
        <w:tblW w:w="8647" w:type="dxa"/>
        <w:tblInd w:w="567" w:type="dxa"/>
        <w:tblLayout w:type="fixed"/>
        <w:tblLook w:val="04A0" w:firstRow="1" w:lastRow="0" w:firstColumn="1" w:lastColumn="0" w:noHBand="0" w:noVBand="1"/>
      </w:tblPr>
      <w:tblGrid>
        <w:gridCol w:w="284"/>
        <w:gridCol w:w="7371"/>
        <w:gridCol w:w="992"/>
      </w:tblGrid>
      <w:tr w:rsidR="00BC4BF7" w:rsidRPr="00EC54A0" w14:paraId="265A8FB4" w14:textId="77777777" w:rsidTr="008D090B">
        <w:trPr>
          <w:cantSplit/>
        </w:trPr>
        <w:tc>
          <w:tcPr>
            <w:tcW w:w="284" w:type="dxa"/>
            <w:tcBorders>
              <w:top w:val="nil"/>
              <w:left w:val="nil"/>
              <w:bottom w:val="nil"/>
              <w:right w:val="nil"/>
            </w:tcBorders>
            <w:vAlign w:val="center"/>
          </w:tcPr>
          <w:p w14:paraId="6887926F" w14:textId="77777777" w:rsidR="00824196" w:rsidRPr="00EC54A0" w:rsidRDefault="00824196" w:rsidP="00475DC6">
            <w:pPr>
              <w:pStyle w:val="20"/>
              <w:ind w:leftChars="0" w:left="0" w:firstLineChars="0" w:firstLine="0"/>
              <w:jc w:val="center"/>
              <w:rPr>
                <w:rFonts w:asciiTheme="minorEastAsia" w:eastAsiaTheme="minorEastAsia" w:hAnsiTheme="minorEastAsia"/>
              </w:rPr>
            </w:pPr>
            <w:r w:rsidRPr="00EC54A0">
              <w:rPr>
                <w:rFonts w:asciiTheme="minorEastAsia" w:eastAsiaTheme="minorEastAsia" w:hAnsiTheme="minorEastAsia" w:hint="eastAsia"/>
              </w:rPr>
              <w:t>・</w:t>
            </w:r>
          </w:p>
        </w:tc>
        <w:tc>
          <w:tcPr>
            <w:tcW w:w="7371" w:type="dxa"/>
            <w:tcBorders>
              <w:top w:val="nil"/>
              <w:left w:val="nil"/>
              <w:bottom w:val="nil"/>
              <w:right w:val="nil"/>
            </w:tcBorders>
            <w:vAlign w:val="center"/>
          </w:tcPr>
          <w:p w14:paraId="3409929A" w14:textId="5CB938FD" w:rsidR="00824196" w:rsidRPr="00EC54A0" w:rsidRDefault="00824196" w:rsidP="00475DC6">
            <w:pPr>
              <w:pStyle w:val="20"/>
              <w:ind w:leftChars="0" w:left="0" w:firstLineChars="0" w:firstLine="0"/>
              <w:jc w:val="left"/>
              <w:rPr>
                <w:rFonts w:asciiTheme="minorEastAsia" w:eastAsiaTheme="minorEastAsia" w:hAnsiTheme="minorEastAsia"/>
              </w:rPr>
            </w:pPr>
            <w:r w:rsidRPr="00EC54A0">
              <w:rPr>
                <w:rFonts w:asciiTheme="minorEastAsia" w:eastAsiaTheme="minorEastAsia" w:hAnsiTheme="minorEastAsia" w:hint="eastAsia"/>
              </w:rPr>
              <w:t>令和８年度高知市立学校屋内運動場ＬＥＤ化推進業務委託（</w:t>
            </w:r>
            <w:r w:rsidR="00312B1C">
              <w:rPr>
                <w:rFonts w:asciiTheme="minorEastAsia" w:eastAsiaTheme="minorEastAsia" w:hAnsiTheme="minorEastAsia" w:hint="eastAsia"/>
              </w:rPr>
              <w:t>Ａ</w:t>
            </w:r>
            <w:r w:rsidRPr="00EC54A0">
              <w:rPr>
                <w:rFonts w:asciiTheme="minorEastAsia" w:eastAsiaTheme="minorEastAsia" w:hAnsiTheme="minorEastAsia" w:hint="eastAsia"/>
              </w:rPr>
              <w:t>グループ）</w:t>
            </w:r>
          </w:p>
        </w:tc>
        <w:tc>
          <w:tcPr>
            <w:tcW w:w="992" w:type="dxa"/>
            <w:tcBorders>
              <w:top w:val="nil"/>
              <w:left w:val="nil"/>
              <w:bottom w:val="nil"/>
              <w:right w:val="nil"/>
            </w:tcBorders>
            <w:vAlign w:val="center"/>
          </w:tcPr>
          <w:p w14:paraId="6E49F576" w14:textId="77777777" w:rsidR="00824196" w:rsidRPr="00EC54A0" w:rsidRDefault="00824196" w:rsidP="00475DC6">
            <w:pPr>
              <w:pStyle w:val="20"/>
              <w:ind w:leftChars="0" w:left="0" w:firstLineChars="0" w:firstLine="0"/>
              <w:jc w:val="right"/>
              <w:rPr>
                <w:rFonts w:asciiTheme="minorEastAsia" w:eastAsiaTheme="minorEastAsia" w:hAnsiTheme="minorEastAsia"/>
              </w:rPr>
            </w:pPr>
            <w:r w:rsidRPr="00EC54A0">
              <w:rPr>
                <w:rFonts w:asciiTheme="minorEastAsia" w:eastAsiaTheme="minorEastAsia" w:hAnsiTheme="minorEastAsia"/>
              </w:rPr>
              <w:t>６施設</w:t>
            </w:r>
          </w:p>
        </w:tc>
      </w:tr>
      <w:tr w:rsidR="00BC4BF7" w:rsidRPr="00EC54A0" w14:paraId="7C5BEBEE" w14:textId="77777777" w:rsidTr="008D090B">
        <w:trPr>
          <w:cantSplit/>
        </w:trPr>
        <w:tc>
          <w:tcPr>
            <w:tcW w:w="284" w:type="dxa"/>
            <w:tcBorders>
              <w:top w:val="nil"/>
              <w:left w:val="nil"/>
              <w:bottom w:val="nil"/>
              <w:right w:val="nil"/>
            </w:tcBorders>
            <w:vAlign w:val="center"/>
          </w:tcPr>
          <w:p w14:paraId="7B47AC27" w14:textId="77777777" w:rsidR="00824196" w:rsidRPr="00EC54A0" w:rsidRDefault="00824196" w:rsidP="00475DC6">
            <w:pPr>
              <w:pStyle w:val="20"/>
              <w:ind w:leftChars="0" w:left="0" w:firstLineChars="0" w:firstLine="0"/>
              <w:jc w:val="center"/>
              <w:rPr>
                <w:rFonts w:asciiTheme="minorEastAsia" w:eastAsiaTheme="minorEastAsia" w:hAnsiTheme="minorEastAsia"/>
              </w:rPr>
            </w:pPr>
            <w:r w:rsidRPr="00EC54A0">
              <w:rPr>
                <w:rFonts w:asciiTheme="minorEastAsia" w:eastAsiaTheme="minorEastAsia" w:hAnsiTheme="minorEastAsia" w:hint="eastAsia"/>
              </w:rPr>
              <w:t>・</w:t>
            </w:r>
          </w:p>
        </w:tc>
        <w:tc>
          <w:tcPr>
            <w:tcW w:w="7371" w:type="dxa"/>
            <w:tcBorders>
              <w:top w:val="nil"/>
              <w:left w:val="nil"/>
              <w:bottom w:val="nil"/>
              <w:right w:val="nil"/>
            </w:tcBorders>
            <w:vAlign w:val="center"/>
          </w:tcPr>
          <w:p w14:paraId="07A4441D" w14:textId="48323335" w:rsidR="00824196" w:rsidRPr="00EC54A0" w:rsidRDefault="00824196" w:rsidP="00475DC6">
            <w:pPr>
              <w:pStyle w:val="20"/>
              <w:ind w:leftChars="0" w:left="0" w:firstLineChars="0" w:firstLine="0"/>
              <w:jc w:val="left"/>
              <w:rPr>
                <w:rFonts w:asciiTheme="minorEastAsia" w:eastAsiaTheme="minorEastAsia" w:hAnsiTheme="minorEastAsia"/>
              </w:rPr>
            </w:pPr>
            <w:r w:rsidRPr="00EC54A0">
              <w:rPr>
                <w:rFonts w:asciiTheme="minorEastAsia" w:eastAsiaTheme="minorEastAsia" w:hAnsiTheme="minorEastAsia" w:hint="eastAsia"/>
              </w:rPr>
              <w:t>令和８年度高知市立学校屋内運動場ＬＥＤ化推進業務委託（</w:t>
            </w:r>
            <w:r w:rsidR="00312B1C">
              <w:rPr>
                <w:rFonts w:asciiTheme="minorEastAsia" w:eastAsiaTheme="minorEastAsia" w:hAnsiTheme="minorEastAsia" w:hint="eastAsia"/>
              </w:rPr>
              <w:t>Ｂ</w:t>
            </w:r>
            <w:r w:rsidRPr="00EC54A0">
              <w:rPr>
                <w:rFonts w:asciiTheme="minorEastAsia" w:eastAsiaTheme="minorEastAsia" w:hAnsiTheme="minorEastAsia" w:hint="eastAsia"/>
              </w:rPr>
              <w:t>グループ）</w:t>
            </w:r>
          </w:p>
        </w:tc>
        <w:tc>
          <w:tcPr>
            <w:tcW w:w="992" w:type="dxa"/>
            <w:tcBorders>
              <w:top w:val="nil"/>
              <w:left w:val="nil"/>
              <w:bottom w:val="nil"/>
              <w:right w:val="nil"/>
            </w:tcBorders>
            <w:vAlign w:val="center"/>
          </w:tcPr>
          <w:p w14:paraId="43D5CE66" w14:textId="77777777" w:rsidR="00824196" w:rsidRPr="00EC54A0" w:rsidRDefault="00824196" w:rsidP="00475DC6">
            <w:pPr>
              <w:pStyle w:val="20"/>
              <w:ind w:leftChars="0" w:left="0" w:firstLineChars="0" w:firstLine="0"/>
              <w:jc w:val="right"/>
              <w:rPr>
                <w:rFonts w:asciiTheme="minorEastAsia" w:eastAsiaTheme="minorEastAsia" w:hAnsiTheme="minorEastAsia"/>
              </w:rPr>
            </w:pPr>
            <w:r w:rsidRPr="00EC54A0">
              <w:rPr>
                <w:rFonts w:asciiTheme="minorEastAsia" w:eastAsiaTheme="minorEastAsia" w:hAnsiTheme="minorEastAsia"/>
              </w:rPr>
              <w:t>５施設</w:t>
            </w:r>
          </w:p>
        </w:tc>
      </w:tr>
    </w:tbl>
    <w:p w14:paraId="6D76F13C" w14:textId="47CA16ED" w:rsidR="00EF031C" w:rsidRDefault="00F53275" w:rsidP="00F53275">
      <w:pPr>
        <w:pStyle w:val="20"/>
        <w:ind w:leftChars="0" w:left="630" w:rightChars="-68" w:right="-143" w:hangingChars="300" w:hanging="630"/>
        <w:rPr>
          <w:rFonts w:asciiTheme="minorEastAsia" w:eastAsiaTheme="minorEastAsia" w:hAnsiTheme="minorEastAsia"/>
        </w:rPr>
      </w:pPr>
      <w:r>
        <w:rPr>
          <w:rFonts w:asciiTheme="minorEastAsia" w:eastAsiaTheme="minorEastAsia" w:hAnsiTheme="minorEastAsia" w:hint="eastAsia"/>
        </w:rPr>
        <w:t xml:space="preserve">　　　</w:t>
      </w:r>
      <w:r w:rsidR="00785854" w:rsidRPr="00EC54A0">
        <w:rPr>
          <w:rFonts w:asciiTheme="minorEastAsia" w:eastAsiaTheme="minorEastAsia" w:hAnsiTheme="minorEastAsia" w:hint="eastAsia"/>
        </w:rPr>
        <w:t>※</w:t>
      </w:r>
      <w:r w:rsidR="00C17B4C" w:rsidRPr="00EC54A0">
        <w:rPr>
          <w:rFonts w:asciiTheme="minorEastAsia" w:eastAsiaTheme="minorEastAsia" w:hAnsiTheme="minorEastAsia" w:hint="eastAsia"/>
        </w:rPr>
        <w:t>対象施設</w:t>
      </w:r>
      <w:r w:rsidR="00867D9D" w:rsidRPr="00EC54A0">
        <w:rPr>
          <w:rFonts w:asciiTheme="minorEastAsia" w:eastAsiaTheme="minorEastAsia" w:hAnsiTheme="minorEastAsia" w:hint="eastAsia"/>
        </w:rPr>
        <w:t>の</w:t>
      </w:r>
      <w:r w:rsidR="00D565A8" w:rsidRPr="00EC54A0">
        <w:rPr>
          <w:rFonts w:asciiTheme="minorEastAsia" w:eastAsiaTheme="minorEastAsia" w:hAnsiTheme="minorEastAsia" w:hint="eastAsia"/>
        </w:rPr>
        <w:t>内訳は</w:t>
      </w:r>
      <w:r w:rsidR="00203E6C" w:rsidRPr="00EC54A0">
        <w:rPr>
          <w:rFonts w:asciiTheme="minorEastAsia" w:eastAsiaTheme="minorEastAsia" w:hAnsiTheme="minorEastAsia" w:hint="eastAsia"/>
        </w:rPr>
        <w:t>、</w:t>
      </w:r>
      <w:r w:rsidR="00D565A8" w:rsidRPr="00EC54A0">
        <w:rPr>
          <w:rFonts w:asciiTheme="minorEastAsia" w:eastAsiaTheme="minorEastAsia" w:hAnsiTheme="minorEastAsia" w:hint="eastAsia"/>
        </w:rPr>
        <w:t>別紙１</w:t>
      </w:r>
      <w:r w:rsidR="008D090B" w:rsidRPr="00EC54A0">
        <w:rPr>
          <w:rFonts w:asciiTheme="minorEastAsia" w:eastAsiaTheme="minorEastAsia" w:hAnsiTheme="minorEastAsia"/>
        </w:rPr>
        <w:t>「</w:t>
      </w:r>
      <w:r w:rsidR="008D090B" w:rsidRPr="00EC54A0">
        <w:rPr>
          <w:rFonts w:asciiTheme="minorEastAsia" w:eastAsiaTheme="minorEastAsia" w:hAnsiTheme="minorEastAsia" w:hint="eastAsia"/>
        </w:rPr>
        <w:t xml:space="preserve">令和８年度高知市立学校屋内運動場ＬＥＤ化推進業務委託  </w:t>
      </w:r>
      <w:r w:rsidR="007046B4" w:rsidRPr="00EC54A0">
        <w:rPr>
          <w:rFonts w:asciiTheme="minorEastAsia" w:eastAsiaTheme="minorEastAsia" w:hAnsiTheme="minorEastAsia" w:hint="eastAsia"/>
        </w:rPr>
        <w:t>グループ</w:t>
      </w:r>
      <w:r w:rsidR="008D090B" w:rsidRPr="00EC54A0">
        <w:rPr>
          <w:rFonts w:asciiTheme="minorEastAsia" w:eastAsiaTheme="minorEastAsia" w:hAnsiTheme="minorEastAsia" w:hint="eastAsia"/>
        </w:rPr>
        <w:t>表</w:t>
      </w:r>
      <w:r w:rsidR="008D090B" w:rsidRPr="00EC54A0">
        <w:rPr>
          <w:rFonts w:asciiTheme="minorEastAsia" w:eastAsiaTheme="minorEastAsia" w:hAnsiTheme="minorEastAsia"/>
        </w:rPr>
        <w:t>」</w:t>
      </w:r>
      <w:r w:rsidR="00D565A8" w:rsidRPr="00EC54A0">
        <w:rPr>
          <w:rFonts w:asciiTheme="minorEastAsia" w:eastAsiaTheme="minorEastAsia" w:hAnsiTheme="minorEastAsia" w:hint="eastAsia"/>
        </w:rPr>
        <w:t>のとおり</w:t>
      </w:r>
    </w:p>
    <w:p w14:paraId="07117AAB" w14:textId="2EDE5B57" w:rsidR="008D090B" w:rsidRDefault="00D16209" w:rsidP="00475DC6">
      <w:pPr>
        <w:pStyle w:val="20"/>
        <w:ind w:leftChars="0" w:left="0" w:rightChars="-68" w:right="-143" w:firstLineChars="0" w:firstLine="0"/>
        <w:rPr>
          <w:rFonts w:asciiTheme="minorEastAsia" w:eastAsiaTheme="minorEastAsia" w:hAnsiTheme="minorEastAsia"/>
        </w:rPr>
      </w:pPr>
      <w:r>
        <w:rPr>
          <w:rFonts w:asciiTheme="minorEastAsia" w:eastAsiaTheme="minorEastAsia" w:hAnsiTheme="minorEastAsia" w:hint="eastAsia"/>
        </w:rPr>
        <w:t xml:space="preserve">　⑺　</w:t>
      </w:r>
      <w:r w:rsidR="008D090B" w:rsidRPr="00EC54A0">
        <w:rPr>
          <w:rFonts w:asciiTheme="minorEastAsia" w:eastAsiaTheme="minorEastAsia" w:hAnsiTheme="minorEastAsia" w:hint="eastAsia"/>
        </w:rPr>
        <w:t>最低制限価格</w:t>
      </w:r>
    </w:p>
    <w:p w14:paraId="449BACF1" w14:textId="387E374F" w:rsidR="001C712E" w:rsidRPr="00EC54A0" w:rsidRDefault="00F53275" w:rsidP="00F53275">
      <w:pPr>
        <w:pStyle w:val="20"/>
        <w:ind w:leftChars="0" w:left="420" w:rightChars="-68" w:right="-143"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8D090B" w:rsidRPr="00EC54A0">
        <w:rPr>
          <w:rFonts w:asciiTheme="minorEastAsia" w:eastAsiaTheme="minorEastAsia" w:hAnsiTheme="minorEastAsia" w:hint="eastAsia"/>
        </w:rPr>
        <w:t>本案件は最低制限価格を設定する。最低制限価格は対象契約の内容等を勘案し、予定価格の100分の</w:t>
      </w:r>
      <w:r w:rsidR="00B15E19">
        <w:rPr>
          <w:rFonts w:asciiTheme="minorEastAsia" w:eastAsiaTheme="minorEastAsia" w:hAnsiTheme="minorEastAsia" w:hint="eastAsia"/>
        </w:rPr>
        <w:t>65</w:t>
      </w:r>
      <w:r w:rsidR="008D090B" w:rsidRPr="00EC54A0">
        <w:rPr>
          <w:rFonts w:asciiTheme="minorEastAsia" w:eastAsiaTheme="minorEastAsia" w:hAnsiTheme="minorEastAsia" w:hint="eastAsia"/>
        </w:rPr>
        <w:t>から100分の85までの範囲で定めるものとする。最低制限価格を下回った入札は失格とする。なお、失格の場合も２回目以降の再度入札に参加できるものとする。</w:t>
      </w:r>
    </w:p>
    <w:p w14:paraId="23466395" w14:textId="7E80C297" w:rsidR="00780888" w:rsidRPr="00EC54A0" w:rsidRDefault="00780888" w:rsidP="00475DC6">
      <w:pPr>
        <w:pStyle w:val="ad"/>
        <w:ind w:firstLineChars="0" w:firstLine="0"/>
        <w:rPr>
          <w:rFonts w:asciiTheme="minorEastAsia" w:eastAsiaTheme="minorEastAsia" w:hAnsiTheme="minorEastAsia"/>
        </w:rPr>
      </w:pPr>
    </w:p>
    <w:p w14:paraId="2CB62493" w14:textId="77777777" w:rsidR="006873B5" w:rsidRPr="00EC54A0" w:rsidRDefault="006873B5" w:rsidP="00475DC6">
      <w:pPr>
        <w:pStyle w:val="ad"/>
        <w:ind w:firstLineChars="0" w:firstLine="0"/>
        <w:rPr>
          <w:rFonts w:asciiTheme="minorEastAsia" w:eastAsiaTheme="minorEastAsia" w:hAnsiTheme="minorEastAsia"/>
        </w:rPr>
      </w:pPr>
    </w:p>
    <w:p w14:paraId="5E671049" w14:textId="77777777" w:rsidR="000953EB" w:rsidRPr="00EC54A0" w:rsidRDefault="000953EB" w:rsidP="00475DC6">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lastRenderedPageBreak/>
        <w:t xml:space="preserve">２　</w:t>
      </w:r>
      <w:r w:rsidR="00E30B85" w:rsidRPr="00EC54A0">
        <w:rPr>
          <w:rFonts w:asciiTheme="minorEastAsia" w:eastAsiaTheme="minorEastAsia" w:hAnsiTheme="minorEastAsia" w:hint="eastAsia"/>
          <w:b/>
        </w:rPr>
        <w:t>一般競争</w:t>
      </w:r>
      <w:r w:rsidR="00D810E4" w:rsidRPr="00EC54A0">
        <w:rPr>
          <w:rFonts w:asciiTheme="minorEastAsia" w:eastAsiaTheme="minorEastAsia" w:hAnsiTheme="minorEastAsia" w:hint="eastAsia"/>
          <w:b/>
        </w:rPr>
        <w:t>入札</w:t>
      </w:r>
      <w:r w:rsidRPr="00EC54A0">
        <w:rPr>
          <w:rFonts w:asciiTheme="minorEastAsia" w:eastAsiaTheme="minorEastAsia" w:hAnsiTheme="minorEastAsia" w:hint="eastAsia"/>
          <w:b/>
        </w:rPr>
        <w:t>の方法</w:t>
      </w:r>
    </w:p>
    <w:p w14:paraId="32E8B376" w14:textId="273B9444" w:rsidR="008D090B" w:rsidRDefault="00A01EB1" w:rsidP="00475DC6">
      <w:pPr>
        <w:pStyle w:val="ad"/>
        <w:ind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8D090B" w:rsidRPr="00EC54A0">
        <w:rPr>
          <w:rFonts w:asciiTheme="minorEastAsia" w:eastAsiaTheme="minorEastAsia" w:hAnsiTheme="minorEastAsia" w:hint="eastAsia"/>
        </w:rPr>
        <w:t>対面方式による一般競争入札</w:t>
      </w:r>
    </w:p>
    <w:p w14:paraId="243981C6" w14:textId="21819D5F" w:rsidR="00721D96" w:rsidRPr="00EC54A0" w:rsidRDefault="00A01EB1" w:rsidP="00475DC6">
      <w:pPr>
        <w:pStyle w:val="ad"/>
        <w:ind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8D090B" w:rsidRPr="00EC54A0">
        <w:rPr>
          <w:rFonts w:asciiTheme="minorEastAsia" w:eastAsiaTheme="minorEastAsia" w:hAnsiTheme="minorEastAsia" w:hint="eastAsia"/>
        </w:rPr>
        <w:t>※入札は</w:t>
      </w:r>
      <w:r w:rsidR="00312B1C">
        <w:rPr>
          <w:rFonts w:asciiTheme="minorEastAsia" w:eastAsiaTheme="minorEastAsia" w:hAnsiTheme="minorEastAsia" w:hint="eastAsia"/>
        </w:rPr>
        <w:t>Ａ</w:t>
      </w:r>
      <w:r w:rsidR="008D090B" w:rsidRPr="00EC54A0">
        <w:rPr>
          <w:rFonts w:asciiTheme="minorEastAsia" w:eastAsiaTheme="minorEastAsia" w:hAnsiTheme="minorEastAsia" w:hint="eastAsia"/>
        </w:rPr>
        <w:t>グループ、</w:t>
      </w:r>
      <w:r w:rsidR="00312B1C">
        <w:rPr>
          <w:rFonts w:asciiTheme="minorEastAsia" w:eastAsiaTheme="minorEastAsia" w:hAnsiTheme="minorEastAsia" w:hint="eastAsia"/>
        </w:rPr>
        <w:t>Ｂ</w:t>
      </w:r>
      <w:r w:rsidR="008D090B" w:rsidRPr="00EC54A0">
        <w:rPr>
          <w:rFonts w:asciiTheme="minorEastAsia" w:eastAsiaTheme="minorEastAsia" w:hAnsiTheme="minorEastAsia" w:hint="eastAsia"/>
        </w:rPr>
        <w:t>グループの順序で行う。</w:t>
      </w:r>
      <w:r w:rsidR="00545EC6">
        <w:rPr>
          <w:rFonts w:asciiTheme="minorEastAsia" w:eastAsiaTheme="minorEastAsia" w:hAnsiTheme="minorEastAsia" w:hint="eastAsia"/>
        </w:rPr>
        <w:t>（取り抜けは行わない）</w:t>
      </w:r>
    </w:p>
    <w:p w14:paraId="4D343C7B" w14:textId="77777777" w:rsidR="008D090B" w:rsidRPr="00EC54A0" w:rsidRDefault="008D090B" w:rsidP="00475DC6">
      <w:pPr>
        <w:pStyle w:val="ad"/>
        <w:ind w:firstLineChars="0" w:firstLine="0"/>
        <w:rPr>
          <w:rFonts w:asciiTheme="minorEastAsia" w:eastAsiaTheme="minorEastAsia" w:hAnsiTheme="minorEastAsia"/>
        </w:rPr>
      </w:pPr>
    </w:p>
    <w:p w14:paraId="68011352" w14:textId="77777777" w:rsidR="000953EB" w:rsidRPr="00EC54A0" w:rsidRDefault="00E30B85" w:rsidP="00475DC6">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３　一般競争</w:t>
      </w:r>
      <w:r w:rsidR="00D810E4" w:rsidRPr="00EC54A0">
        <w:rPr>
          <w:rFonts w:asciiTheme="minorEastAsia" w:eastAsiaTheme="minorEastAsia" w:hAnsiTheme="minorEastAsia" w:hint="eastAsia"/>
          <w:b/>
        </w:rPr>
        <w:t>入札参加者</w:t>
      </w:r>
      <w:r w:rsidR="000953EB" w:rsidRPr="00EC54A0">
        <w:rPr>
          <w:rFonts w:asciiTheme="minorEastAsia" w:eastAsiaTheme="minorEastAsia" w:hAnsiTheme="minorEastAsia" w:hint="eastAsia"/>
          <w:b/>
        </w:rPr>
        <w:t>に必要な資格</w:t>
      </w:r>
      <w:r w:rsidR="00D810E4" w:rsidRPr="00EC54A0">
        <w:rPr>
          <w:rFonts w:asciiTheme="minorEastAsia" w:eastAsiaTheme="minorEastAsia" w:hAnsiTheme="minorEastAsia" w:hint="eastAsia"/>
          <w:b/>
        </w:rPr>
        <w:t>に関する事項</w:t>
      </w:r>
      <w:r w:rsidR="000953EB" w:rsidRPr="00EC54A0">
        <w:rPr>
          <w:rFonts w:asciiTheme="minorEastAsia" w:eastAsiaTheme="minorEastAsia" w:hAnsiTheme="minorEastAsia" w:hint="eastAsia"/>
          <w:b/>
        </w:rPr>
        <w:t>その他</w:t>
      </w:r>
      <w:r w:rsidR="00D810E4" w:rsidRPr="00EC54A0">
        <w:rPr>
          <w:rFonts w:asciiTheme="minorEastAsia" w:eastAsiaTheme="minorEastAsia" w:hAnsiTheme="minorEastAsia" w:hint="eastAsia"/>
          <w:b/>
        </w:rPr>
        <w:t>一般</w:t>
      </w:r>
      <w:r w:rsidR="006C744C" w:rsidRPr="00EC54A0">
        <w:rPr>
          <w:rFonts w:asciiTheme="minorEastAsia" w:eastAsiaTheme="minorEastAsia" w:hAnsiTheme="minorEastAsia" w:hint="eastAsia"/>
          <w:b/>
        </w:rPr>
        <w:t>競争</w:t>
      </w:r>
      <w:r w:rsidR="00D810E4" w:rsidRPr="00EC54A0">
        <w:rPr>
          <w:rFonts w:asciiTheme="minorEastAsia" w:eastAsiaTheme="minorEastAsia" w:hAnsiTheme="minorEastAsia" w:hint="eastAsia"/>
          <w:b/>
        </w:rPr>
        <w:t>入札</w:t>
      </w:r>
      <w:r w:rsidR="000953EB" w:rsidRPr="00EC54A0">
        <w:rPr>
          <w:rFonts w:asciiTheme="minorEastAsia" w:eastAsiaTheme="minorEastAsia" w:hAnsiTheme="minorEastAsia" w:hint="eastAsia"/>
          <w:b/>
        </w:rPr>
        <w:t>に関する事項</w:t>
      </w:r>
    </w:p>
    <w:p w14:paraId="06AE9854" w14:textId="656FEA44" w:rsidR="00B16206" w:rsidRDefault="0013038A" w:rsidP="00475DC6">
      <w:pPr>
        <w:pStyle w:val="10"/>
        <w:ind w:leftChars="0" w:left="0" w:right="84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EF031C" w:rsidRPr="00EC54A0">
        <w:rPr>
          <w:rFonts w:asciiTheme="minorEastAsia" w:eastAsiaTheme="minorEastAsia" w:hAnsiTheme="minorEastAsia" w:hint="eastAsia"/>
        </w:rPr>
        <w:t>別添</w:t>
      </w:r>
      <w:r w:rsidR="00A633E1" w:rsidRPr="00EC54A0">
        <w:rPr>
          <w:rFonts w:asciiTheme="minorEastAsia" w:eastAsiaTheme="minorEastAsia" w:hAnsiTheme="minorEastAsia" w:hint="eastAsia"/>
        </w:rPr>
        <w:t>のとおり</w:t>
      </w:r>
    </w:p>
    <w:p w14:paraId="0F6C1380" w14:textId="77777777" w:rsidR="00B16206" w:rsidRDefault="00B16206" w:rsidP="00475DC6">
      <w:pPr>
        <w:widowControl/>
        <w:jc w:val="left"/>
        <w:rPr>
          <w:rFonts w:asciiTheme="minorEastAsia" w:eastAsiaTheme="minorEastAsia" w:hAnsiTheme="minorEastAsia" w:cs="ＭＳ 明朝"/>
        </w:rPr>
      </w:pPr>
      <w:r>
        <w:rPr>
          <w:rFonts w:asciiTheme="minorEastAsia" w:eastAsiaTheme="minorEastAsia" w:hAnsiTheme="minorEastAsia"/>
        </w:rPr>
        <w:br w:type="page"/>
      </w:r>
    </w:p>
    <w:p w14:paraId="73167387" w14:textId="77777777" w:rsidR="00857BC6" w:rsidRPr="00EC54A0" w:rsidRDefault="00EF031C" w:rsidP="00567511">
      <w:pPr>
        <w:pStyle w:val="10"/>
        <w:ind w:leftChars="0" w:left="0" w:firstLineChars="0" w:firstLine="0"/>
        <w:jc w:val="right"/>
        <w:rPr>
          <w:rFonts w:asciiTheme="minorEastAsia" w:eastAsiaTheme="minorEastAsia" w:hAnsiTheme="minorEastAsia"/>
        </w:rPr>
      </w:pPr>
      <w:r w:rsidRPr="00EC54A0">
        <w:rPr>
          <w:rFonts w:asciiTheme="minorEastAsia" w:eastAsiaTheme="minorEastAsia" w:hAnsiTheme="minorEastAsia" w:hint="eastAsia"/>
        </w:rPr>
        <w:lastRenderedPageBreak/>
        <w:t>別添</w:t>
      </w:r>
    </w:p>
    <w:p w14:paraId="3F5AF7E8" w14:textId="77777777" w:rsidR="00391036" w:rsidRPr="00EC54A0" w:rsidRDefault="00391036"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 xml:space="preserve">１　</w:t>
      </w:r>
      <w:r w:rsidR="00E30B85" w:rsidRPr="00EC54A0">
        <w:rPr>
          <w:rFonts w:asciiTheme="minorEastAsia" w:eastAsiaTheme="minorEastAsia" w:hAnsiTheme="minorEastAsia" w:hint="eastAsia"/>
          <w:b/>
        </w:rPr>
        <w:t>一般競争</w:t>
      </w:r>
      <w:r w:rsidR="00FE20EF" w:rsidRPr="00EC54A0">
        <w:rPr>
          <w:rFonts w:asciiTheme="minorEastAsia" w:eastAsiaTheme="minorEastAsia" w:hAnsiTheme="minorEastAsia" w:hint="eastAsia"/>
          <w:b/>
        </w:rPr>
        <w:t>入札</w:t>
      </w:r>
      <w:r w:rsidRPr="00EC54A0">
        <w:rPr>
          <w:rFonts w:asciiTheme="minorEastAsia" w:eastAsiaTheme="minorEastAsia" w:hAnsiTheme="minorEastAsia" w:hint="eastAsia"/>
          <w:b/>
        </w:rPr>
        <w:t>に参加する者に必要な資格</w:t>
      </w:r>
    </w:p>
    <w:p w14:paraId="1FE54E7C" w14:textId="41700C30" w:rsidR="00391036" w:rsidRDefault="00567511"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391036" w:rsidRPr="00EC54A0">
        <w:rPr>
          <w:rFonts w:asciiTheme="minorEastAsia" w:eastAsiaTheme="minorEastAsia" w:hAnsiTheme="minorEastAsia" w:hint="eastAsia"/>
        </w:rPr>
        <w:t>この一般</w:t>
      </w:r>
      <w:r w:rsidR="00FE20EF" w:rsidRPr="00EC54A0">
        <w:rPr>
          <w:rFonts w:asciiTheme="minorEastAsia" w:eastAsiaTheme="minorEastAsia" w:hAnsiTheme="minorEastAsia" w:hint="eastAsia"/>
        </w:rPr>
        <w:t>競争入札</w:t>
      </w:r>
      <w:r w:rsidR="00E30B85" w:rsidRPr="00EC54A0">
        <w:rPr>
          <w:rFonts w:asciiTheme="minorEastAsia" w:eastAsiaTheme="minorEastAsia" w:hAnsiTheme="minorEastAsia" w:hint="eastAsia"/>
        </w:rPr>
        <w:t>（以下「本</w:t>
      </w:r>
      <w:r w:rsidR="00FE20EF" w:rsidRPr="00EC54A0">
        <w:rPr>
          <w:rFonts w:asciiTheme="minorEastAsia" w:eastAsiaTheme="minorEastAsia" w:hAnsiTheme="minorEastAsia" w:hint="eastAsia"/>
        </w:rPr>
        <w:t>競争入札</w:t>
      </w:r>
      <w:r w:rsidR="00E43106" w:rsidRPr="00EC54A0">
        <w:rPr>
          <w:rFonts w:asciiTheme="minorEastAsia" w:eastAsiaTheme="minorEastAsia" w:hAnsiTheme="minorEastAsia" w:hint="eastAsia"/>
        </w:rPr>
        <w:t>」という。）</w:t>
      </w:r>
      <w:r w:rsidR="00B110D9" w:rsidRPr="00EC54A0">
        <w:rPr>
          <w:rFonts w:asciiTheme="minorEastAsia" w:eastAsiaTheme="minorEastAsia" w:hAnsiTheme="minorEastAsia" w:hint="eastAsia"/>
        </w:rPr>
        <w:t>に参加する者は</w:t>
      </w:r>
      <w:r w:rsidR="00203E6C" w:rsidRPr="00EC54A0">
        <w:rPr>
          <w:rFonts w:asciiTheme="minorEastAsia" w:eastAsiaTheme="minorEastAsia" w:hAnsiTheme="minorEastAsia" w:hint="eastAsia"/>
        </w:rPr>
        <w:t>、</w:t>
      </w:r>
      <w:r w:rsidR="00B110D9" w:rsidRPr="00EC54A0">
        <w:rPr>
          <w:rFonts w:asciiTheme="minorEastAsia" w:eastAsiaTheme="minorEastAsia" w:hAnsiTheme="minorEastAsia" w:hint="eastAsia"/>
        </w:rPr>
        <w:t>次に掲げる要件</w:t>
      </w:r>
      <w:r w:rsidR="002838FB" w:rsidRPr="00EC54A0">
        <w:rPr>
          <w:rFonts w:asciiTheme="minorEastAsia" w:eastAsiaTheme="minorEastAsia" w:hAnsiTheme="minorEastAsia" w:hint="eastAsia"/>
        </w:rPr>
        <w:t>とする</w:t>
      </w:r>
      <w:r w:rsidR="00391036" w:rsidRPr="00EC54A0">
        <w:rPr>
          <w:rFonts w:asciiTheme="minorEastAsia" w:eastAsiaTheme="minorEastAsia" w:hAnsiTheme="minorEastAsia" w:hint="eastAsia"/>
        </w:rPr>
        <w:t>。</w:t>
      </w:r>
    </w:p>
    <w:p w14:paraId="3B009E4C" w14:textId="385197EA" w:rsidR="0023595E" w:rsidRDefault="00567511" w:rsidP="00567511">
      <w:pPr>
        <w:pStyle w:val="1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F7011F" w:rsidRPr="00EC54A0">
        <w:rPr>
          <w:rFonts w:asciiTheme="minorEastAsia" w:eastAsiaTheme="minorEastAsia" w:hAnsiTheme="minorEastAsia" w:hint="eastAsia"/>
        </w:rPr>
        <w:t>⑴</w:t>
      </w:r>
      <w:r w:rsidR="00391036" w:rsidRPr="00EC54A0">
        <w:rPr>
          <w:rFonts w:asciiTheme="minorEastAsia" w:eastAsiaTheme="minorEastAsia" w:hAnsiTheme="minorEastAsia" w:hint="eastAsia"/>
        </w:rPr>
        <w:t xml:space="preserve">　地方自治法施行令（昭和</w:t>
      </w:r>
      <w:r w:rsidR="00391036" w:rsidRPr="00EC54A0">
        <w:rPr>
          <w:rFonts w:asciiTheme="minorEastAsia" w:eastAsiaTheme="minorEastAsia" w:hAnsiTheme="minorEastAsia"/>
        </w:rPr>
        <w:t>22</w:t>
      </w:r>
      <w:r w:rsidR="00391036" w:rsidRPr="00EC54A0">
        <w:rPr>
          <w:rFonts w:asciiTheme="minorEastAsia" w:eastAsiaTheme="minorEastAsia" w:hAnsiTheme="minorEastAsia" w:hint="eastAsia"/>
        </w:rPr>
        <w:t>年政令第</w:t>
      </w:r>
      <w:r w:rsidR="00391036" w:rsidRPr="00EC54A0">
        <w:rPr>
          <w:rFonts w:asciiTheme="minorEastAsia" w:eastAsiaTheme="minorEastAsia" w:hAnsiTheme="minorEastAsia"/>
        </w:rPr>
        <w:t>16</w:t>
      </w:r>
      <w:r w:rsidR="00391036" w:rsidRPr="00EC54A0">
        <w:rPr>
          <w:rFonts w:asciiTheme="minorEastAsia" w:eastAsiaTheme="minorEastAsia" w:hAnsiTheme="minorEastAsia" w:hint="eastAsia"/>
        </w:rPr>
        <w:t>号）第</w:t>
      </w:r>
      <w:r w:rsidR="00391036" w:rsidRPr="00EC54A0">
        <w:rPr>
          <w:rFonts w:asciiTheme="minorEastAsia" w:eastAsiaTheme="minorEastAsia" w:hAnsiTheme="minorEastAsia"/>
        </w:rPr>
        <w:t>167</w:t>
      </w:r>
      <w:r w:rsidR="00391036" w:rsidRPr="00EC54A0">
        <w:rPr>
          <w:rFonts w:asciiTheme="minorEastAsia" w:eastAsiaTheme="minorEastAsia" w:hAnsiTheme="minorEastAsia" w:hint="eastAsia"/>
        </w:rPr>
        <w:t>条の４第２項各号の規定に該当しない者であること。</w:t>
      </w:r>
    </w:p>
    <w:p w14:paraId="21C5ACBE" w14:textId="7BBB8E20" w:rsidR="00DB17AB" w:rsidRDefault="00567511" w:rsidP="00567511">
      <w:pPr>
        <w:pStyle w:val="1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F7011F" w:rsidRPr="00EC54A0">
        <w:rPr>
          <w:rFonts w:asciiTheme="minorEastAsia" w:eastAsiaTheme="minorEastAsia" w:hAnsiTheme="minorEastAsia" w:hint="eastAsia"/>
        </w:rPr>
        <w:t>⑵</w:t>
      </w:r>
      <w:r w:rsidR="00391036" w:rsidRPr="00EC54A0">
        <w:rPr>
          <w:rFonts w:asciiTheme="minorEastAsia" w:eastAsiaTheme="minorEastAsia" w:hAnsiTheme="minorEastAsia" w:hint="eastAsia"/>
        </w:rPr>
        <w:t xml:space="preserve">　</w:t>
      </w:r>
      <w:r w:rsidR="0016615D" w:rsidRPr="00EC54A0">
        <w:rPr>
          <w:rFonts w:asciiTheme="minorEastAsia" w:eastAsiaTheme="minorEastAsia" w:hAnsiTheme="minorEastAsia" w:hint="eastAsia"/>
        </w:rPr>
        <w:t>本市内に</w:t>
      </w:r>
      <w:r w:rsidR="008E5976" w:rsidRPr="00EC54A0">
        <w:rPr>
          <w:rFonts w:asciiTheme="minorEastAsia" w:eastAsiaTheme="minorEastAsia" w:hAnsiTheme="minorEastAsia" w:hint="eastAsia"/>
        </w:rPr>
        <w:t>本社</w:t>
      </w:r>
      <w:r w:rsidR="000C5559" w:rsidRPr="00EC54A0">
        <w:rPr>
          <w:rFonts w:asciiTheme="minorEastAsia" w:eastAsiaTheme="minorEastAsia" w:hAnsiTheme="minorEastAsia" w:hint="eastAsia"/>
        </w:rPr>
        <w:t>を有</w:t>
      </w:r>
      <w:r w:rsidR="005140AD" w:rsidRPr="00EC54A0">
        <w:rPr>
          <w:rFonts w:asciiTheme="minorEastAsia" w:eastAsiaTheme="minorEastAsia" w:hAnsiTheme="minorEastAsia" w:hint="eastAsia"/>
        </w:rPr>
        <w:t>する者</w:t>
      </w:r>
      <w:r w:rsidR="000C5559" w:rsidRPr="00EC54A0">
        <w:rPr>
          <w:rFonts w:asciiTheme="minorEastAsia" w:eastAsiaTheme="minorEastAsia" w:hAnsiTheme="minorEastAsia" w:hint="eastAsia"/>
        </w:rPr>
        <w:t>であること</w:t>
      </w:r>
      <w:r w:rsidR="00EB4C3F" w:rsidRPr="00EC54A0">
        <w:rPr>
          <w:rFonts w:asciiTheme="minorEastAsia" w:eastAsiaTheme="minorEastAsia" w:hAnsiTheme="minorEastAsia" w:hint="eastAsia"/>
        </w:rPr>
        <w:t>。</w:t>
      </w:r>
    </w:p>
    <w:p w14:paraId="3780B46A" w14:textId="32F6F74A" w:rsidR="0016615D" w:rsidRDefault="00567511" w:rsidP="00567511">
      <w:pPr>
        <w:pStyle w:val="1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F7011F" w:rsidRPr="00EC54A0">
        <w:rPr>
          <w:rFonts w:asciiTheme="minorEastAsia" w:eastAsiaTheme="minorEastAsia" w:hAnsiTheme="minorEastAsia" w:hint="eastAsia"/>
        </w:rPr>
        <w:t>⑶</w:t>
      </w:r>
      <w:r w:rsidR="004D7C35" w:rsidRPr="00EC54A0">
        <w:rPr>
          <w:rFonts w:asciiTheme="minorEastAsia" w:eastAsiaTheme="minorEastAsia" w:hAnsiTheme="minorEastAsia" w:hint="eastAsia"/>
        </w:rPr>
        <w:t xml:space="preserve">　</w:t>
      </w:r>
      <w:r w:rsidR="00DB17AB" w:rsidRPr="00EC54A0">
        <w:rPr>
          <w:rFonts w:asciiTheme="minorEastAsia" w:eastAsiaTheme="minorEastAsia" w:hAnsiTheme="minorEastAsia" w:hint="eastAsia"/>
        </w:rPr>
        <w:t>次のいずれかの要件を満たす者であること。ただし、資格決定時において有効な本市の物件等競争入札参加資格及び令和８・９年度高知市建設工事競争入札参加資格の双方を有する者にあっては、イの要件を満たす者に限る。</w:t>
      </w:r>
    </w:p>
    <w:p w14:paraId="5F96139C" w14:textId="6705B5A4" w:rsidR="00896B7F" w:rsidRPr="00EC54A0" w:rsidRDefault="00567511" w:rsidP="00567511">
      <w:pPr>
        <w:pStyle w:val="10"/>
        <w:ind w:leftChars="0" w:left="630" w:hangingChars="300" w:hanging="630"/>
        <w:rPr>
          <w:rFonts w:asciiTheme="minorEastAsia" w:eastAsiaTheme="minorEastAsia" w:hAnsiTheme="minorEastAsia"/>
        </w:rPr>
      </w:pPr>
      <w:r>
        <w:rPr>
          <w:rFonts w:asciiTheme="minorEastAsia" w:eastAsiaTheme="minorEastAsia" w:hAnsiTheme="minorEastAsia" w:hint="eastAsia"/>
        </w:rPr>
        <w:t xml:space="preserve">　　</w:t>
      </w:r>
      <w:r w:rsidR="00896B7F" w:rsidRPr="00EC54A0">
        <w:rPr>
          <w:rFonts w:asciiTheme="minorEastAsia" w:eastAsiaTheme="minorEastAsia" w:hAnsiTheme="minorEastAsia" w:hint="eastAsia"/>
        </w:rPr>
        <w:t xml:space="preserve">ア　</w:t>
      </w:r>
      <w:r w:rsidR="005218D1" w:rsidRPr="00EC54A0">
        <w:rPr>
          <w:rFonts w:asciiTheme="minorEastAsia" w:eastAsiaTheme="minorEastAsia" w:hAnsiTheme="minorEastAsia" w:hint="eastAsia"/>
        </w:rPr>
        <w:t>本市の令和８・９年度物件等競争入札参加資格</w:t>
      </w:r>
      <w:r w:rsidR="00896B7F" w:rsidRPr="00EC54A0">
        <w:rPr>
          <w:rFonts w:asciiTheme="minorEastAsia" w:eastAsiaTheme="minorEastAsia" w:hAnsiTheme="minorEastAsia"/>
        </w:rPr>
        <w:t>（営業種目コードが電気・通信用機器・精密機械等のうち、区分「家庭用電気機器」、「電源・発電装置」のいずれか）を有し、かつ</w:t>
      </w:r>
      <w:r w:rsidR="00010181" w:rsidRPr="00EC54A0">
        <w:rPr>
          <w:rFonts w:asciiTheme="minorEastAsia" w:eastAsiaTheme="minorEastAsia" w:hAnsiTheme="minorEastAsia" w:hint="eastAsia"/>
        </w:rPr>
        <w:t>、次に掲げるグループの区分に応じて当該区分</w:t>
      </w:r>
      <w:r w:rsidR="00896B7F" w:rsidRPr="00EC54A0">
        <w:rPr>
          <w:rFonts w:asciiTheme="minorEastAsia" w:eastAsiaTheme="minorEastAsia" w:hAnsiTheme="minorEastAsia" w:hint="eastAsia"/>
        </w:rPr>
        <w:t>に示す金額（税込）</w:t>
      </w:r>
      <w:r w:rsidR="00896B7F" w:rsidRPr="00EC54A0">
        <w:rPr>
          <w:rFonts w:asciiTheme="minorEastAsia" w:eastAsiaTheme="minorEastAsia" w:hAnsiTheme="minorEastAsia"/>
        </w:rPr>
        <w:t>以上の建築物（戸建住宅を除く）の</w:t>
      </w:r>
      <w:r w:rsidR="008B72E0" w:rsidRPr="00EC54A0">
        <w:rPr>
          <w:rFonts w:asciiTheme="minorEastAsia" w:eastAsiaTheme="minorEastAsia" w:hAnsiTheme="minorEastAsia"/>
        </w:rPr>
        <w:t>ＬＥＤ</w:t>
      </w:r>
      <w:r w:rsidR="00896B7F" w:rsidRPr="00EC54A0">
        <w:rPr>
          <w:rFonts w:asciiTheme="minorEastAsia" w:eastAsiaTheme="minorEastAsia" w:hAnsiTheme="minorEastAsia"/>
        </w:rPr>
        <w:t>照明施設整備業務</w:t>
      </w:r>
      <w:r w:rsidR="00896B7F" w:rsidRPr="00EC54A0">
        <w:rPr>
          <w:rFonts w:asciiTheme="minorEastAsia" w:eastAsiaTheme="minorEastAsia" w:hAnsiTheme="minorEastAsia" w:hint="eastAsia"/>
        </w:rPr>
        <w:t>（</w:t>
      </w:r>
      <w:r w:rsidR="008B72E0" w:rsidRPr="00EC54A0">
        <w:rPr>
          <w:rFonts w:asciiTheme="minorEastAsia" w:eastAsiaTheme="minorEastAsia" w:hAnsiTheme="minorEastAsia"/>
        </w:rPr>
        <w:t>ＬＥＤ</w:t>
      </w:r>
      <w:r w:rsidR="00896B7F" w:rsidRPr="00EC54A0">
        <w:rPr>
          <w:rFonts w:asciiTheme="minorEastAsia" w:eastAsiaTheme="minorEastAsia" w:hAnsiTheme="minorEastAsia"/>
        </w:rPr>
        <w:t>電球、直管型</w:t>
      </w:r>
      <w:r w:rsidR="008B72E0" w:rsidRPr="00EC54A0">
        <w:rPr>
          <w:rFonts w:asciiTheme="minorEastAsia" w:eastAsiaTheme="minorEastAsia" w:hAnsiTheme="minorEastAsia"/>
        </w:rPr>
        <w:t>ＬＥＤ</w:t>
      </w:r>
      <w:r w:rsidR="00896B7F" w:rsidRPr="00EC54A0">
        <w:rPr>
          <w:rFonts w:asciiTheme="minorEastAsia" w:eastAsiaTheme="minorEastAsia" w:hAnsiTheme="minorEastAsia"/>
        </w:rPr>
        <w:t>ランプ、引掛シーリングローゼットに取り付ける照明器具は除く）の履行実績</w:t>
      </w:r>
      <w:r w:rsidR="00EF031C" w:rsidRPr="00EC54A0">
        <w:rPr>
          <w:rFonts w:asciiTheme="minorEastAsia" w:eastAsiaTheme="minorEastAsia" w:hAnsiTheme="minorEastAsia"/>
        </w:rPr>
        <w:t>（１契約当たりの実績をいう。）</w:t>
      </w:r>
      <w:r w:rsidR="00896B7F" w:rsidRPr="00EC54A0">
        <w:rPr>
          <w:rFonts w:asciiTheme="minorEastAsia" w:eastAsiaTheme="minorEastAsia" w:hAnsiTheme="minorEastAsia"/>
        </w:rPr>
        <w:t>を有する者であること。</w:t>
      </w:r>
    </w:p>
    <w:tbl>
      <w:tblPr>
        <w:tblStyle w:val="a7"/>
        <w:tblW w:w="865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0"/>
      </w:tblGrid>
      <w:tr w:rsidR="00BC4BF7" w:rsidRPr="00EC54A0" w14:paraId="5D3A5657" w14:textId="77777777" w:rsidTr="00567511">
        <w:trPr>
          <w:cantSplit/>
        </w:trPr>
        <w:tc>
          <w:tcPr>
            <w:tcW w:w="8650" w:type="dxa"/>
            <w:vAlign w:val="center"/>
          </w:tcPr>
          <w:p w14:paraId="1B7B1DFE" w14:textId="6E1596D8" w:rsidR="00A2169D" w:rsidRPr="00EC54A0" w:rsidRDefault="007B3749" w:rsidP="00567511">
            <w:pPr>
              <w:rPr>
                <w:rFonts w:asciiTheme="minorEastAsia" w:eastAsiaTheme="minorEastAsia" w:hAnsiTheme="minorEastAsia"/>
              </w:rPr>
            </w:pPr>
            <w:r w:rsidRPr="00EC54A0">
              <w:rPr>
                <w:rFonts w:asciiTheme="minorEastAsia" w:eastAsiaTheme="minorEastAsia" w:hAnsiTheme="minorEastAsia"/>
              </w:rPr>
              <w:t>・</w:t>
            </w:r>
            <w:r w:rsidR="00312B1C">
              <w:rPr>
                <w:rFonts w:asciiTheme="minorEastAsia" w:eastAsiaTheme="minorEastAsia" w:hAnsiTheme="minorEastAsia"/>
              </w:rPr>
              <w:t>Ａ</w:t>
            </w:r>
            <w:r w:rsidRPr="00EC54A0">
              <w:rPr>
                <w:rFonts w:asciiTheme="minorEastAsia" w:eastAsiaTheme="minorEastAsia" w:hAnsiTheme="minorEastAsia"/>
              </w:rPr>
              <w:t>グループ：1,100万円</w:t>
            </w:r>
          </w:p>
        </w:tc>
      </w:tr>
      <w:tr w:rsidR="00BC4BF7" w:rsidRPr="00EC54A0" w14:paraId="39B981A1" w14:textId="77777777" w:rsidTr="00567511">
        <w:trPr>
          <w:cantSplit/>
        </w:trPr>
        <w:tc>
          <w:tcPr>
            <w:tcW w:w="8650" w:type="dxa"/>
            <w:vAlign w:val="center"/>
          </w:tcPr>
          <w:p w14:paraId="220F22DF" w14:textId="664B33F8" w:rsidR="00A2169D" w:rsidRPr="00EC54A0" w:rsidRDefault="007B3749" w:rsidP="00567511">
            <w:pPr>
              <w:rPr>
                <w:rFonts w:asciiTheme="minorEastAsia" w:eastAsiaTheme="minorEastAsia" w:hAnsiTheme="minorEastAsia"/>
              </w:rPr>
            </w:pPr>
            <w:r w:rsidRPr="00EC54A0">
              <w:rPr>
                <w:rFonts w:asciiTheme="minorEastAsia" w:eastAsiaTheme="minorEastAsia" w:hAnsiTheme="minorEastAsia"/>
              </w:rPr>
              <w:t>・</w:t>
            </w:r>
            <w:r w:rsidR="00312B1C">
              <w:rPr>
                <w:rFonts w:asciiTheme="minorEastAsia" w:eastAsiaTheme="minorEastAsia" w:hAnsiTheme="minorEastAsia"/>
              </w:rPr>
              <w:t>Ｂ</w:t>
            </w:r>
            <w:r w:rsidRPr="00EC54A0">
              <w:rPr>
                <w:rFonts w:asciiTheme="minorEastAsia" w:eastAsiaTheme="minorEastAsia" w:hAnsiTheme="minorEastAsia"/>
              </w:rPr>
              <w:t>グループ：600万円</w:t>
            </w:r>
          </w:p>
        </w:tc>
      </w:tr>
    </w:tbl>
    <w:p w14:paraId="1CAED54F" w14:textId="17866A2F" w:rsidR="009D3956" w:rsidRPr="00EC54A0" w:rsidRDefault="00567511" w:rsidP="00567511">
      <w:pPr>
        <w:pStyle w:val="25"/>
        <w:ind w:leftChars="0" w:left="630" w:hangingChars="300" w:hanging="630"/>
        <w:rPr>
          <w:rFonts w:asciiTheme="minorEastAsia" w:eastAsiaTheme="minorEastAsia" w:hAnsiTheme="minorEastAsia"/>
        </w:rPr>
      </w:pPr>
      <w:r>
        <w:rPr>
          <w:rFonts w:asciiTheme="minorEastAsia" w:eastAsiaTheme="minorEastAsia" w:hAnsiTheme="minorEastAsia" w:hint="eastAsia"/>
        </w:rPr>
        <w:t xml:space="preserve">　　</w:t>
      </w:r>
      <w:r w:rsidR="00896B7F" w:rsidRPr="00EC54A0">
        <w:rPr>
          <w:rFonts w:asciiTheme="minorEastAsia" w:eastAsiaTheme="minorEastAsia" w:hAnsiTheme="minorEastAsia" w:hint="eastAsia"/>
        </w:rPr>
        <w:t>イ　本市の令和８・９年度高知市建設工事競争入札参加資格（工種：電気）を有する者で、かつ、次に掲げるグループの区分に応じて当該区分に定める等級（本市が発注する電気工事の入札参加に係る等級をいう。）であること。</w:t>
      </w:r>
    </w:p>
    <w:tbl>
      <w:tblPr>
        <w:tblStyle w:val="a7"/>
        <w:tblW w:w="8650" w:type="dxa"/>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50"/>
      </w:tblGrid>
      <w:tr w:rsidR="00BC4BF7" w:rsidRPr="00EC54A0" w14:paraId="1A5376C8" w14:textId="77777777" w:rsidTr="00567511">
        <w:trPr>
          <w:cantSplit/>
        </w:trPr>
        <w:tc>
          <w:tcPr>
            <w:tcW w:w="8650" w:type="dxa"/>
            <w:vAlign w:val="center"/>
          </w:tcPr>
          <w:p w14:paraId="7A39E6AD" w14:textId="1063F8C4" w:rsidR="00A2169D" w:rsidRPr="00EC54A0" w:rsidRDefault="007B3749" w:rsidP="00656281">
            <w:pPr>
              <w:ind w:left="210" w:hangingChars="100" w:hanging="210"/>
              <w:rPr>
                <w:rFonts w:asciiTheme="minorEastAsia" w:eastAsiaTheme="minorEastAsia" w:hAnsiTheme="minorEastAsia"/>
              </w:rPr>
            </w:pPr>
            <w:r w:rsidRPr="00EC54A0">
              <w:rPr>
                <w:rFonts w:asciiTheme="minorEastAsia" w:eastAsiaTheme="minorEastAsia" w:hAnsiTheme="minorEastAsia"/>
              </w:rPr>
              <w:t>・</w:t>
            </w:r>
            <w:r w:rsidR="00312B1C">
              <w:rPr>
                <w:rFonts w:asciiTheme="minorEastAsia" w:eastAsiaTheme="minorEastAsia" w:hAnsiTheme="minorEastAsia"/>
              </w:rPr>
              <w:t>Ａ</w:t>
            </w:r>
            <w:r w:rsidRPr="00EC54A0">
              <w:rPr>
                <w:rFonts w:asciiTheme="minorEastAsia" w:eastAsiaTheme="minorEastAsia" w:hAnsiTheme="minorEastAsia"/>
              </w:rPr>
              <w:t>グループ：</w:t>
            </w:r>
            <w:r w:rsidR="00312B1C">
              <w:rPr>
                <w:rFonts w:asciiTheme="minorEastAsia" w:eastAsiaTheme="minorEastAsia" w:hAnsiTheme="minorEastAsia"/>
              </w:rPr>
              <w:t>Ａ</w:t>
            </w:r>
            <w:r w:rsidRPr="00EC54A0">
              <w:rPr>
                <w:rFonts w:asciiTheme="minorEastAsia" w:eastAsiaTheme="minorEastAsia" w:hAnsiTheme="minorEastAsia"/>
              </w:rPr>
              <w:t>又は</w:t>
            </w:r>
            <w:r w:rsidR="00312B1C">
              <w:rPr>
                <w:rFonts w:asciiTheme="minorEastAsia" w:eastAsiaTheme="minorEastAsia" w:hAnsiTheme="minorEastAsia"/>
              </w:rPr>
              <w:t>Ｂ</w:t>
            </w:r>
            <w:r w:rsidR="003C67EC">
              <w:rPr>
                <w:rFonts w:asciiTheme="minorEastAsia" w:eastAsiaTheme="minorEastAsia" w:hAnsiTheme="minorEastAsia" w:hint="eastAsia"/>
              </w:rPr>
              <w:t>級</w:t>
            </w:r>
            <w:r w:rsidRPr="00EC54A0">
              <w:rPr>
                <w:rFonts w:asciiTheme="minorEastAsia" w:eastAsiaTheme="minorEastAsia" w:hAnsiTheme="minorEastAsia"/>
              </w:rPr>
              <w:t>（ただし、</w:t>
            </w:r>
            <w:r w:rsidR="00312B1C">
              <w:rPr>
                <w:rFonts w:asciiTheme="minorEastAsia" w:eastAsiaTheme="minorEastAsia" w:hAnsiTheme="minorEastAsia"/>
              </w:rPr>
              <w:t>Ｂ</w:t>
            </w:r>
            <w:r w:rsidRPr="00EC54A0">
              <w:rPr>
                <w:rFonts w:asciiTheme="minorEastAsia" w:eastAsiaTheme="minorEastAsia" w:hAnsiTheme="minorEastAsia"/>
              </w:rPr>
              <w:t>級については、公告日時点の格付けに係る経営規模等評価結果通知書・総合評価値通知書における電気工事の２年（又は３年）平均完成工事高3,000万円以上）</w:t>
            </w:r>
          </w:p>
        </w:tc>
      </w:tr>
      <w:tr w:rsidR="00BC4BF7" w:rsidRPr="00EC54A0" w14:paraId="2543EF0E" w14:textId="77777777" w:rsidTr="00567511">
        <w:trPr>
          <w:cantSplit/>
        </w:trPr>
        <w:tc>
          <w:tcPr>
            <w:tcW w:w="8650" w:type="dxa"/>
            <w:vAlign w:val="center"/>
          </w:tcPr>
          <w:p w14:paraId="0F009AEB" w14:textId="6E56BB7F" w:rsidR="00A2169D" w:rsidRPr="00EC54A0" w:rsidRDefault="007B3749" w:rsidP="00656281">
            <w:pPr>
              <w:ind w:left="210" w:hangingChars="100" w:hanging="210"/>
              <w:rPr>
                <w:rFonts w:asciiTheme="minorEastAsia" w:eastAsiaTheme="minorEastAsia" w:hAnsiTheme="minorEastAsia"/>
              </w:rPr>
            </w:pPr>
            <w:r w:rsidRPr="00EC54A0">
              <w:rPr>
                <w:rFonts w:asciiTheme="minorEastAsia" w:eastAsiaTheme="minorEastAsia" w:hAnsiTheme="minorEastAsia"/>
              </w:rPr>
              <w:t>・</w:t>
            </w:r>
            <w:r w:rsidR="00312B1C">
              <w:rPr>
                <w:rFonts w:asciiTheme="minorEastAsia" w:eastAsiaTheme="minorEastAsia" w:hAnsiTheme="minorEastAsia"/>
              </w:rPr>
              <w:t>Ｂ</w:t>
            </w:r>
            <w:r w:rsidRPr="00EC54A0">
              <w:rPr>
                <w:rFonts w:asciiTheme="minorEastAsia" w:eastAsiaTheme="minorEastAsia" w:hAnsiTheme="minorEastAsia"/>
              </w:rPr>
              <w:t>グループ：</w:t>
            </w:r>
            <w:r w:rsidR="00312B1C">
              <w:rPr>
                <w:rFonts w:asciiTheme="minorEastAsia" w:eastAsiaTheme="minorEastAsia" w:hAnsiTheme="minorEastAsia"/>
              </w:rPr>
              <w:t>Ａ</w:t>
            </w:r>
            <w:r w:rsidRPr="00EC54A0">
              <w:rPr>
                <w:rFonts w:asciiTheme="minorEastAsia" w:eastAsiaTheme="minorEastAsia" w:hAnsiTheme="minorEastAsia"/>
              </w:rPr>
              <w:t>、</w:t>
            </w:r>
            <w:r w:rsidR="00312B1C">
              <w:rPr>
                <w:rFonts w:asciiTheme="minorEastAsia" w:eastAsiaTheme="minorEastAsia" w:hAnsiTheme="minorEastAsia"/>
              </w:rPr>
              <w:t>Ｂ</w:t>
            </w:r>
            <w:r w:rsidRPr="00EC54A0">
              <w:rPr>
                <w:rFonts w:asciiTheme="minorEastAsia" w:eastAsiaTheme="minorEastAsia" w:hAnsiTheme="minorEastAsia"/>
              </w:rPr>
              <w:t>又はＣ</w:t>
            </w:r>
            <w:r w:rsidR="003C67EC">
              <w:rPr>
                <w:rFonts w:asciiTheme="minorEastAsia" w:eastAsiaTheme="minorEastAsia" w:hAnsiTheme="minorEastAsia" w:hint="eastAsia"/>
              </w:rPr>
              <w:t>級</w:t>
            </w:r>
            <w:r w:rsidRPr="00EC54A0">
              <w:rPr>
                <w:rFonts w:asciiTheme="minorEastAsia" w:eastAsiaTheme="minorEastAsia" w:hAnsiTheme="minorEastAsia"/>
              </w:rPr>
              <w:t>（ただし、Ｃ級については、公告日時点の格付けに係る経営規模等評価結果通知書・総合評価値通知書における電気工事の２年（又は３年）平均完成工事高1,600万円以上）</w:t>
            </w:r>
          </w:p>
        </w:tc>
      </w:tr>
    </w:tbl>
    <w:p w14:paraId="3A36C314" w14:textId="4D48CFEF" w:rsidR="005140AD" w:rsidRDefault="005140AD" w:rsidP="00567511">
      <w:pPr>
        <w:pStyle w:val="25"/>
        <w:ind w:leftChars="0" w:left="0" w:firstLineChars="0" w:firstLine="0"/>
        <w:rPr>
          <w:rFonts w:asciiTheme="minorEastAsia" w:eastAsiaTheme="minorEastAsia" w:hAnsiTheme="minorEastAsia"/>
        </w:rPr>
      </w:pPr>
      <w:r w:rsidRPr="00EC54A0">
        <w:rPr>
          <w:rFonts w:asciiTheme="minorEastAsia" w:eastAsiaTheme="minorEastAsia" w:hAnsiTheme="minorEastAsia"/>
        </w:rPr>
        <w:t xml:space="preserve">　</w:t>
      </w:r>
      <w:r w:rsidRPr="00EC54A0">
        <w:rPr>
          <w:rFonts w:asciiTheme="minorEastAsia" w:eastAsiaTheme="minorEastAsia" w:hAnsiTheme="minorEastAsia" w:hint="eastAsia"/>
        </w:rPr>
        <w:t>⑷　本競争入札に係る契約を締結</w:t>
      </w:r>
      <w:r w:rsidR="005C5C02" w:rsidRPr="00EC54A0">
        <w:rPr>
          <w:rFonts w:asciiTheme="minorEastAsia" w:eastAsiaTheme="minorEastAsia" w:hAnsiTheme="minorEastAsia" w:hint="eastAsia"/>
        </w:rPr>
        <w:t>し</w:t>
      </w:r>
      <w:r w:rsidR="00203E6C" w:rsidRPr="00EC54A0">
        <w:rPr>
          <w:rFonts w:asciiTheme="minorEastAsia" w:eastAsiaTheme="minorEastAsia" w:hAnsiTheme="minorEastAsia" w:hint="eastAsia"/>
        </w:rPr>
        <w:t>、</w:t>
      </w:r>
      <w:r w:rsidR="005C5C02" w:rsidRPr="00EC54A0">
        <w:rPr>
          <w:rFonts w:asciiTheme="minorEastAsia" w:eastAsiaTheme="minorEastAsia" w:hAnsiTheme="minorEastAsia" w:hint="eastAsia"/>
        </w:rPr>
        <w:t>かつ業務を遂行</w:t>
      </w:r>
      <w:r w:rsidRPr="00EC54A0">
        <w:rPr>
          <w:rFonts w:asciiTheme="minorEastAsia" w:eastAsiaTheme="minorEastAsia" w:hAnsiTheme="minorEastAsia" w:hint="eastAsia"/>
        </w:rPr>
        <w:t>する能力を有する者であること。</w:t>
      </w:r>
    </w:p>
    <w:p w14:paraId="61E6ABAF" w14:textId="3196F698" w:rsidR="007A5A67" w:rsidRDefault="00567511" w:rsidP="00567511">
      <w:pPr>
        <w:pStyle w:val="25"/>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5140AD" w:rsidRPr="00EC54A0">
        <w:rPr>
          <w:rFonts w:asciiTheme="minorEastAsia" w:eastAsiaTheme="minorEastAsia" w:hAnsiTheme="minorEastAsia" w:hint="eastAsia"/>
        </w:rPr>
        <w:t>⑸</w:t>
      </w:r>
      <w:r w:rsidR="007A5A67" w:rsidRPr="00EC54A0">
        <w:rPr>
          <w:rFonts w:asciiTheme="minorEastAsia" w:eastAsiaTheme="minorEastAsia" w:hAnsiTheme="minorEastAsia"/>
        </w:rPr>
        <w:t xml:space="preserve">　本業務に係る業務責任者を配置できること（資格及び専任性は求めない）。</w:t>
      </w:r>
    </w:p>
    <w:p w14:paraId="04E35987" w14:textId="32D2604C" w:rsidR="00FD69EF" w:rsidRDefault="00567511" w:rsidP="00567511">
      <w:pPr>
        <w:pStyle w:val="25"/>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5140AD" w:rsidRPr="00EC54A0">
        <w:rPr>
          <w:rFonts w:asciiTheme="minorEastAsia" w:eastAsiaTheme="minorEastAsia" w:hAnsiTheme="minorEastAsia" w:hint="eastAsia"/>
        </w:rPr>
        <w:t>⑹</w:t>
      </w:r>
      <w:r w:rsidR="00FD69EF" w:rsidRPr="00EC54A0">
        <w:rPr>
          <w:rFonts w:asciiTheme="minorEastAsia" w:eastAsiaTheme="minorEastAsia" w:hAnsiTheme="minorEastAsia" w:hint="eastAsia"/>
        </w:rPr>
        <w:t xml:space="preserve">　本競争入札の公告日から本競争入札に係る契約の締結日までの間において</w:t>
      </w:r>
      <w:r w:rsidR="00203E6C" w:rsidRPr="00EC54A0">
        <w:rPr>
          <w:rFonts w:asciiTheme="minorEastAsia" w:eastAsiaTheme="minorEastAsia" w:hAnsiTheme="minorEastAsia" w:hint="eastAsia"/>
        </w:rPr>
        <w:t>、</w:t>
      </w:r>
      <w:r w:rsidR="00FD69EF" w:rsidRPr="00EC54A0">
        <w:rPr>
          <w:rFonts w:asciiTheme="minorEastAsia" w:eastAsiaTheme="minorEastAsia" w:hAnsiTheme="minorEastAsia" w:hint="eastAsia"/>
        </w:rPr>
        <w:t>本市から指名停止又は指名回避の措置を受けている期間が存在しない者若しくは</w:t>
      </w:r>
      <w:r w:rsidR="00AE07E5" w:rsidRPr="00EC54A0">
        <w:rPr>
          <w:rFonts w:asciiTheme="minorEastAsia" w:eastAsiaTheme="minorEastAsia" w:hAnsiTheme="minorEastAsia" w:hint="eastAsia"/>
        </w:rPr>
        <w:t>高知市競争入札指名停止措置要綱</w:t>
      </w:r>
      <w:r w:rsidR="00FD69EF" w:rsidRPr="00EC54A0">
        <w:rPr>
          <w:rFonts w:asciiTheme="minorEastAsia" w:eastAsiaTheme="minorEastAsia" w:hAnsiTheme="minorEastAsia" w:hint="eastAsia"/>
        </w:rPr>
        <w:t>の対象となる事案に該当しない者であること。</w:t>
      </w:r>
      <w:r w:rsidR="00C42BC0" w:rsidRPr="00EC54A0">
        <w:rPr>
          <w:rFonts w:asciiTheme="minorEastAsia" w:eastAsiaTheme="minorEastAsia" w:hAnsiTheme="minorEastAsia" w:hint="eastAsia"/>
        </w:rPr>
        <w:t>契約の履行に係る業務の一部について、第三者に請け負わせる場合にあっても同様である。</w:t>
      </w:r>
    </w:p>
    <w:p w14:paraId="20EE482B" w14:textId="7A28182B" w:rsidR="00391036" w:rsidRDefault="00567511" w:rsidP="00567511">
      <w:pPr>
        <w:pStyle w:val="25"/>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463C40" w:rsidRPr="00EC54A0">
        <w:rPr>
          <w:rFonts w:asciiTheme="minorEastAsia" w:eastAsiaTheme="minorEastAsia" w:hAnsiTheme="minorEastAsia" w:hint="eastAsia"/>
        </w:rPr>
        <w:t>⑺</w:t>
      </w:r>
      <w:r w:rsidR="00391036" w:rsidRPr="00EC54A0">
        <w:rPr>
          <w:rFonts w:asciiTheme="minorEastAsia" w:eastAsiaTheme="minorEastAsia" w:hAnsiTheme="minorEastAsia" w:hint="eastAsia"/>
        </w:rPr>
        <w:t xml:space="preserve">　代表者又は役員等が</w:t>
      </w:r>
      <w:r w:rsidR="00203E6C" w:rsidRPr="00EC54A0">
        <w:rPr>
          <w:rFonts w:asciiTheme="minorEastAsia" w:eastAsiaTheme="minorEastAsia" w:hAnsiTheme="minorEastAsia" w:hint="eastAsia"/>
        </w:rPr>
        <w:t>、</w:t>
      </w:r>
      <w:r w:rsidR="00391036" w:rsidRPr="00EC54A0">
        <w:rPr>
          <w:rFonts w:asciiTheme="minorEastAsia" w:eastAsiaTheme="minorEastAsia" w:hAnsiTheme="minorEastAsia" w:hint="eastAsia"/>
        </w:rPr>
        <w:t>高知市事業等からの暴力団の排除に関する規則（平成</w:t>
      </w:r>
      <w:r w:rsidR="00391036" w:rsidRPr="00EC54A0">
        <w:rPr>
          <w:rFonts w:asciiTheme="minorEastAsia" w:eastAsiaTheme="minorEastAsia" w:hAnsiTheme="minorEastAsia"/>
        </w:rPr>
        <w:t>23</w:t>
      </w:r>
      <w:r w:rsidR="00391036" w:rsidRPr="00EC54A0">
        <w:rPr>
          <w:rFonts w:asciiTheme="minorEastAsia" w:eastAsiaTheme="minorEastAsia" w:hAnsiTheme="minorEastAsia" w:hint="eastAsia"/>
        </w:rPr>
        <w:t>年規則第</w:t>
      </w:r>
      <w:r w:rsidR="00391036" w:rsidRPr="00EC54A0">
        <w:rPr>
          <w:rFonts w:asciiTheme="minorEastAsia" w:eastAsiaTheme="minorEastAsia" w:hAnsiTheme="minorEastAsia"/>
        </w:rPr>
        <w:t>28</w:t>
      </w:r>
      <w:r w:rsidR="00391036" w:rsidRPr="00EC54A0">
        <w:rPr>
          <w:rFonts w:asciiTheme="minorEastAsia" w:eastAsiaTheme="minorEastAsia" w:hAnsiTheme="minorEastAsia" w:hint="eastAsia"/>
        </w:rPr>
        <w:t>号）第４条各号のいずれかに該当しない者であること。</w:t>
      </w:r>
    </w:p>
    <w:p w14:paraId="70534EF8" w14:textId="34394870" w:rsidR="00572259" w:rsidRDefault="00567511" w:rsidP="00567511">
      <w:pPr>
        <w:pStyle w:val="25"/>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463C40" w:rsidRPr="00EC54A0">
        <w:rPr>
          <w:rFonts w:asciiTheme="minorEastAsia" w:eastAsiaTheme="minorEastAsia" w:hAnsiTheme="minorEastAsia" w:hint="eastAsia"/>
        </w:rPr>
        <w:t>⑻</w:t>
      </w:r>
      <w:r w:rsidR="00391036" w:rsidRPr="00EC54A0">
        <w:rPr>
          <w:rFonts w:asciiTheme="minorEastAsia" w:eastAsiaTheme="minorEastAsia" w:hAnsiTheme="minorEastAsia" w:hint="eastAsia"/>
        </w:rPr>
        <w:t xml:space="preserve">　</w:t>
      </w:r>
      <w:r w:rsidR="003D6C46" w:rsidRPr="00EC54A0">
        <w:rPr>
          <w:rFonts w:asciiTheme="minorEastAsia" w:eastAsiaTheme="minorEastAsia" w:hAnsiTheme="minorEastAsia" w:hint="eastAsia"/>
        </w:rPr>
        <w:t>破産法（平成16 年法律第75号）第18条第１項若しくは第19条第１項若しくは第２項の規定に基づく破産</w:t>
      </w:r>
      <w:r w:rsidR="00E2654A" w:rsidRPr="00EC54A0">
        <w:rPr>
          <w:rFonts w:asciiTheme="minorEastAsia" w:eastAsiaTheme="minorEastAsia" w:hAnsiTheme="minorEastAsia" w:hint="eastAsia"/>
        </w:rPr>
        <w:t>手続開始</w:t>
      </w:r>
      <w:r w:rsidR="003D6C46" w:rsidRPr="00EC54A0">
        <w:rPr>
          <w:rFonts w:asciiTheme="minorEastAsia" w:eastAsiaTheme="minorEastAsia" w:hAnsiTheme="minorEastAsia" w:hint="eastAsia"/>
        </w:rPr>
        <w:t>の申立て</w:t>
      </w:r>
      <w:r w:rsidR="00203E6C" w:rsidRPr="00EC54A0">
        <w:rPr>
          <w:rFonts w:asciiTheme="minorEastAsia" w:eastAsiaTheme="minorEastAsia" w:hAnsiTheme="minorEastAsia" w:hint="eastAsia"/>
        </w:rPr>
        <w:t>、</w:t>
      </w:r>
      <w:r w:rsidR="003D6C46" w:rsidRPr="00EC54A0">
        <w:rPr>
          <w:rFonts w:asciiTheme="minorEastAsia" w:eastAsiaTheme="minorEastAsia" w:hAnsiTheme="minorEastAsia" w:hint="eastAsia"/>
        </w:rPr>
        <w:t>民事再生法（平成11年法律第225号）第21条の規定に基づく再生手続開始の申立て又は会社更生法（平成14年法律第154条）第17</w:t>
      </w:r>
      <w:r w:rsidR="00E2654A" w:rsidRPr="00EC54A0">
        <w:rPr>
          <w:rFonts w:asciiTheme="minorEastAsia" w:eastAsiaTheme="minorEastAsia" w:hAnsiTheme="minorEastAsia" w:hint="eastAsia"/>
        </w:rPr>
        <w:t>条の規定に</w:t>
      </w:r>
      <w:r w:rsidR="00E2654A" w:rsidRPr="00EC54A0">
        <w:rPr>
          <w:rFonts w:asciiTheme="minorEastAsia" w:eastAsiaTheme="minorEastAsia" w:hAnsiTheme="minorEastAsia" w:hint="eastAsia"/>
        </w:rPr>
        <w:lastRenderedPageBreak/>
        <w:t>基づく更生手続開始の申立てがなされていない者</w:t>
      </w:r>
      <w:r w:rsidR="003D6C46" w:rsidRPr="00EC54A0">
        <w:rPr>
          <w:rFonts w:asciiTheme="minorEastAsia" w:eastAsiaTheme="minorEastAsia" w:hAnsiTheme="minorEastAsia" w:hint="eastAsia"/>
        </w:rPr>
        <w:t>。ただし</w:t>
      </w:r>
      <w:r w:rsidR="00203E6C" w:rsidRPr="00EC54A0">
        <w:rPr>
          <w:rFonts w:asciiTheme="minorEastAsia" w:eastAsiaTheme="minorEastAsia" w:hAnsiTheme="minorEastAsia" w:hint="eastAsia"/>
        </w:rPr>
        <w:t>、</w:t>
      </w:r>
      <w:r w:rsidR="003D6C46" w:rsidRPr="00EC54A0">
        <w:rPr>
          <w:rFonts w:asciiTheme="minorEastAsia" w:eastAsiaTheme="minorEastAsia" w:hAnsiTheme="minorEastAsia" w:hint="eastAsia"/>
        </w:rPr>
        <w:t>民事再生法の規定に基づく再生手続開始の申立て又は会社更生法の規定に基づく更生手続開始の申立てがなされた者であっても</w:t>
      </w:r>
      <w:r w:rsidR="00203E6C" w:rsidRPr="00EC54A0">
        <w:rPr>
          <w:rFonts w:asciiTheme="minorEastAsia" w:eastAsiaTheme="minorEastAsia" w:hAnsiTheme="minorEastAsia" w:hint="eastAsia"/>
        </w:rPr>
        <w:t>、</w:t>
      </w:r>
      <w:r w:rsidR="003D6C46" w:rsidRPr="00EC54A0">
        <w:rPr>
          <w:rFonts w:asciiTheme="minorEastAsia" w:eastAsiaTheme="minorEastAsia" w:hAnsiTheme="minorEastAsia" w:hint="eastAsia"/>
        </w:rPr>
        <w:t>民事再生法の規定に基づく再生計画認可の決定又は会社更生法の規定に基づく更生計画認可の決定を受けた</w:t>
      </w:r>
      <w:r w:rsidR="00E2654A" w:rsidRPr="00EC54A0">
        <w:rPr>
          <w:rFonts w:asciiTheme="minorEastAsia" w:eastAsiaTheme="minorEastAsia" w:hAnsiTheme="minorEastAsia" w:hint="eastAsia"/>
        </w:rPr>
        <w:t>者については</w:t>
      </w:r>
      <w:r w:rsidR="00203E6C" w:rsidRPr="00EC54A0">
        <w:rPr>
          <w:rFonts w:asciiTheme="minorEastAsia" w:eastAsiaTheme="minorEastAsia" w:hAnsiTheme="minorEastAsia" w:hint="eastAsia"/>
        </w:rPr>
        <w:t>、</w:t>
      </w:r>
      <w:r w:rsidR="00E2654A" w:rsidRPr="00EC54A0">
        <w:rPr>
          <w:rFonts w:asciiTheme="minorEastAsia" w:eastAsiaTheme="minorEastAsia" w:hAnsiTheme="minorEastAsia" w:hint="eastAsia"/>
        </w:rPr>
        <w:t>当該再生手続開始又は更生手続開始の申立てがなされなかったものとみなす。</w:t>
      </w:r>
    </w:p>
    <w:p w14:paraId="47096685" w14:textId="21ECBBE6" w:rsidR="000F1E8A" w:rsidRDefault="00567511" w:rsidP="00567511">
      <w:pPr>
        <w:pStyle w:val="25"/>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0F1E8A" w:rsidRPr="00EC54A0">
        <w:rPr>
          <w:rFonts w:asciiTheme="minorEastAsia" w:eastAsiaTheme="minorEastAsia" w:hAnsiTheme="minorEastAsia" w:hint="eastAsia"/>
        </w:rPr>
        <w:t>⑼</w:t>
      </w:r>
      <w:r w:rsidR="000F1E8A" w:rsidRPr="00EC54A0">
        <w:rPr>
          <w:rFonts w:asciiTheme="minorEastAsia" w:eastAsiaTheme="minorEastAsia" w:hAnsiTheme="minorEastAsia"/>
        </w:rPr>
        <w:t xml:space="preserve">　</w:t>
      </w:r>
      <w:r w:rsidR="000F1E8A" w:rsidRPr="00EC54A0">
        <w:rPr>
          <w:rFonts w:asciiTheme="minorEastAsia" w:eastAsiaTheme="minorEastAsia" w:hAnsiTheme="minorEastAsia" w:hint="eastAsia"/>
        </w:rPr>
        <w:t>本競争入札</w:t>
      </w:r>
      <w:r w:rsidR="00006AAF" w:rsidRPr="00EC54A0">
        <w:rPr>
          <w:rFonts w:asciiTheme="minorEastAsia" w:eastAsiaTheme="minorEastAsia" w:hAnsiTheme="minorEastAsia" w:hint="eastAsia"/>
        </w:rPr>
        <w:t>（グループが異なる場合も含む。）</w:t>
      </w:r>
      <w:r w:rsidR="000F1E8A" w:rsidRPr="00EC54A0">
        <w:rPr>
          <w:rFonts w:asciiTheme="minorEastAsia" w:eastAsiaTheme="minorEastAsia" w:hAnsiTheme="minorEastAsia" w:hint="eastAsia"/>
        </w:rPr>
        <w:t>に参加しようとする他の者との間に</w:t>
      </w:r>
      <w:r w:rsidR="00203E6C" w:rsidRPr="00EC54A0">
        <w:rPr>
          <w:rFonts w:asciiTheme="minorEastAsia" w:eastAsiaTheme="minorEastAsia" w:hAnsiTheme="minorEastAsia" w:hint="eastAsia"/>
        </w:rPr>
        <w:t>、</w:t>
      </w:r>
      <w:r w:rsidR="000F1E8A" w:rsidRPr="00EC54A0">
        <w:rPr>
          <w:rFonts w:asciiTheme="minorEastAsia" w:eastAsiaTheme="minorEastAsia" w:hAnsiTheme="minorEastAsia" w:hint="eastAsia"/>
        </w:rPr>
        <w:t>次のいずれかに該当する関係がない者</w:t>
      </w:r>
    </w:p>
    <w:p w14:paraId="4EAEE1D8" w14:textId="23172C0E" w:rsidR="000F62D9" w:rsidRDefault="00B17571" w:rsidP="00567511">
      <w:pPr>
        <w:pStyle w:val="17"/>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hint="eastAsia"/>
        </w:rPr>
        <w:t>ア　資本関係</w:t>
      </w:r>
    </w:p>
    <w:p w14:paraId="261AFA08" w14:textId="2EF57A1D" w:rsidR="000F62D9" w:rsidRDefault="00B17571" w:rsidP="00567511">
      <w:pPr>
        <w:pStyle w:val="17"/>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hint="eastAsia"/>
        </w:rPr>
        <w:t>資本関係とは、以下のいずれかの場合に該当する二者の関係をいう。</w:t>
      </w:r>
    </w:p>
    <w:p w14:paraId="73F6C138" w14:textId="7A7A49AB" w:rsidR="000F62D9" w:rsidRDefault="00B17571" w:rsidP="00567511">
      <w:pPr>
        <w:pStyle w:val="17"/>
        <w:ind w:leftChars="0" w:left="1050" w:hangingChars="500" w:hanging="105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w:t>
      </w:r>
      <w:r w:rsidR="000F62D9" w:rsidRPr="00EC54A0">
        <w:rPr>
          <w:rFonts w:asciiTheme="minorEastAsia" w:eastAsiaTheme="minorEastAsia" w:hAnsiTheme="minorEastAsia"/>
        </w:rPr>
        <w:t>ア</w:t>
      </w:r>
      <w:r>
        <w:rPr>
          <w:rFonts w:asciiTheme="minorEastAsia" w:eastAsiaTheme="minorEastAsia" w:hAnsiTheme="minorEastAsia" w:hint="eastAsia"/>
        </w:rPr>
        <w:t>)</w:t>
      </w:r>
      <w:r w:rsidR="000F62D9" w:rsidRPr="00EC54A0">
        <w:rPr>
          <w:rFonts w:asciiTheme="minorEastAsia" w:eastAsiaTheme="minorEastAsia" w:hAnsiTheme="minorEastAsia"/>
        </w:rPr>
        <w:t xml:space="preserve">　子会社等（会社法（平成17年法律第86号）第２条第３号の２に規定する子会社等をいう。以下同じ。）と親会社等（同条第４号の２に規定する親会社等をいう。以下同じ。）の関係にある場合</w:t>
      </w:r>
    </w:p>
    <w:p w14:paraId="5C5F8A03" w14:textId="264B6614" w:rsidR="000F62D9" w:rsidRDefault="00B17571" w:rsidP="00567511">
      <w:pPr>
        <w:pStyle w:val="17"/>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Pr>
          <w:rFonts w:asciiTheme="minorEastAsia" w:eastAsiaTheme="minorEastAsia" w:hAnsiTheme="minorEastAsia"/>
        </w:rPr>
        <w:t>(</w:t>
      </w:r>
      <w:r w:rsidR="000F62D9" w:rsidRPr="00EC54A0">
        <w:rPr>
          <w:rFonts w:asciiTheme="minorEastAsia" w:eastAsiaTheme="minorEastAsia" w:hAnsiTheme="minorEastAsia"/>
        </w:rPr>
        <w:t>イ</w:t>
      </w:r>
      <w:r>
        <w:rPr>
          <w:rFonts w:asciiTheme="minorEastAsia" w:eastAsiaTheme="minorEastAsia" w:hAnsiTheme="minorEastAsia" w:hint="eastAsia"/>
        </w:rPr>
        <w:t>)</w:t>
      </w:r>
      <w:r w:rsidR="000F62D9" w:rsidRPr="00EC54A0">
        <w:rPr>
          <w:rFonts w:asciiTheme="minorEastAsia" w:eastAsiaTheme="minorEastAsia" w:hAnsiTheme="minorEastAsia"/>
        </w:rPr>
        <w:t xml:space="preserve">　親会社等を同じくする子会社等同士の関係にある場合</w:t>
      </w:r>
    </w:p>
    <w:p w14:paraId="583E7AEB" w14:textId="11F131F0" w:rsidR="000F62D9" w:rsidRDefault="00B17571" w:rsidP="00567511">
      <w:pPr>
        <w:pStyle w:val="17"/>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hint="eastAsia"/>
        </w:rPr>
        <w:t>イ　人的関係</w:t>
      </w:r>
    </w:p>
    <w:p w14:paraId="6FFE5D70" w14:textId="168E440B" w:rsidR="000F62D9" w:rsidRDefault="00567511" w:rsidP="00567511">
      <w:pPr>
        <w:pStyle w:val="17"/>
        <w:ind w:leftChars="0" w:left="630" w:hangingChars="300" w:hanging="63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hint="eastAsia"/>
        </w:rPr>
        <w:t>人的関係とは、以下のいずれかの場合に該当する二者の関係をいう。ただし</w:t>
      </w:r>
      <w:r w:rsidR="000F62D9" w:rsidRPr="00EC54A0">
        <w:rPr>
          <w:rFonts w:asciiTheme="minorEastAsia" w:eastAsiaTheme="minorEastAsia" w:hAnsiTheme="minorEastAsia"/>
        </w:rPr>
        <w:t>、(ア)については</w:t>
      </w:r>
      <w:r w:rsidR="000F62D9" w:rsidRPr="00EC54A0">
        <w:rPr>
          <w:rFonts w:asciiTheme="minorEastAsia" w:eastAsiaTheme="minorEastAsia" w:hAnsiTheme="minorEastAsia" w:hint="eastAsia"/>
        </w:rPr>
        <w:t>、会社等（会社法施行規則（平成</w:t>
      </w:r>
      <w:r w:rsidR="000F62D9" w:rsidRPr="00EC54A0">
        <w:rPr>
          <w:rFonts w:asciiTheme="minorEastAsia" w:eastAsiaTheme="minorEastAsia" w:hAnsiTheme="minorEastAsia"/>
        </w:rPr>
        <w:t>18年法務省令第12号）第２条第３項第２号に規定する会社等をいう。以下同じ。）の一方が民事再生法（平成11年法律第225号）第２条第４号に規定する再生手続が存続中の会社等</w:t>
      </w:r>
      <w:r w:rsidR="000B787F" w:rsidRPr="00EC54A0">
        <w:rPr>
          <w:rFonts w:asciiTheme="minorEastAsia" w:eastAsiaTheme="minorEastAsia" w:hAnsiTheme="minorEastAsia" w:hint="eastAsia"/>
        </w:rPr>
        <w:t>である場合</w:t>
      </w:r>
      <w:r w:rsidR="000F62D9" w:rsidRPr="00EC54A0">
        <w:rPr>
          <w:rFonts w:asciiTheme="minorEastAsia" w:eastAsiaTheme="minorEastAsia" w:hAnsiTheme="minorEastAsia"/>
        </w:rPr>
        <w:t>又は更生会社（会社更生法（平成14年法律第154号）第２条第７項に規定する更生会社をいう。以下同じ。）である場合を除く。</w:t>
      </w:r>
    </w:p>
    <w:p w14:paraId="0C538A40" w14:textId="6AD51676" w:rsidR="000F62D9" w:rsidRDefault="00B17571" w:rsidP="00567511">
      <w:pPr>
        <w:pStyle w:val="17"/>
        <w:ind w:leftChars="0" w:left="1050" w:hangingChars="500" w:hanging="105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ア</w:t>
      </w:r>
      <w:r>
        <w:rPr>
          <w:rFonts w:asciiTheme="minorEastAsia" w:eastAsiaTheme="minorEastAsia" w:hAnsiTheme="minorEastAsia" w:hint="eastAsia"/>
        </w:rPr>
        <w:t>)</w:t>
      </w:r>
      <w:r w:rsidR="000F62D9" w:rsidRPr="00EC54A0">
        <w:rPr>
          <w:rFonts w:asciiTheme="minorEastAsia" w:eastAsiaTheme="minorEastAsia" w:hAnsiTheme="minorEastAsia"/>
        </w:rPr>
        <w:t xml:space="preserve">　一方の会社等の役員（会社法施行規則第２条第３項第３号に規定する役員のうち</w:t>
      </w:r>
      <w:r w:rsidR="000F62D9" w:rsidRPr="00EC54A0">
        <w:rPr>
          <w:rFonts w:asciiTheme="minorEastAsia" w:eastAsiaTheme="minorEastAsia" w:hAnsiTheme="minorEastAsia" w:hint="eastAsia"/>
        </w:rPr>
        <w:t>、次に掲げる者をいう。以下同じ。）が、他方の会社等の役員を現に兼ねている場合</w:t>
      </w:r>
    </w:p>
    <w:p w14:paraId="7BEB76C3" w14:textId="192C8D93" w:rsidR="000F62D9" w:rsidRDefault="00567511" w:rsidP="00567511">
      <w:pPr>
        <w:pStyle w:val="17"/>
        <w:ind w:leftChars="0" w:left="1050" w:hangingChars="500" w:hanging="1050"/>
        <w:rPr>
          <w:rFonts w:asciiTheme="minorEastAsia" w:eastAsiaTheme="minorEastAsia" w:hAnsiTheme="minorEastAsia"/>
        </w:rPr>
      </w:pPr>
      <w:r>
        <w:rPr>
          <w:rFonts w:asciiTheme="minorEastAsia" w:eastAsiaTheme="minorEastAsia" w:hAnsiTheme="minorEastAsia" w:hint="eastAsia"/>
        </w:rPr>
        <w:t xml:space="preserve">　　　　　</w:t>
      </w:r>
      <w:r w:rsidR="00312B1C">
        <w:rPr>
          <w:rFonts w:asciiTheme="minorEastAsia" w:eastAsiaTheme="minorEastAsia" w:hAnsiTheme="minorEastAsia" w:hint="eastAsia"/>
        </w:rPr>
        <w:t>ａ</w:t>
      </w:r>
      <w:r w:rsidR="000F62D9" w:rsidRPr="00EC54A0">
        <w:rPr>
          <w:rFonts w:asciiTheme="minorEastAsia" w:eastAsiaTheme="minorEastAsia" w:hAnsiTheme="minorEastAsia" w:hint="eastAsia"/>
        </w:rPr>
        <w:t xml:space="preserve">　株式会社の取締役。ただし、次に掲げる者を除く。</w:t>
      </w:r>
    </w:p>
    <w:p w14:paraId="13381BEA" w14:textId="473E3B3D" w:rsidR="000F62D9" w:rsidRDefault="00567511" w:rsidP="00567511">
      <w:pPr>
        <w:pStyle w:val="17"/>
        <w:ind w:leftChars="0" w:left="1575" w:hangingChars="750" w:hanging="1575"/>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w:t>
      </w:r>
      <w:r w:rsidR="006A67C6">
        <w:rPr>
          <w:rFonts w:asciiTheme="minorEastAsia" w:eastAsiaTheme="minorEastAsia" w:hAnsiTheme="minorEastAsia" w:hint="eastAsia"/>
        </w:rPr>
        <w:t>a</w:t>
      </w:r>
      <w:r w:rsidR="000F62D9" w:rsidRPr="00EC54A0">
        <w:rPr>
          <w:rFonts w:asciiTheme="minorEastAsia" w:eastAsiaTheme="minorEastAsia" w:hAnsiTheme="minorEastAsia"/>
        </w:rPr>
        <w:t>)　会社法第２条第11号の２に規定する監査等委員会設置会社における監査等委員である取締役</w:t>
      </w:r>
    </w:p>
    <w:p w14:paraId="6A93AA42" w14:textId="4D131E32" w:rsidR="000F62D9" w:rsidRDefault="00567511" w:rsidP="00567511">
      <w:pPr>
        <w:pStyle w:val="17"/>
        <w:ind w:leftChars="0" w:left="1575" w:hangingChars="750" w:hanging="1575"/>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w:t>
      </w:r>
      <w:r w:rsidR="006A67C6">
        <w:rPr>
          <w:rFonts w:asciiTheme="minorEastAsia" w:eastAsiaTheme="minorEastAsia" w:hAnsiTheme="minorEastAsia" w:hint="eastAsia"/>
        </w:rPr>
        <w:t>b</w:t>
      </w:r>
      <w:r w:rsidR="000F62D9" w:rsidRPr="00EC54A0">
        <w:rPr>
          <w:rFonts w:asciiTheme="minorEastAsia" w:eastAsiaTheme="minorEastAsia" w:hAnsiTheme="minorEastAsia"/>
        </w:rPr>
        <w:t>)　会社法第２条第12号に規定する指名委員会等設置会社における取締役</w:t>
      </w:r>
    </w:p>
    <w:p w14:paraId="3DF7A667" w14:textId="59EEA6E8" w:rsidR="000F62D9" w:rsidRDefault="00567511" w:rsidP="00567511">
      <w:pPr>
        <w:pStyle w:val="17"/>
        <w:ind w:leftChars="0" w:left="1575" w:hangingChars="750" w:hanging="1575"/>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(c)　会社法第２条第15号に規定する社外取締役</w:t>
      </w:r>
    </w:p>
    <w:p w14:paraId="60B7A3FE" w14:textId="2F6BBCF8" w:rsidR="000F62D9" w:rsidRDefault="00567511" w:rsidP="00567511">
      <w:pPr>
        <w:pStyle w:val="17"/>
        <w:ind w:leftChars="0" w:left="1575" w:hangingChars="750" w:hanging="1575"/>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(d)　会社法第348条第１項に規定する定款に別段の定めがある場合により業務を執行しないこととされている取締役</w:t>
      </w:r>
    </w:p>
    <w:p w14:paraId="001B3AAB" w14:textId="5245559A" w:rsidR="000F62D9" w:rsidRDefault="00567511" w:rsidP="00567511">
      <w:pPr>
        <w:pStyle w:val="17"/>
        <w:ind w:leftChars="0" w:left="1575" w:hangingChars="750" w:hanging="1575"/>
        <w:rPr>
          <w:rFonts w:asciiTheme="minorEastAsia" w:eastAsiaTheme="minorEastAsia" w:hAnsiTheme="minorEastAsia"/>
        </w:rPr>
      </w:pPr>
      <w:r>
        <w:rPr>
          <w:rFonts w:asciiTheme="minorEastAsia" w:eastAsiaTheme="minorEastAsia" w:hAnsiTheme="minorEastAsia" w:hint="eastAsia"/>
        </w:rPr>
        <w:t xml:space="preserve">　　　　　</w:t>
      </w:r>
      <w:r w:rsidR="00312B1C">
        <w:rPr>
          <w:rFonts w:asciiTheme="minorEastAsia" w:eastAsiaTheme="minorEastAsia" w:hAnsiTheme="minorEastAsia" w:hint="eastAsia"/>
        </w:rPr>
        <w:t>ｂ</w:t>
      </w:r>
      <w:r w:rsidR="000F62D9" w:rsidRPr="00EC54A0">
        <w:rPr>
          <w:rFonts w:asciiTheme="minorEastAsia" w:eastAsiaTheme="minorEastAsia" w:hAnsiTheme="minorEastAsia" w:hint="eastAsia"/>
        </w:rPr>
        <w:t xml:space="preserve">　会社法第</w:t>
      </w:r>
      <w:r w:rsidR="000F62D9" w:rsidRPr="00EC54A0">
        <w:rPr>
          <w:rFonts w:asciiTheme="minorEastAsia" w:eastAsiaTheme="minorEastAsia" w:hAnsiTheme="minorEastAsia"/>
        </w:rPr>
        <w:t>402条に規定する指名委員会等設置会社の執行役</w:t>
      </w:r>
    </w:p>
    <w:p w14:paraId="2FA65B1C" w14:textId="71A466EE" w:rsidR="000F62D9" w:rsidRDefault="00567511" w:rsidP="00567511">
      <w:pPr>
        <w:pStyle w:val="17"/>
        <w:ind w:leftChars="0" w:left="1260" w:hangingChars="600" w:hanging="1260"/>
        <w:rPr>
          <w:rFonts w:asciiTheme="minorEastAsia" w:eastAsiaTheme="minorEastAsia" w:hAnsiTheme="minorEastAsia"/>
        </w:rPr>
      </w:pPr>
      <w:r>
        <w:rPr>
          <w:rFonts w:asciiTheme="minorEastAsia" w:eastAsiaTheme="minorEastAsia" w:hAnsiTheme="minorEastAsia" w:hint="eastAsia"/>
        </w:rPr>
        <w:t xml:space="preserve">　　　　　</w:t>
      </w:r>
      <w:r w:rsidR="00B705D4">
        <w:rPr>
          <w:rFonts w:asciiTheme="minorEastAsia" w:eastAsiaTheme="minorEastAsia" w:hAnsiTheme="minorEastAsia" w:hint="eastAsia"/>
        </w:rPr>
        <w:t>ｃ</w:t>
      </w:r>
      <w:r w:rsidR="000F62D9" w:rsidRPr="00EC54A0">
        <w:rPr>
          <w:rFonts w:asciiTheme="minorEastAsia" w:eastAsiaTheme="minorEastAsia" w:hAnsiTheme="minorEastAsia" w:hint="eastAsia"/>
        </w:rPr>
        <w:t xml:space="preserve">　会社法第</w:t>
      </w:r>
      <w:r w:rsidR="000F62D9" w:rsidRPr="00EC54A0">
        <w:rPr>
          <w:rFonts w:asciiTheme="minorEastAsia" w:eastAsiaTheme="minorEastAsia" w:hAnsiTheme="minorEastAsia"/>
        </w:rPr>
        <w:t>575条第１項に規定する持分会社（合名会社</w:t>
      </w:r>
      <w:r w:rsidR="000F62D9" w:rsidRPr="00EC54A0">
        <w:rPr>
          <w:rFonts w:asciiTheme="minorEastAsia" w:eastAsiaTheme="minorEastAsia" w:hAnsiTheme="minorEastAsia" w:hint="eastAsia"/>
        </w:rPr>
        <w:t>、合資会社又は合同会社をいう。）の社員（同法第</w:t>
      </w:r>
      <w:r w:rsidR="000F62D9" w:rsidRPr="00EC54A0">
        <w:rPr>
          <w:rFonts w:asciiTheme="minorEastAsia" w:eastAsiaTheme="minorEastAsia" w:hAnsiTheme="minorEastAsia"/>
        </w:rPr>
        <w:t>590条第１項に規定する定款に別段の定めがある場合により業務を執行しないこととされている社員を除く。）</w:t>
      </w:r>
    </w:p>
    <w:p w14:paraId="1C02025D" w14:textId="420165CE" w:rsidR="000F62D9" w:rsidRDefault="00567511" w:rsidP="00567511">
      <w:pPr>
        <w:pStyle w:val="17"/>
        <w:ind w:leftChars="0" w:left="1260" w:hangingChars="600" w:hanging="1260"/>
        <w:rPr>
          <w:rFonts w:asciiTheme="minorEastAsia" w:eastAsiaTheme="minorEastAsia" w:hAnsiTheme="minorEastAsia"/>
        </w:rPr>
      </w:pPr>
      <w:r>
        <w:rPr>
          <w:rFonts w:asciiTheme="minorEastAsia" w:eastAsiaTheme="minorEastAsia" w:hAnsiTheme="minorEastAsia" w:hint="eastAsia"/>
        </w:rPr>
        <w:t xml:space="preserve">　　　　　</w:t>
      </w:r>
      <w:r w:rsidR="00B705D4">
        <w:rPr>
          <w:rFonts w:asciiTheme="minorEastAsia" w:eastAsiaTheme="minorEastAsia" w:hAnsiTheme="minorEastAsia" w:hint="eastAsia"/>
        </w:rPr>
        <w:t>ｄ</w:t>
      </w:r>
      <w:r w:rsidR="000F62D9" w:rsidRPr="00EC54A0">
        <w:rPr>
          <w:rFonts w:asciiTheme="minorEastAsia" w:eastAsiaTheme="minorEastAsia" w:hAnsiTheme="minorEastAsia" w:hint="eastAsia"/>
        </w:rPr>
        <w:t xml:space="preserve">　組合の理事</w:t>
      </w:r>
    </w:p>
    <w:p w14:paraId="14216CB3" w14:textId="6D9924D2" w:rsidR="000F62D9" w:rsidRDefault="00567511" w:rsidP="00567511">
      <w:pPr>
        <w:pStyle w:val="17"/>
        <w:ind w:leftChars="0" w:left="1260" w:hangingChars="600" w:hanging="1260"/>
        <w:rPr>
          <w:rFonts w:asciiTheme="minorEastAsia" w:eastAsiaTheme="minorEastAsia" w:hAnsiTheme="minorEastAsia"/>
        </w:rPr>
      </w:pPr>
      <w:r>
        <w:rPr>
          <w:rFonts w:asciiTheme="minorEastAsia" w:eastAsiaTheme="minorEastAsia" w:hAnsiTheme="minorEastAsia" w:hint="eastAsia"/>
        </w:rPr>
        <w:t xml:space="preserve">　　　　　</w:t>
      </w:r>
      <w:r w:rsidR="00B705D4">
        <w:rPr>
          <w:rFonts w:asciiTheme="minorEastAsia" w:eastAsiaTheme="minorEastAsia" w:hAnsiTheme="minorEastAsia" w:hint="eastAsia"/>
        </w:rPr>
        <w:t>ｅ</w:t>
      </w:r>
      <w:r w:rsidR="000F62D9" w:rsidRPr="00EC54A0">
        <w:rPr>
          <w:rFonts w:asciiTheme="minorEastAsia" w:eastAsiaTheme="minorEastAsia" w:hAnsiTheme="minorEastAsia" w:hint="eastAsia"/>
        </w:rPr>
        <w:t xml:space="preserve">　その他業務を執行する者であって、</w:t>
      </w:r>
      <w:r w:rsidR="00312B1C">
        <w:rPr>
          <w:rFonts w:asciiTheme="minorEastAsia" w:eastAsiaTheme="minorEastAsia" w:hAnsiTheme="minorEastAsia" w:hint="eastAsia"/>
        </w:rPr>
        <w:t>ａ</w:t>
      </w:r>
      <w:r w:rsidR="000F62D9" w:rsidRPr="00EC54A0">
        <w:rPr>
          <w:rFonts w:asciiTheme="minorEastAsia" w:eastAsiaTheme="minorEastAsia" w:hAnsiTheme="minorEastAsia" w:hint="eastAsia"/>
        </w:rPr>
        <w:t>からｄまでに掲げる者に準ずる者</w:t>
      </w:r>
    </w:p>
    <w:p w14:paraId="6153CA5E" w14:textId="4FF4F349" w:rsidR="000F62D9" w:rsidRDefault="00567511" w:rsidP="00567511">
      <w:pPr>
        <w:pStyle w:val="17"/>
        <w:ind w:leftChars="0" w:left="1050" w:hangingChars="500" w:hanging="105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(イ)　一方の会社等の役員が</w:t>
      </w:r>
      <w:r w:rsidR="000F62D9" w:rsidRPr="00EC54A0">
        <w:rPr>
          <w:rFonts w:asciiTheme="minorEastAsia" w:eastAsiaTheme="minorEastAsia" w:hAnsiTheme="minorEastAsia" w:hint="eastAsia"/>
        </w:rPr>
        <w:t>、他方の会社等の民事再生法第</w:t>
      </w:r>
      <w:r w:rsidR="000F62D9" w:rsidRPr="00EC54A0">
        <w:rPr>
          <w:rFonts w:asciiTheme="minorEastAsia" w:eastAsiaTheme="minorEastAsia" w:hAnsiTheme="minorEastAsia"/>
        </w:rPr>
        <w:t>64条第２項又は会社更生法第67条第１項の規定により選任された管財人（以下「管財人」という。）を現に兼ねてい</w:t>
      </w:r>
      <w:r w:rsidR="000F62D9" w:rsidRPr="00EC54A0">
        <w:rPr>
          <w:rFonts w:asciiTheme="minorEastAsia" w:eastAsiaTheme="minorEastAsia" w:hAnsiTheme="minorEastAsia"/>
        </w:rPr>
        <w:lastRenderedPageBreak/>
        <w:t>る場合</w:t>
      </w:r>
    </w:p>
    <w:p w14:paraId="668772F4" w14:textId="213A503D" w:rsidR="000F62D9" w:rsidRDefault="00567511" w:rsidP="00567511">
      <w:pPr>
        <w:pStyle w:val="17"/>
        <w:ind w:leftChars="0" w:left="1050" w:hangingChars="500" w:hanging="105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rPr>
        <w:t>(ウ)　一方の会社等の管財人が</w:t>
      </w:r>
      <w:r w:rsidR="000F62D9" w:rsidRPr="00EC54A0">
        <w:rPr>
          <w:rFonts w:asciiTheme="minorEastAsia" w:eastAsiaTheme="minorEastAsia" w:hAnsiTheme="minorEastAsia" w:hint="eastAsia"/>
        </w:rPr>
        <w:t>、他方の会社等の管財人を現に兼ねている場合</w:t>
      </w:r>
    </w:p>
    <w:p w14:paraId="7551EFAD" w14:textId="2C40F50A" w:rsidR="000F62D9" w:rsidRDefault="00567511" w:rsidP="00567511">
      <w:pPr>
        <w:pStyle w:val="17"/>
        <w:ind w:leftChars="0" w:left="1050" w:hangingChars="500" w:hanging="105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hint="eastAsia"/>
        </w:rPr>
        <w:t>ウ　その他の入札の適正さが阻害されると認められる場合</w:t>
      </w:r>
    </w:p>
    <w:p w14:paraId="6364B569" w14:textId="550B5BFA" w:rsidR="000F1E8A" w:rsidRPr="00EC54A0" w:rsidRDefault="00567511" w:rsidP="000775B7">
      <w:pPr>
        <w:pStyle w:val="17"/>
        <w:ind w:leftChars="0" w:left="630" w:hangingChars="300" w:hanging="630"/>
        <w:rPr>
          <w:rFonts w:asciiTheme="minorEastAsia" w:eastAsiaTheme="minorEastAsia" w:hAnsiTheme="minorEastAsia"/>
        </w:rPr>
      </w:pPr>
      <w:r>
        <w:rPr>
          <w:rFonts w:asciiTheme="minorEastAsia" w:eastAsiaTheme="minorEastAsia" w:hAnsiTheme="minorEastAsia" w:hint="eastAsia"/>
        </w:rPr>
        <w:t xml:space="preserve">　　　　</w:t>
      </w:r>
      <w:r w:rsidR="000F62D9" w:rsidRPr="00EC54A0">
        <w:rPr>
          <w:rFonts w:asciiTheme="minorEastAsia" w:eastAsiaTheme="minorEastAsia" w:hAnsiTheme="minorEastAsia" w:hint="eastAsia"/>
        </w:rPr>
        <w:t>組合（共同企業体を含む。）とその構成員が同一の入札に参加している場合、その他上記ア又はイと同視し得る資本関係又は人的関係があると認められる場合</w:t>
      </w:r>
    </w:p>
    <w:p w14:paraId="299056D6" w14:textId="77777777" w:rsidR="00857BC6" w:rsidRPr="00EC54A0" w:rsidRDefault="00857BC6" w:rsidP="00567511">
      <w:pPr>
        <w:pStyle w:val="17"/>
        <w:ind w:leftChars="0" w:left="0" w:firstLineChars="0" w:firstLine="0"/>
        <w:rPr>
          <w:rFonts w:asciiTheme="minorEastAsia" w:eastAsiaTheme="minorEastAsia" w:hAnsiTheme="minorEastAsia" w:cs="ＭＳ 明朝"/>
          <w:szCs w:val="21"/>
        </w:rPr>
      </w:pPr>
    </w:p>
    <w:p w14:paraId="2160137B" w14:textId="77777777" w:rsidR="001C554B" w:rsidRPr="00EC54A0" w:rsidRDefault="001C554B"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２　関係書類の交付</w:t>
      </w:r>
    </w:p>
    <w:p w14:paraId="7DD810F3" w14:textId="3D6AA11C" w:rsidR="001C554B" w:rsidRDefault="000775B7" w:rsidP="000775B7">
      <w:pPr>
        <w:pStyle w:val="2123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1C554B" w:rsidRPr="00EC54A0">
        <w:rPr>
          <w:rFonts w:asciiTheme="minorEastAsia" w:eastAsiaTheme="minorEastAsia" w:hAnsiTheme="minorEastAsia" w:hint="eastAsia"/>
        </w:rPr>
        <w:t xml:space="preserve">⑴　</w:t>
      </w:r>
      <w:r w:rsidR="00B233D1" w:rsidRPr="00EC54A0">
        <w:rPr>
          <w:rFonts w:asciiTheme="minorEastAsia" w:eastAsiaTheme="minorEastAsia" w:hAnsiTheme="minorEastAsia" w:hint="eastAsia"/>
        </w:rPr>
        <w:t>本市が本</w:t>
      </w:r>
      <w:r w:rsidR="00FE20EF" w:rsidRPr="00EC54A0">
        <w:rPr>
          <w:rFonts w:asciiTheme="minorEastAsia" w:eastAsiaTheme="minorEastAsia" w:hAnsiTheme="minorEastAsia" w:hint="eastAsia"/>
        </w:rPr>
        <w:t>競争入札</w:t>
      </w:r>
      <w:r w:rsidR="00B233D1" w:rsidRPr="00EC54A0">
        <w:rPr>
          <w:rFonts w:asciiTheme="minorEastAsia" w:eastAsiaTheme="minorEastAsia" w:hAnsiTheme="minorEastAsia" w:hint="eastAsia"/>
        </w:rPr>
        <w:t>へ参加しようとする者（以下「</w:t>
      </w:r>
      <w:r w:rsidR="00FE20EF" w:rsidRPr="00EC54A0">
        <w:rPr>
          <w:rFonts w:asciiTheme="minorEastAsia" w:eastAsiaTheme="minorEastAsia" w:hAnsiTheme="minorEastAsia" w:hint="eastAsia"/>
        </w:rPr>
        <w:t>競争入札</w:t>
      </w:r>
      <w:r w:rsidR="00B233D1" w:rsidRPr="00EC54A0">
        <w:rPr>
          <w:rFonts w:asciiTheme="minorEastAsia" w:eastAsiaTheme="minorEastAsia" w:hAnsiTheme="minorEastAsia" w:hint="eastAsia"/>
        </w:rPr>
        <w:t>参加希望者」という。）へ交付する</w:t>
      </w:r>
      <w:r w:rsidR="001C554B" w:rsidRPr="00EC54A0">
        <w:rPr>
          <w:rFonts w:asciiTheme="minorEastAsia" w:eastAsiaTheme="minorEastAsia" w:hAnsiTheme="minorEastAsia" w:hint="eastAsia"/>
        </w:rPr>
        <w:t>書類は</w:t>
      </w:r>
      <w:r w:rsidR="00203E6C" w:rsidRPr="00EC54A0">
        <w:rPr>
          <w:rFonts w:asciiTheme="minorEastAsia" w:eastAsiaTheme="minorEastAsia" w:hAnsiTheme="minorEastAsia" w:hint="eastAsia"/>
        </w:rPr>
        <w:t>、</w:t>
      </w:r>
      <w:r w:rsidR="00B513C1" w:rsidRPr="00EC54A0">
        <w:rPr>
          <w:rFonts w:asciiTheme="minorEastAsia" w:eastAsiaTheme="minorEastAsia" w:hAnsiTheme="minorEastAsia" w:hint="eastAsia"/>
        </w:rPr>
        <w:t>別表</w:t>
      </w:r>
      <w:r w:rsidR="00400191" w:rsidRPr="00EC54A0">
        <w:rPr>
          <w:rFonts w:asciiTheme="minorEastAsia" w:eastAsiaTheme="minorEastAsia" w:hAnsiTheme="minorEastAsia"/>
        </w:rPr>
        <w:t>１</w:t>
      </w:r>
      <w:r w:rsidR="001C554B" w:rsidRPr="00EC54A0">
        <w:rPr>
          <w:rFonts w:asciiTheme="minorEastAsia" w:eastAsiaTheme="minorEastAsia" w:hAnsiTheme="minorEastAsia" w:hint="eastAsia"/>
        </w:rPr>
        <w:t>のとおりとする。</w:t>
      </w:r>
    </w:p>
    <w:p w14:paraId="650F2E1D" w14:textId="5D17528B" w:rsidR="001C554B" w:rsidRPr="00EC54A0" w:rsidRDefault="000775B7" w:rsidP="000775B7">
      <w:pPr>
        <w:pStyle w:val="20"/>
        <w:ind w:leftChars="0" w:left="0" w:firstLineChars="0" w:firstLine="0"/>
        <w:rPr>
          <w:rFonts w:asciiTheme="minorEastAsia" w:eastAsiaTheme="minorEastAsia" w:hAnsiTheme="minorEastAsia"/>
        </w:rPr>
      </w:pPr>
      <w:r>
        <w:rPr>
          <w:rFonts w:hint="eastAsia"/>
        </w:rPr>
        <w:t xml:space="preserve">　</w:t>
      </w:r>
      <w:r w:rsidR="00515E3B" w:rsidRPr="00EC54A0">
        <w:rPr>
          <w:rFonts w:asciiTheme="minorEastAsia" w:eastAsiaTheme="minorEastAsia" w:hAnsiTheme="minorEastAsia" w:hint="eastAsia"/>
        </w:rPr>
        <w:t xml:space="preserve">⑵　</w:t>
      </w:r>
      <w:r w:rsidR="00FD03DE" w:rsidRPr="00EC54A0">
        <w:rPr>
          <w:rFonts w:asciiTheme="minorEastAsia" w:eastAsiaTheme="minorEastAsia" w:hAnsiTheme="minorEastAsia" w:hint="eastAsia"/>
        </w:rPr>
        <w:t>本市は</w:t>
      </w:r>
      <w:r w:rsidR="00203E6C" w:rsidRPr="00EC54A0">
        <w:rPr>
          <w:rFonts w:asciiTheme="minorEastAsia" w:eastAsiaTheme="minorEastAsia" w:hAnsiTheme="minorEastAsia" w:hint="eastAsia"/>
        </w:rPr>
        <w:t>、</w:t>
      </w:r>
      <w:r w:rsidR="001C554B" w:rsidRPr="00EC54A0">
        <w:rPr>
          <w:rFonts w:asciiTheme="minorEastAsia" w:eastAsiaTheme="minorEastAsia" w:hAnsiTheme="minorEastAsia" w:hint="eastAsia"/>
        </w:rPr>
        <w:t>⑴</w:t>
      </w:r>
      <w:r w:rsidR="00B233D1" w:rsidRPr="00EC54A0">
        <w:rPr>
          <w:rFonts w:asciiTheme="minorEastAsia" w:eastAsiaTheme="minorEastAsia" w:hAnsiTheme="minorEastAsia" w:hint="eastAsia"/>
        </w:rPr>
        <w:t>の</w:t>
      </w:r>
      <w:r w:rsidR="001C554B" w:rsidRPr="00EC54A0">
        <w:rPr>
          <w:rFonts w:asciiTheme="minorEastAsia" w:eastAsiaTheme="minorEastAsia" w:hAnsiTheme="minorEastAsia" w:hint="eastAsia"/>
        </w:rPr>
        <w:t>書類</w:t>
      </w:r>
      <w:r w:rsidR="00FD03DE" w:rsidRPr="00EC54A0">
        <w:rPr>
          <w:rFonts w:asciiTheme="minorEastAsia" w:eastAsiaTheme="minorEastAsia" w:hAnsiTheme="minorEastAsia" w:hint="eastAsia"/>
        </w:rPr>
        <w:t>を</w:t>
      </w:r>
      <w:r w:rsidR="00817D88" w:rsidRPr="00EC54A0">
        <w:rPr>
          <w:rFonts w:asciiTheme="minorEastAsia" w:eastAsiaTheme="minorEastAsia" w:hAnsiTheme="minorEastAsia" w:hint="eastAsia"/>
        </w:rPr>
        <w:t>次のＵＲＬ</w:t>
      </w:r>
      <w:r w:rsidR="00FD03DE" w:rsidRPr="00EC54A0">
        <w:rPr>
          <w:rFonts w:asciiTheme="minorEastAsia" w:eastAsiaTheme="minorEastAsia" w:hAnsiTheme="minorEastAsia" w:hint="eastAsia"/>
        </w:rPr>
        <w:t>に掲載することで</w:t>
      </w:r>
      <w:r w:rsidR="00FE20EF" w:rsidRPr="00EC54A0">
        <w:rPr>
          <w:rFonts w:asciiTheme="minorEastAsia" w:eastAsiaTheme="minorEastAsia" w:hAnsiTheme="minorEastAsia" w:hint="eastAsia"/>
        </w:rPr>
        <w:t>競争入札</w:t>
      </w:r>
      <w:r w:rsidR="00E30B85" w:rsidRPr="00EC54A0">
        <w:rPr>
          <w:rFonts w:asciiTheme="minorEastAsia" w:eastAsiaTheme="minorEastAsia" w:hAnsiTheme="minorEastAsia" w:hint="eastAsia"/>
        </w:rPr>
        <w:t>参加希望者</w:t>
      </w:r>
      <w:r w:rsidR="00D83E1D" w:rsidRPr="00EC54A0">
        <w:rPr>
          <w:rFonts w:asciiTheme="minorEastAsia" w:eastAsiaTheme="minorEastAsia" w:hAnsiTheme="minorEastAsia" w:hint="eastAsia"/>
        </w:rPr>
        <w:t>へ</w:t>
      </w:r>
      <w:r w:rsidR="001C554B" w:rsidRPr="00EC54A0">
        <w:rPr>
          <w:rFonts w:asciiTheme="minorEastAsia" w:eastAsiaTheme="minorEastAsia" w:hAnsiTheme="minorEastAsia" w:hint="eastAsia"/>
        </w:rPr>
        <w:t>交付</w:t>
      </w:r>
      <w:r w:rsidR="00FD03DE" w:rsidRPr="00EC54A0">
        <w:rPr>
          <w:rFonts w:asciiTheme="minorEastAsia" w:eastAsiaTheme="minorEastAsia" w:hAnsiTheme="minorEastAsia" w:hint="eastAsia"/>
        </w:rPr>
        <w:t>する。</w:t>
      </w:r>
    </w:p>
    <w:p w14:paraId="126907D9" w14:textId="3E414B84" w:rsidR="003452B5" w:rsidRPr="00EC54A0" w:rsidRDefault="000775B7" w:rsidP="00567511">
      <w:pPr>
        <w:pStyle w:val="2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2476BF" w:rsidRPr="00EC54A0">
        <w:rPr>
          <w:rFonts w:asciiTheme="minorEastAsia" w:eastAsiaTheme="minorEastAsia" w:hAnsiTheme="minorEastAsia"/>
        </w:rPr>
        <w:t>https://www.city.kochi.kochi.jp/soshiki/78/</w:t>
      </w:r>
    </w:p>
    <w:p w14:paraId="625EC63A" w14:textId="77777777" w:rsidR="00B513C1" w:rsidRPr="000775B7" w:rsidRDefault="00B513C1" w:rsidP="00567511">
      <w:pPr>
        <w:pStyle w:val="20"/>
        <w:ind w:leftChars="0" w:left="0" w:firstLineChars="0" w:firstLine="0"/>
        <w:rPr>
          <w:rFonts w:asciiTheme="minorEastAsia" w:eastAsiaTheme="minorEastAsia" w:hAnsiTheme="minorEastAsia"/>
        </w:rPr>
      </w:pPr>
    </w:p>
    <w:p w14:paraId="68E79A53" w14:textId="77777777" w:rsidR="003452B5" w:rsidRPr="00EC54A0" w:rsidRDefault="003452B5"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３　図面</w:t>
      </w:r>
      <w:r w:rsidR="00F7011F" w:rsidRPr="00EC54A0">
        <w:rPr>
          <w:rFonts w:asciiTheme="minorEastAsia" w:eastAsiaTheme="minorEastAsia" w:hAnsiTheme="minorEastAsia" w:hint="eastAsia"/>
          <w:b/>
        </w:rPr>
        <w:t>データの貸与</w:t>
      </w:r>
    </w:p>
    <w:p w14:paraId="18185AA4" w14:textId="03A12E6B" w:rsidR="00857BC6" w:rsidRDefault="000775B7"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5C476C" w:rsidRPr="00EC54A0">
        <w:rPr>
          <w:rFonts w:asciiTheme="minorEastAsia" w:eastAsiaTheme="minorEastAsia" w:hAnsiTheme="minorEastAsia" w:hint="eastAsia"/>
        </w:rPr>
        <w:t>図面データ</w:t>
      </w:r>
      <w:r w:rsidR="00F7011F" w:rsidRPr="00EC54A0">
        <w:rPr>
          <w:rFonts w:asciiTheme="minorEastAsia" w:eastAsiaTheme="minorEastAsia" w:hAnsiTheme="minorEastAsia" w:hint="eastAsia"/>
        </w:rPr>
        <w:t>については</w:t>
      </w:r>
      <w:r w:rsidR="00203E6C" w:rsidRPr="00EC54A0">
        <w:rPr>
          <w:rFonts w:asciiTheme="minorEastAsia" w:eastAsiaTheme="minorEastAsia" w:hAnsiTheme="minorEastAsia" w:hint="eastAsia"/>
        </w:rPr>
        <w:t>、</w:t>
      </w:r>
      <w:r w:rsidR="00F7011F" w:rsidRPr="00EC54A0">
        <w:rPr>
          <w:rFonts w:asciiTheme="minorEastAsia" w:eastAsiaTheme="minorEastAsia" w:hAnsiTheme="minorEastAsia" w:hint="eastAsia"/>
        </w:rPr>
        <w:t>次のとおり貸与する。</w:t>
      </w:r>
    </w:p>
    <w:p w14:paraId="7959FC0C" w14:textId="47960CE7" w:rsidR="00630056" w:rsidRDefault="000775B7" w:rsidP="000775B7">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⑴　</w:t>
      </w:r>
      <w:r w:rsidR="00F7011F" w:rsidRPr="00EC54A0">
        <w:rPr>
          <w:rFonts w:asciiTheme="minorEastAsia" w:eastAsiaTheme="minorEastAsia" w:hAnsiTheme="minorEastAsia" w:hint="eastAsia"/>
        </w:rPr>
        <w:t>貸与期間</w:t>
      </w:r>
    </w:p>
    <w:p w14:paraId="0C275A97" w14:textId="14605F54" w:rsidR="00F7011F" w:rsidRDefault="000775B7" w:rsidP="000775B7">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CF0E91" w:rsidRPr="00EC54A0">
        <w:rPr>
          <w:rFonts w:asciiTheme="minorEastAsia" w:eastAsiaTheme="minorEastAsia" w:hAnsiTheme="minorEastAsia"/>
        </w:rPr>
        <w:t>令和８年10月９日(金)から令和８年10月27日(火)午後４時30分まで</w:t>
      </w:r>
    </w:p>
    <w:p w14:paraId="5CCAFAA4" w14:textId="26FFACB2" w:rsidR="00F7011F" w:rsidRPr="00EC54A0" w:rsidRDefault="000775B7" w:rsidP="000775B7">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F7011F" w:rsidRPr="00EC54A0">
        <w:rPr>
          <w:rFonts w:asciiTheme="minorEastAsia" w:eastAsiaTheme="minorEastAsia" w:hAnsiTheme="minorEastAsia" w:hint="eastAsia"/>
        </w:rPr>
        <w:t>⑵</w:t>
      </w:r>
      <w:r w:rsidR="00F7011F" w:rsidRPr="00EC54A0">
        <w:rPr>
          <w:rFonts w:asciiTheme="minorEastAsia" w:eastAsiaTheme="minorEastAsia" w:hAnsiTheme="minorEastAsia"/>
        </w:rPr>
        <w:t xml:space="preserve">　貸与方法</w:t>
      </w:r>
    </w:p>
    <w:p w14:paraId="71FE50B9" w14:textId="0B369F3F" w:rsidR="00F7011F" w:rsidRDefault="00F7011F" w:rsidP="00567511">
      <w:pPr>
        <w:pStyle w:val="ad"/>
        <w:ind w:firstLineChars="0" w:firstLine="0"/>
        <w:rPr>
          <w:rFonts w:asciiTheme="minorEastAsia" w:eastAsiaTheme="minorEastAsia" w:hAnsiTheme="minorEastAsia"/>
        </w:rPr>
      </w:pPr>
      <w:r w:rsidRPr="00EC54A0">
        <w:rPr>
          <w:rFonts w:asciiTheme="minorEastAsia" w:eastAsiaTheme="minorEastAsia" w:hAnsiTheme="minorEastAsia"/>
        </w:rPr>
        <w:t xml:space="preserve">　　</w:t>
      </w:r>
      <w:r w:rsidR="000775B7">
        <w:rPr>
          <w:rFonts w:asciiTheme="minorEastAsia" w:eastAsiaTheme="minorEastAsia" w:hAnsiTheme="minorEastAsia" w:hint="eastAsia"/>
        </w:rPr>
        <w:t xml:space="preserve">　</w:t>
      </w:r>
      <w:r w:rsidRPr="00EC54A0">
        <w:rPr>
          <w:rFonts w:asciiTheme="minorEastAsia" w:eastAsiaTheme="minorEastAsia" w:hAnsiTheme="minorEastAsia"/>
        </w:rPr>
        <w:t>図面データの貸与を希望する者は</w:t>
      </w:r>
      <w:r w:rsidR="00203E6C" w:rsidRPr="00EC54A0">
        <w:rPr>
          <w:rFonts w:asciiTheme="minorEastAsia" w:eastAsiaTheme="minorEastAsia" w:hAnsiTheme="minorEastAsia"/>
        </w:rPr>
        <w:t>、</w:t>
      </w:r>
      <w:r w:rsidR="00BC262F" w:rsidRPr="00EC54A0">
        <w:rPr>
          <w:rFonts w:asciiTheme="minorEastAsia" w:eastAsiaTheme="minorEastAsia" w:hAnsiTheme="minorEastAsia"/>
        </w:rPr>
        <w:t>以下の事項を記載（様式任意）したものを提出する。</w:t>
      </w:r>
    </w:p>
    <w:p w14:paraId="446BBFAB" w14:textId="227D81CB" w:rsidR="00BC262F" w:rsidRDefault="000775B7" w:rsidP="000775B7">
      <w:pPr>
        <w:pStyle w:val="ad"/>
        <w:ind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BC262F" w:rsidRPr="00EC54A0">
        <w:rPr>
          <w:rFonts w:asciiTheme="minorEastAsia" w:eastAsiaTheme="minorEastAsia" w:hAnsiTheme="minorEastAsia"/>
        </w:rPr>
        <w:t>業務名</w:t>
      </w:r>
    </w:p>
    <w:p w14:paraId="74A4E3B3" w14:textId="5A6E0F8E" w:rsidR="00BC262F" w:rsidRDefault="000775B7" w:rsidP="000775B7">
      <w:pPr>
        <w:pStyle w:val="ad"/>
        <w:ind w:left="840" w:hangingChars="400" w:hanging="840"/>
        <w:rPr>
          <w:rFonts w:asciiTheme="minorEastAsia" w:eastAsiaTheme="minorEastAsia" w:hAnsiTheme="minorEastAsia"/>
        </w:rPr>
      </w:pPr>
      <w:r>
        <w:rPr>
          <w:rFonts w:asciiTheme="minorEastAsia" w:eastAsiaTheme="minorEastAsia" w:hAnsiTheme="minorEastAsia" w:hint="eastAsia"/>
        </w:rPr>
        <w:t xml:space="preserve">　　　・</w:t>
      </w:r>
      <w:r w:rsidR="00B11BB8" w:rsidRPr="00EC54A0">
        <w:rPr>
          <w:rFonts w:asciiTheme="minorEastAsia" w:eastAsiaTheme="minorEastAsia" w:hAnsiTheme="minorEastAsia" w:hint="eastAsia"/>
        </w:rPr>
        <w:t>競争入札参加希望者</w:t>
      </w:r>
      <w:r w:rsidR="00BC262F" w:rsidRPr="00EC54A0">
        <w:rPr>
          <w:rFonts w:asciiTheme="minorEastAsia" w:eastAsiaTheme="minorEastAsia" w:hAnsiTheme="minorEastAsia" w:hint="eastAsia"/>
        </w:rPr>
        <w:t>の住所（所在地）及び氏名（法人にあっては名称及び入札する権限を有する者の職名及び氏名</w:t>
      </w:r>
      <w:r w:rsidR="00B06178" w:rsidRPr="00EC54A0">
        <w:rPr>
          <w:rFonts w:asciiTheme="minorEastAsia" w:eastAsiaTheme="minorEastAsia" w:hAnsiTheme="minorEastAsia" w:hint="eastAsia"/>
        </w:rPr>
        <w:t>）</w:t>
      </w:r>
    </w:p>
    <w:p w14:paraId="74C04F66" w14:textId="51B54677" w:rsidR="00BC262F" w:rsidRDefault="000775B7" w:rsidP="000775B7">
      <w:pPr>
        <w:pStyle w:val="ad"/>
        <w:ind w:left="840" w:hangingChars="400" w:hanging="840"/>
        <w:rPr>
          <w:rFonts w:asciiTheme="minorEastAsia" w:eastAsiaTheme="minorEastAsia" w:hAnsiTheme="minorEastAsia"/>
        </w:rPr>
      </w:pPr>
      <w:r>
        <w:rPr>
          <w:rFonts w:asciiTheme="minorEastAsia" w:eastAsiaTheme="minorEastAsia" w:hAnsiTheme="minorEastAsia" w:hint="eastAsia"/>
        </w:rPr>
        <w:t xml:space="preserve">　　　・</w:t>
      </w:r>
      <w:r w:rsidR="00BC262F" w:rsidRPr="00EC54A0">
        <w:rPr>
          <w:rFonts w:asciiTheme="minorEastAsia" w:eastAsiaTheme="minorEastAsia" w:hAnsiTheme="minorEastAsia"/>
        </w:rPr>
        <w:t>担当者の部署</w:t>
      </w:r>
      <w:r w:rsidR="00203E6C" w:rsidRPr="00EC54A0">
        <w:rPr>
          <w:rFonts w:asciiTheme="minorEastAsia" w:eastAsiaTheme="minorEastAsia" w:hAnsiTheme="minorEastAsia"/>
        </w:rPr>
        <w:t>、</w:t>
      </w:r>
      <w:r w:rsidR="00BC262F" w:rsidRPr="00EC54A0">
        <w:rPr>
          <w:rFonts w:asciiTheme="minorEastAsia" w:eastAsiaTheme="minorEastAsia" w:hAnsiTheme="minorEastAsia"/>
        </w:rPr>
        <w:t>氏名及び連絡先（電話番号</w:t>
      </w:r>
      <w:r w:rsidR="00203E6C" w:rsidRPr="00EC54A0">
        <w:rPr>
          <w:rFonts w:asciiTheme="minorEastAsia" w:eastAsiaTheme="minorEastAsia" w:hAnsiTheme="minorEastAsia"/>
        </w:rPr>
        <w:t>、</w:t>
      </w:r>
      <w:r w:rsidR="00BC262F" w:rsidRPr="00EC54A0">
        <w:rPr>
          <w:rFonts w:asciiTheme="minorEastAsia" w:eastAsiaTheme="minorEastAsia" w:hAnsiTheme="minorEastAsia"/>
        </w:rPr>
        <w:t>電子メールアドレス）</w:t>
      </w:r>
    </w:p>
    <w:p w14:paraId="10B2E22F" w14:textId="74633CBE" w:rsidR="00BC262F" w:rsidRDefault="000775B7" w:rsidP="000775B7">
      <w:pPr>
        <w:pStyle w:val="ad"/>
        <w:ind w:left="840" w:hangingChars="400" w:hanging="840"/>
        <w:rPr>
          <w:rFonts w:asciiTheme="minorEastAsia" w:eastAsiaTheme="minorEastAsia" w:hAnsiTheme="minorEastAsia"/>
        </w:rPr>
      </w:pPr>
      <w:r>
        <w:rPr>
          <w:rFonts w:asciiTheme="minorEastAsia" w:eastAsiaTheme="minorEastAsia" w:hAnsiTheme="minorEastAsia" w:hint="eastAsia"/>
        </w:rPr>
        <w:t xml:space="preserve">　　　・</w:t>
      </w:r>
      <w:r w:rsidR="00BC262F" w:rsidRPr="00EC54A0">
        <w:rPr>
          <w:rFonts w:asciiTheme="minorEastAsia" w:eastAsiaTheme="minorEastAsia" w:hAnsiTheme="minorEastAsia"/>
        </w:rPr>
        <w:t>図面データ貸与を希望する旨</w:t>
      </w:r>
      <w:r w:rsidR="00203E6C" w:rsidRPr="00EC54A0">
        <w:rPr>
          <w:rFonts w:asciiTheme="minorEastAsia" w:eastAsiaTheme="minorEastAsia" w:hAnsiTheme="minorEastAsia"/>
        </w:rPr>
        <w:t>、</w:t>
      </w:r>
      <w:r w:rsidR="00BC262F" w:rsidRPr="00EC54A0">
        <w:rPr>
          <w:rFonts w:asciiTheme="minorEastAsia" w:eastAsiaTheme="minorEastAsia" w:hAnsiTheme="minorEastAsia"/>
        </w:rPr>
        <w:t>来庁予定日時</w:t>
      </w:r>
      <w:r w:rsidR="00203E6C" w:rsidRPr="00EC54A0">
        <w:rPr>
          <w:rFonts w:asciiTheme="minorEastAsia" w:eastAsiaTheme="minorEastAsia" w:hAnsiTheme="minorEastAsia"/>
        </w:rPr>
        <w:t>、</w:t>
      </w:r>
      <w:r w:rsidR="00BC262F" w:rsidRPr="00EC54A0">
        <w:rPr>
          <w:rFonts w:asciiTheme="minorEastAsia" w:eastAsiaTheme="minorEastAsia" w:hAnsiTheme="minorEastAsia"/>
        </w:rPr>
        <w:t>来庁予定者名</w:t>
      </w:r>
    </w:p>
    <w:p w14:paraId="399BEEBB" w14:textId="05F80DC4" w:rsidR="00BC262F" w:rsidRPr="00EC54A0" w:rsidRDefault="000775B7" w:rsidP="000775B7">
      <w:pPr>
        <w:pStyle w:val="ad"/>
        <w:ind w:left="840" w:hangingChars="400" w:hanging="840"/>
        <w:rPr>
          <w:rFonts w:asciiTheme="minorEastAsia" w:eastAsiaTheme="minorEastAsia" w:hAnsiTheme="minorEastAsia"/>
        </w:rPr>
      </w:pPr>
      <w:r>
        <w:rPr>
          <w:rFonts w:asciiTheme="minorEastAsia" w:eastAsiaTheme="minorEastAsia" w:hAnsiTheme="minorEastAsia" w:hint="eastAsia"/>
        </w:rPr>
        <w:t xml:space="preserve">　</w:t>
      </w:r>
      <w:r w:rsidR="00BC262F" w:rsidRPr="00EC54A0">
        <w:rPr>
          <w:rFonts w:asciiTheme="minorEastAsia" w:eastAsiaTheme="minorEastAsia" w:hAnsiTheme="minorEastAsia" w:hint="eastAsia"/>
        </w:rPr>
        <w:t>⑶</w:t>
      </w:r>
      <w:r w:rsidR="00BC262F" w:rsidRPr="00EC54A0">
        <w:rPr>
          <w:rFonts w:asciiTheme="minorEastAsia" w:eastAsiaTheme="minorEastAsia" w:hAnsiTheme="minorEastAsia"/>
        </w:rPr>
        <w:t xml:space="preserve">　貸与場所</w:t>
      </w:r>
    </w:p>
    <w:p w14:paraId="73AF1C37" w14:textId="1834D5DF" w:rsidR="00446A06" w:rsidRPr="00EC54A0" w:rsidRDefault="00741B4D" w:rsidP="000775B7">
      <w:pPr>
        <w:pStyle w:val="ad"/>
        <w:ind w:left="420" w:hangingChars="200" w:hanging="420"/>
        <w:rPr>
          <w:rFonts w:asciiTheme="minorEastAsia" w:eastAsiaTheme="minorEastAsia" w:hAnsiTheme="minorEastAsia"/>
        </w:rPr>
      </w:pPr>
      <w:r w:rsidRPr="00EC54A0">
        <w:rPr>
          <w:rFonts w:asciiTheme="minorEastAsia" w:eastAsiaTheme="minorEastAsia" w:hAnsiTheme="minorEastAsia"/>
        </w:rPr>
        <w:t xml:space="preserve">　　　</w:t>
      </w:r>
      <w:r w:rsidR="00A61C8C" w:rsidRPr="00EC54A0">
        <w:rPr>
          <w:rFonts w:asciiTheme="minorEastAsia" w:eastAsiaTheme="minorEastAsia" w:hAnsiTheme="minorEastAsia"/>
        </w:rPr>
        <w:t>「</w:t>
      </w:r>
      <w:r w:rsidR="0056655D" w:rsidRPr="00EC54A0">
        <w:rPr>
          <w:rFonts w:asciiTheme="minorEastAsia" w:eastAsiaTheme="minorEastAsia" w:hAnsiTheme="minorEastAsia" w:hint="eastAsia"/>
        </w:rPr>
        <w:t>14</w:t>
      </w:r>
      <w:r w:rsidR="00A61C8C" w:rsidRPr="00EC54A0">
        <w:rPr>
          <w:rFonts w:asciiTheme="minorEastAsia" w:eastAsiaTheme="minorEastAsia" w:hAnsiTheme="minorEastAsia" w:hint="eastAsia"/>
        </w:rPr>
        <w:t xml:space="preserve">　</w:t>
      </w:r>
      <w:r w:rsidR="00696433" w:rsidRPr="00EC54A0">
        <w:rPr>
          <w:rFonts w:asciiTheme="minorEastAsia" w:eastAsiaTheme="minorEastAsia" w:hAnsiTheme="minorEastAsia" w:hint="eastAsia"/>
        </w:rPr>
        <w:t>問合せ先</w:t>
      </w:r>
      <w:r w:rsidR="00A61C8C" w:rsidRPr="00EC54A0">
        <w:rPr>
          <w:rFonts w:asciiTheme="minorEastAsia" w:eastAsiaTheme="minorEastAsia" w:hAnsiTheme="minorEastAsia" w:hint="eastAsia"/>
        </w:rPr>
        <w:t>」において</w:t>
      </w:r>
      <w:r w:rsidR="00203E6C" w:rsidRPr="00EC54A0">
        <w:rPr>
          <w:rFonts w:asciiTheme="minorEastAsia" w:eastAsiaTheme="minorEastAsia" w:hAnsiTheme="minorEastAsia" w:hint="eastAsia"/>
        </w:rPr>
        <w:t>、</w:t>
      </w:r>
      <w:r w:rsidR="00A61C8C" w:rsidRPr="00EC54A0">
        <w:rPr>
          <w:rFonts w:asciiTheme="minorEastAsia" w:eastAsiaTheme="minorEastAsia" w:hAnsiTheme="minorEastAsia" w:hint="eastAsia"/>
        </w:rPr>
        <w:t>図面データを記録した記録媒体（ＤＶＤ－Ｒ）を貸与する。</w:t>
      </w:r>
      <w:r w:rsidR="00A61C8C" w:rsidRPr="00EC54A0">
        <w:rPr>
          <w:rFonts w:asciiTheme="minorEastAsia" w:eastAsiaTheme="minorEastAsia" w:hAnsiTheme="minorEastAsia"/>
        </w:rPr>
        <w:t>なお、令和８年10月27日(火)午後４時30分までに貸与場所へ返却すること。</w:t>
      </w:r>
    </w:p>
    <w:p w14:paraId="1FDA5A60" w14:textId="77777777" w:rsidR="003452B5" w:rsidRPr="00EC54A0" w:rsidRDefault="00973572" w:rsidP="00567511">
      <w:pPr>
        <w:pStyle w:val="ad"/>
        <w:ind w:firstLineChars="0" w:firstLine="0"/>
        <w:rPr>
          <w:rFonts w:asciiTheme="minorEastAsia" w:eastAsiaTheme="minorEastAsia" w:hAnsiTheme="minorEastAsia"/>
        </w:rPr>
      </w:pPr>
      <w:r w:rsidRPr="00EC54A0">
        <w:rPr>
          <w:rFonts w:asciiTheme="minorEastAsia" w:eastAsiaTheme="minorEastAsia" w:hAnsiTheme="minorEastAsia"/>
        </w:rPr>
        <w:t xml:space="preserve">　　</w:t>
      </w:r>
    </w:p>
    <w:p w14:paraId="16C9DA09" w14:textId="77777777" w:rsidR="00391036" w:rsidRPr="00EC54A0" w:rsidRDefault="003452B5"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４</w:t>
      </w:r>
      <w:r w:rsidR="00E43106" w:rsidRPr="00EC54A0">
        <w:rPr>
          <w:rFonts w:asciiTheme="minorEastAsia" w:eastAsiaTheme="minorEastAsia" w:hAnsiTheme="minorEastAsia" w:hint="eastAsia"/>
          <w:b/>
        </w:rPr>
        <w:t xml:space="preserve">　</w:t>
      </w:r>
      <w:r w:rsidR="00391036" w:rsidRPr="00EC54A0">
        <w:rPr>
          <w:rFonts w:asciiTheme="minorEastAsia" w:eastAsiaTheme="minorEastAsia" w:hAnsiTheme="minorEastAsia" w:hint="eastAsia"/>
          <w:b/>
        </w:rPr>
        <w:t>質疑</w:t>
      </w:r>
      <w:r w:rsidR="00D41526" w:rsidRPr="00EC54A0">
        <w:rPr>
          <w:rFonts w:asciiTheme="minorEastAsia" w:eastAsiaTheme="minorEastAsia" w:hAnsiTheme="minorEastAsia" w:hint="eastAsia"/>
          <w:b/>
        </w:rPr>
        <w:t>回答</w:t>
      </w:r>
    </w:p>
    <w:p w14:paraId="58BE57D8" w14:textId="2693B94B" w:rsidR="00FD03DE" w:rsidRDefault="000775B7" w:rsidP="000775B7">
      <w:pPr>
        <w:pStyle w:val="2123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EC5437" w:rsidRPr="00EC54A0">
        <w:rPr>
          <w:rFonts w:asciiTheme="minorEastAsia" w:eastAsiaTheme="minorEastAsia" w:hAnsiTheme="minorEastAsia" w:hint="eastAsia"/>
        </w:rPr>
        <w:t xml:space="preserve">⑴　</w:t>
      </w:r>
      <w:r w:rsidR="002244E1" w:rsidRPr="00EC54A0">
        <w:rPr>
          <w:rFonts w:asciiTheme="minorEastAsia" w:eastAsiaTheme="minorEastAsia" w:hAnsiTheme="minorEastAsia" w:hint="eastAsia"/>
        </w:rPr>
        <w:t>質疑</w:t>
      </w:r>
      <w:r w:rsidR="00917669" w:rsidRPr="00EC54A0">
        <w:rPr>
          <w:rFonts w:asciiTheme="minorEastAsia" w:eastAsiaTheme="minorEastAsia" w:hAnsiTheme="minorEastAsia" w:hint="eastAsia"/>
        </w:rPr>
        <w:t>(書類の記載方法等簡易なものを除く。)</w:t>
      </w:r>
      <w:r w:rsidR="002244E1" w:rsidRPr="00EC54A0">
        <w:rPr>
          <w:rFonts w:asciiTheme="minorEastAsia" w:eastAsiaTheme="minorEastAsia" w:hAnsiTheme="minorEastAsia" w:hint="eastAsia"/>
        </w:rPr>
        <w:t>がある場合は</w:t>
      </w:r>
      <w:r w:rsidR="00203E6C" w:rsidRPr="00EC54A0">
        <w:rPr>
          <w:rFonts w:asciiTheme="minorEastAsia" w:eastAsiaTheme="minorEastAsia" w:hAnsiTheme="minorEastAsia" w:hint="eastAsia"/>
        </w:rPr>
        <w:t>、</w:t>
      </w:r>
      <w:r w:rsidR="00FD03DE" w:rsidRPr="00EC54A0">
        <w:rPr>
          <w:rFonts w:asciiTheme="minorEastAsia" w:eastAsiaTheme="minorEastAsia" w:hAnsiTheme="minorEastAsia" w:hint="eastAsia"/>
        </w:rPr>
        <w:t>書面をもって質疑をすることができる。</w:t>
      </w:r>
    </w:p>
    <w:p w14:paraId="193CEBBD" w14:textId="1AC0FD15" w:rsidR="00A70CEC" w:rsidRDefault="000775B7" w:rsidP="000775B7">
      <w:pPr>
        <w:pStyle w:val="20"/>
        <w:ind w:leftChars="0" w:left="0" w:firstLineChars="0" w:firstLine="0"/>
        <w:rPr>
          <w:rFonts w:asciiTheme="minorEastAsia" w:eastAsiaTheme="minorEastAsia" w:hAnsiTheme="minorEastAsia"/>
        </w:rPr>
      </w:pPr>
      <w:r>
        <w:rPr>
          <w:rFonts w:hint="eastAsia"/>
        </w:rPr>
        <w:t xml:space="preserve">　</w:t>
      </w:r>
      <w:r w:rsidR="00FD03DE" w:rsidRPr="00EC54A0">
        <w:rPr>
          <w:rFonts w:asciiTheme="minorEastAsia" w:eastAsiaTheme="minorEastAsia" w:hAnsiTheme="minorEastAsia" w:hint="eastAsia"/>
        </w:rPr>
        <w:t>⑵　質疑をしようとする者は</w:t>
      </w:r>
      <w:r w:rsidR="00203E6C" w:rsidRPr="00EC54A0">
        <w:rPr>
          <w:rFonts w:asciiTheme="minorEastAsia" w:eastAsiaTheme="minorEastAsia" w:hAnsiTheme="minorEastAsia" w:hint="eastAsia"/>
        </w:rPr>
        <w:t>、</w:t>
      </w:r>
      <w:r w:rsidR="00391036" w:rsidRPr="00EC54A0">
        <w:rPr>
          <w:rFonts w:asciiTheme="minorEastAsia" w:eastAsiaTheme="minorEastAsia" w:hAnsiTheme="minorEastAsia" w:hint="eastAsia"/>
        </w:rPr>
        <w:t>質疑書に質疑事項を記載し</w:t>
      </w:r>
      <w:r w:rsidR="00B679BC" w:rsidRPr="00EC54A0">
        <w:rPr>
          <w:rFonts w:asciiTheme="minorEastAsia" w:eastAsiaTheme="minorEastAsia" w:hAnsiTheme="minorEastAsia" w:hint="eastAsia"/>
        </w:rPr>
        <w:t>たもの</w:t>
      </w:r>
      <w:r w:rsidR="00B94903" w:rsidRPr="00EC54A0">
        <w:rPr>
          <w:rFonts w:asciiTheme="minorEastAsia" w:eastAsiaTheme="minorEastAsia" w:hAnsiTheme="minorEastAsia" w:hint="eastAsia"/>
        </w:rPr>
        <w:t>を</w:t>
      </w:r>
      <w:r w:rsidR="00332429" w:rsidRPr="00EC54A0">
        <w:rPr>
          <w:rFonts w:asciiTheme="minorEastAsia" w:eastAsiaTheme="minorEastAsia" w:hAnsiTheme="minorEastAsia" w:hint="eastAsia"/>
        </w:rPr>
        <w:t>提出</w:t>
      </w:r>
      <w:r w:rsidR="0009156C" w:rsidRPr="00EC54A0">
        <w:rPr>
          <w:rFonts w:asciiTheme="minorEastAsia" w:eastAsiaTheme="minorEastAsia" w:hAnsiTheme="minorEastAsia" w:hint="eastAsia"/>
        </w:rPr>
        <w:t>する</w:t>
      </w:r>
      <w:r w:rsidR="00A70CEC" w:rsidRPr="00EC54A0">
        <w:rPr>
          <w:rFonts w:asciiTheme="minorEastAsia" w:eastAsiaTheme="minorEastAsia" w:hAnsiTheme="minorEastAsia" w:hint="eastAsia"/>
        </w:rPr>
        <w:t>。</w:t>
      </w:r>
    </w:p>
    <w:p w14:paraId="512C6536" w14:textId="10BEA1FD" w:rsidR="006775EE" w:rsidRPr="00EC54A0" w:rsidRDefault="000775B7" w:rsidP="000775B7">
      <w:pPr>
        <w:pStyle w:val="2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6775EE" w:rsidRPr="00EC54A0">
        <w:rPr>
          <w:rFonts w:asciiTheme="minorEastAsia" w:eastAsiaTheme="minorEastAsia" w:hAnsiTheme="minorEastAsia" w:hint="eastAsia"/>
        </w:rPr>
        <w:t>⑶　質疑書の提出方法</w:t>
      </w:r>
      <w:r w:rsidR="00203E6C" w:rsidRPr="00EC54A0">
        <w:rPr>
          <w:rFonts w:asciiTheme="minorEastAsia" w:eastAsiaTheme="minorEastAsia" w:hAnsiTheme="minorEastAsia" w:hint="eastAsia"/>
        </w:rPr>
        <w:t>、</w:t>
      </w:r>
      <w:r w:rsidR="006775EE" w:rsidRPr="00EC54A0">
        <w:rPr>
          <w:rFonts w:asciiTheme="minorEastAsia" w:eastAsiaTheme="minorEastAsia" w:hAnsiTheme="minorEastAsia" w:hint="eastAsia"/>
        </w:rPr>
        <w:t>提出期限及び提出先は</w:t>
      </w:r>
      <w:r w:rsidR="00203E6C" w:rsidRPr="00EC54A0">
        <w:rPr>
          <w:rFonts w:asciiTheme="minorEastAsia" w:eastAsiaTheme="minorEastAsia" w:hAnsiTheme="minorEastAsia" w:hint="eastAsia"/>
        </w:rPr>
        <w:t>、</w:t>
      </w:r>
      <w:r w:rsidR="006775EE" w:rsidRPr="00EC54A0">
        <w:rPr>
          <w:rFonts w:asciiTheme="minorEastAsia" w:eastAsiaTheme="minorEastAsia" w:hAnsiTheme="minorEastAsia" w:hint="eastAsia"/>
        </w:rPr>
        <w:t>次のとおりとする。</w:t>
      </w:r>
    </w:p>
    <w:tbl>
      <w:tblPr>
        <w:tblW w:w="836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7165"/>
      </w:tblGrid>
      <w:tr w:rsidR="00BC4BF7" w:rsidRPr="00EC54A0" w14:paraId="46C4CCA4" w14:textId="77777777" w:rsidTr="000775B7">
        <w:trPr>
          <w:cantSplit/>
        </w:trPr>
        <w:tc>
          <w:tcPr>
            <w:tcW w:w="1204" w:type="dxa"/>
            <w:shd w:val="clear" w:color="auto" w:fill="auto"/>
          </w:tcPr>
          <w:p w14:paraId="2F33A142" w14:textId="77777777" w:rsidR="006775EE" w:rsidRPr="00EC54A0" w:rsidRDefault="006775EE"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提出方法</w:t>
            </w:r>
          </w:p>
        </w:tc>
        <w:tc>
          <w:tcPr>
            <w:tcW w:w="7165" w:type="dxa"/>
            <w:shd w:val="clear" w:color="auto" w:fill="auto"/>
          </w:tcPr>
          <w:p w14:paraId="6ABE363E" w14:textId="77777777" w:rsidR="000F62D9" w:rsidRPr="00EC54A0" w:rsidRDefault="00EF6B70"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ファクシミリ</w:t>
            </w:r>
            <w:r w:rsidR="000F62D9" w:rsidRPr="00EC54A0">
              <w:rPr>
                <w:rFonts w:asciiTheme="minorEastAsia" w:eastAsiaTheme="minorEastAsia" w:hAnsiTheme="minorEastAsia" w:hint="eastAsia"/>
              </w:rPr>
              <w:t>または電子メール</w:t>
            </w:r>
          </w:p>
          <w:p w14:paraId="1E33DD7D" w14:textId="77777777" w:rsidR="006775EE" w:rsidRPr="00EC54A0" w:rsidRDefault="00111AF4"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（送信後</w:t>
            </w:r>
            <w:r w:rsidR="00203E6C" w:rsidRPr="00EC54A0">
              <w:rPr>
                <w:rFonts w:asciiTheme="minorEastAsia" w:eastAsiaTheme="minorEastAsia" w:hAnsiTheme="minorEastAsia" w:hint="eastAsia"/>
              </w:rPr>
              <w:t>、</w:t>
            </w:r>
            <w:r w:rsidRPr="00EC54A0">
              <w:rPr>
                <w:rFonts w:asciiTheme="minorEastAsia" w:eastAsiaTheme="minorEastAsia" w:hAnsiTheme="minorEastAsia" w:hint="eastAsia"/>
              </w:rPr>
              <w:t>提出者は</w:t>
            </w:r>
            <w:r w:rsidR="00203E6C" w:rsidRPr="00EC54A0">
              <w:rPr>
                <w:rFonts w:asciiTheme="minorEastAsia" w:eastAsiaTheme="minorEastAsia" w:hAnsiTheme="minorEastAsia" w:hint="eastAsia"/>
              </w:rPr>
              <w:t>、</w:t>
            </w:r>
            <w:r w:rsidR="00451A3B" w:rsidRPr="00EC54A0">
              <w:rPr>
                <w:rFonts w:asciiTheme="minorEastAsia" w:eastAsiaTheme="minorEastAsia" w:hAnsiTheme="minorEastAsia" w:hint="eastAsia"/>
              </w:rPr>
              <w:t>「14 問合せ先」</w:t>
            </w:r>
            <w:r w:rsidRPr="00EC54A0">
              <w:rPr>
                <w:rFonts w:asciiTheme="minorEastAsia" w:eastAsiaTheme="minorEastAsia" w:hAnsiTheme="minorEastAsia" w:hint="eastAsia"/>
              </w:rPr>
              <w:t>の電話番号へ書類到達の確認を</w:t>
            </w:r>
            <w:r w:rsidR="00B94903" w:rsidRPr="00EC54A0">
              <w:rPr>
                <w:rFonts w:asciiTheme="minorEastAsia" w:eastAsiaTheme="minorEastAsia" w:hAnsiTheme="minorEastAsia" w:hint="eastAsia"/>
              </w:rPr>
              <w:t>する</w:t>
            </w:r>
            <w:r w:rsidRPr="00EC54A0">
              <w:rPr>
                <w:rFonts w:asciiTheme="minorEastAsia" w:eastAsiaTheme="minorEastAsia" w:hAnsiTheme="minorEastAsia" w:hint="eastAsia"/>
              </w:rPr>
              <w:t>。）</w:t>
            </w:r>
          </w:p>
        </w:tc>
      </w:tr>
      <w:tr w:rsidR="00BC4BF7" w:rsidRPr="00EC54A0" w14:paraId="2D59F334" w14:textId="77777777" w:rsidTr="000775B7">
        <w:trPr>
          <w:cantSplit/>
        </w:trPr>
        <w:tc>
          <w:tcPr>
            <w:tcW w:w="1204" w:type="dxa"/>
            <w:shd w:val="clear" w:color="auto" w:fill="auto"/>
          </w:tcPr>
          <w:p w14:paraId="06EB8D51" w14:textId="77777777" w:rsidR="006775EE" w:rsidRPr="00EC54A0" w:rsidRDefault="006775EE"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提出期限</w:t>
            </w:r>
          </w:p>
        </w:tc>
        <w:tc>
          <w:tcPr>
            <w:tcW w:w="7165" w:type="dxa"/>
            <w:shd w:val="clear" w:color="auto" w:fill="auto"/>
            <w:vAlign w:val="center"/>
          </w:tcPr>
          <w:p w14:paraId="159918D2" w14:textId="77777777" w:rsidR="006775EE" w:rsidRPr="00EC54A0" w:rsidRDefault="002428B9"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rPr>
              <w:t>令和８年10月15日(木)正午（必着）</w:t>
            </w:r>
          </w:p>
        </w:tc>
      </w:tr>
      <w:tr w:rsidR="00BC4BF7" w:rsidRPr="00EC54A0" w14:paraId="04D45847" w14:textId="77777777" w:rsidTr="000775B7">
        <w:trPr>
          <w:cantSplit/>
        </w:trPr>
        <w:tc>
          <w:tcPr>
            <w:tcW w:w="1204" w:type="dxa"/>
            <w:shd w:val="clear" w:color="auto" w:fill="auto"/>
          </w:tcPr>
          <w:p w14:paraId="6ED3CD3B" w14:textId="77777777" w:rsidR="006775EE" w:rsidRPr="00EC54A0" w:rsidRDefault="006775EE"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提出先</w:t>
            </w:r>
          </w:p>
        </w:tc>
        <w:tc>
          <w:tcPr>
            <w:tcW w:w="7165" w:type="dxa"/>
            <w:shd w:val="clear" w:color="auto" w:fill="auto"/>
          </w:tcPr>
          <w:p w14:paraId="4E754B3E" w14:textId="77777777" w:rsidR="006775EE" w:rsidRPr="00EC54A0" w:rsidRDefault="00451A3B"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「14 問合せ先」</w:t>
            </w:r>
            <w:r w:rsidR="00D47FB0" w:rsidRPr="00EC54A0">
              <w:rPr>
                <w:rFonts w:asciiTheme="minorEastAsia" w:eastAsiaTheme="minorEastAsia" w:hAnsiTheme="minorEastAsia" w:hint="eastAsia"/>
              </w:rPr>
              <w:t>と同じ</w:t>
            </w:r>
          </w:p>
        </w:tc>
      </w:tr>
    </w:tbl>
    <w:p w14:paraId="614B4B98" w14:textId="7AB78BD4" w:rsidR="00391036" w:rsidRPr="00EC54A0" w:rsidRDefault="000775B7" w:rsidP="00567511">
      <w:pPr>
        <w:pStyle w:val="2123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6775EE" w:rsidRPr="00EC54A0">
        <w:rPr>
          <w:rFonts w:asciiTheme="minorEastAsia" w:eastAsiaTheme="minorEastAsia" w:hAnsiTheme="minorEastAsia" w:hint="eastAsia"/>
        </w:rPr>
        <w:t>⑷　本市は、質疑に対する回答を令和８年10月19日(月)までに次のＵＲＬに掲載する。</w:t>
      </w:r>
    </w:p>
    <w:p w14:paraId="20A00214" w14:textId="283AD58A" w:rsidR="002476BF" w:rsidRPr="00EC54A0" w:rsidRDefault="000775B7" w:rsidP="00567511">
      <w:pPr>
        <w:pStyle w:val="20"/>
        <w:ind w:leftChars="0" w:left="0" w:firstLineChars="0" w:firstLine="0"/>
        <w:rPr>
          <w:rFonts w:asciiTheme="minorEastAsia" w:eastAsiaTheme="minorEastAsia" w:hAnsiTheme="minorEastAsia"/>
        </w:rPr>
      </w:pPr>
      <w:r>
        <w:rPr>
          <w:rFonts w:asciiTheme="minorEastAsia" w:eastAsiaTheme="minorEastAsia" w:hAnsiTheme="minorEastAsia" w:hint="eastAsia"/>
        </w:rPr>
        <w:lastRenderedPageBreak/>
        <w:t xml:space="preserve">　　　</w:t>
      </w:r>
      <w:r w:rsidR="002476BF" w:rsidRPr="00EC54A0">
        <w:rPr>
          <w:rFonts w:asciiTheme="minorEastAsia" w:eastAsiaTheme="minorEastAsia" w:hAnsiTheme="minorEastAsia"/>
        </w:rPr>
        <w:t>https://www.city.kochi.kochi.jp/soshiki/78/</w:t>
      </w:r>
    </w:p>
    <w:p w14:paraId="357C7668" w14:textId="4A774DC5" w:rsidR="00630056" w:rsidRPr="00EC54A0" w:rsidRDefault="000775B7" w:rsidP="00567511">
      <w:pPr>
        <w:pStyle w:val="ad"/>
        <w:ind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FE7611" w:rsidRPr="00EC54A0">
        <w:rPr>
          <w:rFonts w:asciiTheme="minorEastAsia" w:eastAsiaTheme="minorEastAsia" w:hAnsiTheme="minorEastAsia" w:hint="eastAsia"/>
        </w:rPr>
        <w:t>⑸　質疑回答の取扱</w:t>
      </w:r>
    </w:p>
    <w:p w14:paraId="02D75604" w14:textId="5DEF6C56" w:rsidR="001513E2" w:rsidRPr="00EC54A0" w:rsidRDefault="00FE7611" w:rsidP="00567511">
      <w:pPr>
        <w:pStyle w:val="ad"/>
        <w:ind w:firstLineChars="0" w:firstLine="0"/>
        <w:rPr>
          <w:rFonts w:asciiTheme="minorEastAsia" w:eastAsiaTheme="minorEastAsia" w:hAnsiTheme="minorEastAsia"/>
        </w:rPr>
      </w:pPr>
      <w:r w:rsidRPr="00EC54A0">
        <w:rPr>
          <w:rFonts w:asciiTheme="minorEastAsia" w:eastAsiaTheme="minorEastAsia" w:hAnsiTheme="minorEastAsia"/>
        </w:rPr>
        <w:t xml:space="preserve">　</w:t>
      </w:r>
      <w:r w:rsidR="000775B7">
        <w:rPr>
          <w:rFonts w:asciiTheme="minorEastAsia" w:eastAsiaTheme="minorEastAsia" w:hAnsiTheme="minorEastAsia" w:hint="eastAsia"/>
        </w:rPr>
        <w:t xml:space="preserve">　</w:t>
      </w:r>
      <w:r w:rsidRPr="00EC54A0">
        <w:rPr>
          <w:rFonts w:asciiTheme="minorEastAsia" w:eastAsiaTheme="minorEastAsia" w:hAnsiTheme="minorEastAsia"/>
        </w:rPr>
        <w:t xml:space="preserve">　電話による質疑等は受付しない。</w:t>
      </w:r>
    </w:p>
    <w:p w14:paraId="1A0B8FF4" w14:textId="77777777" w:rsidR="00FA74E9" w:rsidRPr="00EC54A0" w:rsidRDefault="00FA74E9" w:rsidP="00567511">
      <w:pPr>
        <w:pStyle w:val="ad"/>
        <w:ind w:firstLineChars="0" w:firstLine="0"/>
        <w:rPr>
          <w:rFonts w:asciiTheme="minorEastAsia" w:eastAsiaTheme="minorEastAsia" w:hAnsiTheme="minorEastAsia"/>
        </w:rPr>
      </w:pPr>
    </w:p>
    <w:p w14:paraId="489E3578" w14:textId="77777777" w:rsidR="00391036" w:rsidRPr="00EC54A0" w:rsidRDefault="003452B5"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５</w:t>
      </w:r>
      <w:r w:rsidR="00C1222A" w:rsidRPr="00EC54A0">
        <w:rPr>
          <w:rFonts w:asciiTheme="minorEastAsia" w:eastAsiaTheme="minorEastAsia" w:hAnsiTheme="minorEastAsia" w:hint="eastAsia"/>
          <w:b/>
        </w:rPr>
        <w:t xml:space="preserve">　</w:t>
      </w:r>
      <w:r w:rsidR="00FE20EF" w:rsidRPr="00EC54A0">
        <w:rPr>
          <w:rFonts w:asciiTheme="minorEastAsia" w:eastAsiaTheme="minorEastAsia" w:hAnsiTheme="minorEastAsia" w:hint="eastAsia"/>
          <w:b/>
        </w:rPr>
        <w:t>競争入札</w:t>
      </w:r>
      <w:r w:rsidR="00F650EE" w:rsidRPr="00EC54A0">
        <w:rPr>
          <w:rFonts w:asciiTheme="minorEastAsia" w:eastAsiaTheme="minorEastAsia" w:hAnsiTheme="minorEastAsia" w:hint="eastAsia"/>
          <w:b/>
        </w:rPr>
        <w:t>参加資格</w:t>
      </w:r>
      <w:r w:rsidR="002F2432" w:rsidRPr="00EC54A0">
        <w:rPr>
          <w:rFonts w:asciiTheme="minorEastAsia" w:eastAsiaTheme="minorEastAsia" w:hAnsiTheme="minorEastAsia" w:hint="eastAsia"/>
          <w:b/>
        </w:rPr>
        <w:t>審査</w:t>
      </w:r>
      <w:r w:rsidR="00F650EE" w:rsidRPr="00EC54A0">
        <w:rPr>
          <w:rFonts w:asciiTheme="minorEastAsia" w:eastAsiaTheme="minorEastAsia" w:hAnsiTheme="minorEastAsia" w:hint="eastAsia"/>
          <w:b/>
        </w:rPr>
        <w:t>の申請</w:t>
      </w:r>
    </w:p>
    <w:p w14:paraId="7876256A" w14:textId="295207F3" w:rsidR="00380259" w:rsidRDefault="000775B7" w:rsidP="000775B7">
      <w:pPr>
        <w:pStyle w:val="2123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503C83" w:rsidRPr="00EC54A0">
        <w:rPr>
          <w:rFonts w:asciiTheme="minorEastAsia" w:eastAsiaTheme="minorEastAsia" w:hAnsiTheme="minorEastAsia" w:hint="eastAsia"/>
        </w:rPr>
        <w:t xml:space="preserve">⑴　</w:t>
      </w:r>
      <w:r w:rsidR="00FE20EF" w:rsidRPr="00EC54A0">
        <w:rPr>
          <w:rFonts w:asciiTheme="minorEastAsia" w:eastAsiaTheme="minorEastAsia" w:hAnsiTheme="minorEastAsia" w:hint="eastAsia"/>
        </w:rPr>
        <w:t>競争入札</w:t>
      </w:r>
      <w:r w:rsidR="00E30B85" w:rsidRPr="00EC54A0">
        <w:rPr>
          <w:rFonts w:asciiTheme="minorEastAsia" w:eastAsiaTheme="minorEastAsia" w:hAnsiTheme="minorEastAsia" w:hint="eastAsia"/>
        </w:rPr>
        <w:t>参加希望者</w:t>
      </w:r>
      <w:r w:rsidR="00451A3B" w:rsidRPr="00EC54A0">
        <w:rPr>
          <w:rFonts w:asciiTheme="minorEastAsia" w:eastAsiaTheme="minorEastAsia" w:hAnsiTheme="minorEastAsia" w:hint="eastAsia"/>
        </w:rPr>
        <w:t>（以下「申請者」という。）</w:t>
      </w:r>
      <w:r w:rsidR="00380259" w:rsidRPr="00EC54A0">
        <w:rPr>
          <w:rFonts w:asciiTheme="minorEastAsia" w:eastAsiaTheme="minorEastAsia" w:hAnsiTheme="minorEastAsia" w:hint="eastAsia"/>
        </w:rPr>
        <w:t>は</w:t>
      </w:r>
      <w:r w:rsidR="00203E6C" w:rsidRPr="00EC54A0">
        <w:rPr>
          <w:rFonts w:asciiTheme="minorEastAsia" w:eastAsiaTheme="minorEastAsia" w:hAnsiTheme="minorEastAsia" w:hint="eastAsia"/>
        </w:rPr>
        <w:t>、</w:t>
      </w:r>
      <w:r w:rsidR="00660BBE" w:rsidRPr="00EC54A0">
        <w:rPr>
          <w:rFonts w:asciiTheme="minorEastAsia" w:eastAsiaTheme="minorEastAsia" w:hAnsiTheme="minorEastAsia" w:hint="eastAsia"/>
        </w:rPr>
        <w:t>本市の</w:t>
      </w:r>
      <w:r w:rsidR="00FE20EF" w:rsidRPr="00EC54A0">
        <w:rPr>
          <w:rFonts w:asciiTheme="minorEastAsia" w:eastAsiaTheme="minorEastAsia" w:hAnsiTheme="minorEastAsia" w:hint="eastAsia"/>
        </w:rPr>
        <w:t>競争入札</w:t>
      </w:r>
      <w:r w:rsidR="002F2432" w:rsidRPr="00EC54A0">
        <w:rPr>
          <w:rFonts w:asciiTheme="minorEastAsia" w:eastAsiaTheme="minorEastAsia" w:hAnsiTheme="minorEastAsia" w:hint="eastAsia"/>
        </w:rPr>
        <w:t>参加資格審査を受けなければならない。</w:t>
      </w:r>
    </w:p>
    <w:p w14:paraId="67865821" w14:textId="19B7AFF4" w:rsidR="00B27248" w:rsidRDefault="00DC6237" w:rsidP="00DC6237">
      <w:pPr>
        <w:pStyle w:val="20"/>
        <w:ind w:leftChars="0" w:left="0" w:firstLineChars="0" w:firstLine="0"/>
        <w:rPr>
          <w:rFonts w:asciiTheme="minorEastAsia" w:eastAsiaTheme="minorEastAsia" w:hAnsiTheme="minorEastAsia"/>
        </w:rPr>
      </w:pPr>
      <w:r w:rsidRPr="006665C6">
        <w:rPr>
          <w:rFonts w:asciiTheme="minorEastAsia" w:eastAsiaTheme="minorEastAsia" w:hAnsiTheme="minorEastAsia" w:hint="eastAsia"/>
        </w:rPr>
        <w:t xml:space="preserve">　⑵　</w:t>
      </w:r>
      <w:r w:rsidR="00451A3B" w:rsidRPr="006665C6">
        <w:rPr>
          <w:rFonts w:asciiTheme="minorEastAsia" w:eastAsiaTheme="minorEastAsia" w:hAnsiTheme="minorEastAsia" w:hint="eastAsia"/>
        </w:rPr>
        <w:t>申</w:t>
      </w:r>
      <w:r w:rsidR="00451A3B" w:rsidRPr="00EC54A0">
        <w:rPr>
          <w:rFonts w:asciiTheme="minorEastAsia" w:eastAsiaTheme="minorEastAsia" w:hAnsiTheme="minorEastAsia" w:hint="eastAsia"/>
        </w:rPr>
        <w:t>請</w:t>
      </w:r>
      <w:r w:rsidR="007A5C45" w:rsidRPr="00EC54A0">
        <w:rPr>
          <w:rFonts w:asciiTheme="minorEastAsia" w:eastAsiaTheme="minorEastAsia" w:hAnsiTheme="minorEastAsia" w:hint="eastAsia"/>
        </w:rPr>
        <w:t>者は</w:t>
      </w:r>
      <w:r w:rsidR="00203E6C" w:rsidRPr="00EC54A0">
        <w:rPr>
          <w:rFonts w:asciiTheme="minorEastAsia" w:eastAsiaTheme="minorEastAsia" w:hAnsiTheme="minorEastAsia" w:hint="eastAsia"/>
        </w:rPr>
        <w:t>、</w:t>
      </w:r>
      <w:r w:rsidR="00BF00A1" w:rsidRPr="00EC54A0">
        <w:rPr>
          <w:rFonts w:asciiTheme="minorEastAsia" w:eastAsiaTheme="minorEastAsia" w:hAnsiTheme="minorEastAsia" w:hint="eastAsia"/>
        </w:rPr>
        <w:t>別表</w:t>
      </w:r>
      <w:r w:rsidR="00325BF2" w:rsidRPr="00EC54A0">
        <w:rPr>
          <w:rFonts w:asciiTheme="minorEastAsia" w:eastAsiaTheme="minorEastAsia" w:hAnsiTheme="minorEastAsia"/>
        </w:rPr>
        <w:t>２</w:t>
      </w:r>
      <w:r w:rsidR="007A5C45" w:rsidRPr="00EC54A0">
        <w:rPr>
          <w:rFonts w:asciiTheme="minorEastAsia" w:eastAsiaTheme="minorEastAsia" w:hAnsiTheme="minorEastAsia" w:hint="eastAsia"/>
        </w:rPr>
        <w:t>に定める書類</w:t>
      </w:r>
      <w:r w:rsidR="00B94903" w:rsidRPr="00EC54A0">
        <w:rPr>
          <w:rFonts w:asciiTheme="minorEastAsia" w:eastAsiaTheme="minorEastAsia" w:hAnsiTheme="minorEastAsia" w:hint="eastAsia"/>
        </w:rPr>
        <w:t>を</w:t>
      </w:r>
      <w:r w:rsidR="007A5C45" w:rsidRPr="00EC54A0">
        <w:rPr>
          <w:rFonts w:asciiTheme="minorEastAsia" w:eastAsiaTheme="minorEastAsia" w:hAnsiTheme="minorEastAsia" w:hint="eastAsia"/>
        </w:rPr>
        <w:t>提出</w:t>
      </w:r>
      <w:r w:rsidR="00B94903" w:rsidRPr="00EC54A0">
        <w:rPr>
          <w:rFonts w:asciiTheme="minorEastAsia" w:eastAsiaTheme="minorEastAsia" w:hAnsiTheme="minorEastAsia" w:hint="eastAsia"/>
        </w:rPr>
        <w:t>する</w:t>
      </w:r>
      <w:r w:rsidR="007A5C45" w:rsidRPr="00EC54A0">
        <w:rPr>
          <w:rFonts w:asciiTheme="minorEastAsia" w:eastAsiaTheme="minorEastAsia" w:hAnsiTheme="minorEastAsia" w:hint="eastAsia"/>
        </w:rPr>
        <w:t>。</w:t>
      </w:r>
    </w:p>
    <w:p w14:paraId="27EFD74F" w14:textId="0D897407" w:rsidR="00451A3B" w:rsidRDefault="00DC6237" w:rsidP="00DC6237">
      <w:pPr>
        <w:pStyle w:val="2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⑶　</w:t>
      </w:r>
      <w:r w:rsidR="000E2A51" w:rsidRPr="00EC54A0">
        <w:rPr>
          <w:rFonts w:asciiTheme="minorEastAsia" w:eastAsiaTheme="minorEastAsia" w:hAnsiTheme="minorEastAsia" w:hint="eastAsia"/>
        </w:rPr>
        <w:t>競争入札参加資格審査申請書の名称欄においては、参加したいグループ（</w:t>
      </w:r>
      <w:r w:rsidR="00312B1C">
        <w:rPr>
          <w:rFonts w:asciiTheme="minorEastAsia" w:eastAsiaTheme="minorEastAsia" w:hAnsiTheme="minorEastAsia" w:hint="eastAsia"/>
        </w:rPr>
        <w:t>Ａ</w:t>
      </w:r>
      <w:r w:rsidR="000E2A51" w:rsidRPr="00EC54A0">
        <w:rPr>
          <w:rFonts w:asciiTheme="minorEastAsia" w:eastAsiaTheme="minorEastAsia" w:hAnsiTheme="minorEastAsia" w:hint="eastAsia"/>
        </w:rPr>
        <w:t>又は</w:t>
      </w:r>
      <w:r w:rsidR="00312B1C">
        <w:rPr>
          <w:rFonts w:asciiTheme="minorEastAsia" w:eastAsiaTheme="minorEastAsia" w:hAnsiTheme="minorEastAsia" w:hint="eastAsia"/>
        </w:rPr>
        <w:t>Ｂ</w:t>
      </w:r>
      <w:r w:rsidR="000E2A51" w:rsidRPr="00EC54A0">
        <w:rPr>
          <w:rFonts w:asciiTheme="minorEastAsia" w:eastAsiaTheme="minorEastAsia" w:hAnsiTheme="minorEastAsia" w:hint="eastAsia"/>
        </w:rPr>
        <w:t>）を必ず〇で囲むこと。</w:t>
      </w:r>
    </w:p>
    <w:p w14:paraId="3723CC10" w14:textId="3271FC69" w:rsidR="00451A3B" w:rsidRDefault="00DC6237" w:rsidP="00DC6237">
      <w:pPr>
        <w:pStyle w:val="2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⑷　</w:t>
      </w:r>
      <w:r w:rsidR="00451A3B" w:rsidRPr="00EC54A0">
        <w:rPr>
          <w:rFonts w:asciiTheme="minorEastAsia" w:eastAsiaTheme="minorEastAsia" w:hAnsiTheme="minorEastAsia" w:hint="eastAsia"/>
        </w:rPr>
        <w:t>申請書類は、本社に係るものとする。</w:t>
      </w:r>
    </w:p>
    <w:p w14:paraId="73585DE6" w14:textId="516C078E" w:rsidR="00451A3B" w:rsidRPr="00EC54A0" w:rsidRDefault="00DC6237" w:rsidP="00DC6237">
      <w:pPr>
        <w:pStyle w:val="2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⑸　</w:t>
      </w:r>
      <w:r w:rsidR="00451A3B" w:rsidRPr="00EC54A0">
        <w:rPr>
          <w:rFonts w:asciiTheme="minorEastAsia" w:eastAsiaTheme="minorEastAsia" w:hAnsiTheme="minorEastAsia" w:hint="eastAsia"/>
        </w:rPr>
        <w:t>物件等競争入札参加資格を要件とする者は、履行実績を証明できるもの（契約書（写）等</w:t>
      </w:r>
    </w:p>
    <w:p w14:paraId="20172376" w14:textId="67F877CD" w:rsidR="000E2A51" w:rsidRDefault="00451A3B" w:rsidP="00DC6237">
      <w:pPr>
        <w:pStyle w:val="21230"/>
        <w:ind w:leftChars="0" w:left="0" w:firstLineChars="200" w:firstLine="420"/>
        <w:rPr>
          <w:rFonts w:asciiTheme="minorEastAsia" w:eastAsiaTheme="minorEastAsia" w:hAnsiTheme="minorEastAsia"/>
        </w:rPr>
      </w:pPr>
      <w:r w:rsidRPr="00EC54A0">
        <w:rPr>
          <w:rFonts w:asciiTheme="minorEastAsia" w:eastAsiaTheme="minorEastAsia" w:hAnsiTheme="minorEastAsia" w:hint="eastAsia"/>
        </w:rPr>
        <w:t>を必ず同封すること。</w:t>
      </w:r>
    </w:p>
    <w:p w14:paraId="32B836B7" w14:textId="3A5F98C8" w:rsidR="00FA74E9" w:rsidRPr="00EC54A0" w:rsidRDefault="00383EAE" w:rsidP="00383EAE">
      <w:pPr>
        <w:pStyle w:val="20"/>
        <w:ind w:leftChars="0" w:left="0" w:firstLineChars="0" w:firstLine="0"/>
        <w:rPr>
          <w:rFonts w:asciiTheme="minorEastAsia" w:eastAsiaTheme="minorEastAsia" w:hAnsiTheme="minorEastAsia"/>
        </w:rPr>
      </w:pPr>
      <w:r w:rsidRPr="007C1586">
        <w:rPr>
          <w:rFonts w:asciiTheme="minorEastAsia" w:eastAsiaTheme="minorEastAsia" w:hAnsiTheme="minorEastAsia" w:hint="eastAsia"/>
        </w:rPr>
        <w:t xml:space="preserve">　⑹　</w:t>
      </w:r>
      <w:r w:rsidR="00626EAB" w:rsidRPr="00EC54A0">
        <w:rPr>
          <w:rFonts w:asciiTheme="minorEastAsia" w:eastAsiaTheme="minorEastAsia" w:hAnsiTheme="minorEastAsia" w:hint="eastAsia"/>
        </w:rPr>
        <w:t>申請書類</w:t>
      </w:r>
      <w:r w:rsidR="00D1553F" w:rsidRPr="00EC54A0">
        <w:rPr>
          <w:rFonts w:asciiTheme="minorEastAsia" w:eastAsiaTheme="minorEastAsia" w:hAnsiTheme="minorEastAsia" w:hint="eastAsia"/>
        </w:rPr>
        <w:t>の</w:t>
      </w:r>
      <w:r w:rsidR="00B27248" w:rsidRPr="00EC54A0">
        <w:rPr>
          <w:rFonts w:asciiTheme="minorEastAsia" w:eastAsiaTheme="minorEastAsia" w:hAnsiTheme="minorEastAsia" w:hint="eastAsia"/>
        </w:rPr>
        <w:t>提出</w:t>
      </w:r>
      <w:r w:rsidR="00E628C8" w:rsidRPr="00EC54A0">
        <w:rPr>
          <w:rFonts w:asciiTheme="minorEastAsia" w:eastAsiaTheme="minorEastAsia" w:hAnsiTheme="minorEastAsia" w:hint="eastAsia"/>
        </w:rPr>
        <w:t>方法</w:t>
      </w:r>
      <w:r w:rsidR="00203E6C" w:rsidRPr="00EC54A0">
        <w:rPr>
          <w:rFonts w:asciiTheme="minorEastAsia" w:eastAsiaTheme="minorEastAsia" w:hAnsiTheme="minorEastAsia" w:hint="eastAsia"/>
        </w:rPr>
        <w:t>、</w:t>
      </w:r>
      <w:r w:rsidR="00E628C8" w:rsidRPr="00EC54A0">
        <w:rPr>
          <w:rFonts w:asciiTheme="minorEastAsia" w:eastAsiaTheme="minorEastAsia" w:hAnsiTheme="minorEastAsia" w:hint="eastAsia"/>
        </w:rPr>
        <w:t>提出期限及び提出先は</w:t>
      </w:r>
      <w:r w:rsidR="00203E6C" w:rsidRPr="00EC54A0">
        <w:rPr>
          <w:rFonts w:asciiTheme="minorEastAsia" w:eastAsiaTheme="minorEastAsia" w:hAnsiTheme="minorEastAsia" w:hint="eastAsia"/>
        </w:rPr>
        <w:t>、</w:t>
      </w:r>
      <w:r w:rsidR="00E628C8" w:rsidRPr="00EC54A0">
        <w:rPr>
          <w:rFonts w:asciiTheme="minorEastAsia" w:eastAsiaTheme="minorEastAsia" w:hAnsiTheme="minorEastAsia" w:hint="eastAsia"/>
        </w:rPr>
        <w:t>次のとおりとする。</w:t>
      </w:r>
    </w:p>
    <w:tbl>
      <w:tblPr>
        <w:tblW w:w="836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7165"/>
      </w:tblGrid>
      <w:tr w:rsidR="00BC4BF7" w:rsidRPr="00EC54A0" w14:paraId="37F549CE" w14:textId="77777777" w:rsidTr="00383EAE">
        <w:trPr>
          <w:cantSplit/>
        </w:trPr>
        <w:tc>
          <w:tcPr>
            <w:tcW w:w="1204" w:type="dxa"/>
            <w:shd w:val="clear" w:color="auto" w:fill="auto"/>
          </w:tcPr>
          <w:p w14:paraId="6017E3F1" w14:textId="77777777" w:rsidR="00E628C8" w:rsidRPr="00EC54A0" w:rsidRDefault="00E628C8"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提出方法</w:t>
            </w:r>
          </w:p>
        </w:tc>
        <w:tc>
          <w:tcPr>
            <w:tcW w:w="7165" w:type="dxa"/>
            <w:shd w:val="clear" w:color="auto" w:fill="auto"/>
          </w:tcPr>
          <w:p w14:paraId="0F90901C" w14:textId="77777777" w:rsidR="00E628C8" w:rsidRPr="00EC54A0" w:rsidRDefault="004A3271"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郵送（</w:t>
            </w:r>
            <w:r w:rsidR="00C664D3" w:rsidRPr="00EC54A0">
              <w:rPr>
                <w:rFonts w:asciiTheme="minorEastAsia" w:eastAsiaTheme="minorEastAsia" w:hAnsiTheme="minorEastAsia" w:hint="eastAsia"/>
              </w:rPr>
              <w:t>一般書留又は簡易書留郵便による</w:t>
            </w:r>
            <w:r w:rsidRPr="00EC54A0">
              <w:rPr>
                <w:rFonts w:asciiTheme="minorEastAsia" w:eastAsiaTheme="minorEastAsia" w:hAnsiTheme="minorEastAsia" w:hint="eastAsia"/>
              </w:rPr>
              <w:t>。）又は持参（土曜日</w:t>
            </w:r>
            <w:r w:rsidR="00203E6C" w:rsidRPr="00EC54A0">
              <w:rPr>
                <w:rFonts w:asciiTheme="minorEastAsia" w:eastAsiaTheme="minorEastAsia" w:hAnsiTheme="minorEastAsia" w:hint="eastAsia"/>
              </w:rPr>
              <w:t>、</w:t>
            </w:r>
            <w:r w:rsidRPr="00EC54A0">
              <w:rPr>
                <w:rFonts w:asciiTheme="minorEastAsia" w:eastAsiaTheme="minorEastAsia" w:hAnsiTheme="minorEastAsia" w:hint="eastAsia"/>
              </w:rPr>
              <w:t>日曜日</w:t>
            </w:r>
            <w:r w:rsidR="00203E6C" w:rsidRPr="00EC54A0">
              <w:rPr>
                <w:rFonts w:asciiTheme="minorEastAsia" w:eastAsiaTheme="minorEastAsia" w:hAnsiTheme="minorEastAsia" w:hint="eastAsia"/>
              </w:rPr>
              <w:t>、</w:t>
            </w:r>
            <w:r w:rsidR="001C33CB" w:rsidRPr="00EC54A0">
              <w:rPr>
                <w:rFonts w:asciiTheme="minorEastAsia" w:eastAsiaTheme="minorEastAsia" w:hAnsiTheme="minorEastAsia" w:hint="eastAsia"/>
              </w:rPr>
              <w:t>国民の祝日に関する法律（昭和23年法律第178号）に規定する休日（以下「祝日」という。）</w:t>
            </w:r>
            <w:r w:rsidRPr="00EC54A0">
              <w:rPr>
                <w:rFonts w:asciiTheme="minorEastAsia" w:eastAsiaTheme="minorEastAsia" w:hAnsiTheme="minorEastAsia" w:hint="eastAsia"/>
              </w:rPr>
              <w:t>を</w:t>
            </w:r>
            <w:r w:rsidR="001C33CB" w:rsidRPr="00EC54A0">
              <w:rPr>
                <w:rFonts w:asciiTheme="minorEastAsia" w:eastAsiaTheme="minorEastAsia" w:hAnsiTheme="minorEastAsia" w:hint="eastAsia"/>
              </w:rPr>
              <w:t>除く日の午前９</w:t>
            </w:r>
            <w:r w:rsidRPr="00EC54A0">
              <w:rPr>
                <w:rFonts w:asciiTheme="minorEastAsia" w:eastAsiaTheme="minorEastAsia" w:hAnsiTheme="minorEastAsia" w:hint="eastAsia"/>
              </w:rPr>
              <w:t>時</w:t>
            </w:r>
            <w:r w:rsidR="001C33CB" w:rsidRPr="00EC54A0">
              <w:rPr>
                <w:rFonts w:asciiTheme="minorEastAsia" w:eastAsiaTheme="minorEastAsia" w:hAnsiTheme="minorEastAsia" w:hint="eastAsia"/>
              </w:rPr>
              <w:t>0</w:t>
            </w:r>
            <w:r w:rsidRPr="00EC54A0">
              <w:rPr>
                <w:rFonts w:asciiTheme="minorEastAsia" w:eastAsiaTheme="minorEastAsia" w:hAnsiTheme="minorEastAsia" w:hint="eastAsia"/>
              </w:rPr>
              <w:t>0分から午後</w:t>
            </w:r>
            <w:r w:rsidR="001C33CB" w:rsidRPr="00EC54A0">
              <w:rPr>
                <w:rFonts w:asciiTheme="minorEastAsia" w:eastAsiaTheme="minorEastAsia" w:hAnsiTheme="minorEastAsia" w:hint="eastAsia"/>
              </w:rPr>
              <w:t>４</w:t>
            </w:r>
            <w:r w:rsidRPr="00EC54A0">
              <w:rPr>
                <w:rFonts w:asciiTheme="minorEastAsia" w:eastAsiaTheme="minorEastAsia" w:hAnsiTheme="minorEastAsia" w:hint="eastAsia"/>
              </w:rPr>
              <w:t>時</w:t>
            </w:r>
            <w:r w:rsidR="001C33CB" w:rsidRPr="00EC54A0">
              <w:rPr>
                <w:rFonts w:asciiTheme="minorEastAsia" w:eastAsiaTheme="minorEastAsia" w:hAnsiTheme="minorEastAsia" w:hint="eastAsia"/>
              </w:rPr>
              <w:t>3</w:t>
            </w:r>
            <w:r w:rsidR="002A0618" w:rsidRPr="00EC54A0">
              <w:rPr>
                <w:rFonts w:asciiTheme="minorEastAsia" w:eastAsiaTheme="minorEastAsia" w:hAnsiTheme="minorEastAsia" w:hint="eastAsia"/>
              </w:rPr>
              <w:t>0</w:t>
            </w:r>
            <w:r w:rsidRPr="00EC54A0">
              <w:rPr>
                <w:rFonts w:asciiTheme="minorEastAsia" w:eastAsiaTheme="minorEastAsia" w:hAnsiTheme="minorEastAsia" w:hint="eastAsia"/>
              </w:rPr>
              <w:t>分までとする。ただし</w:t>
            </w:r>
            <w:r w:rsidR="00203E6C" w:rsidRPr="00EC54A0">
              <w:rPr>
                <w:rFonts w:asciiTheme="minorEastAsia" w:eastAsiaTheme="minorEastAsia" w:hAnsiTheme="minorEastAsia" w:hint="eastAsia"/>
              </w:rPr>
              <w:t>、</w:t>
            </w:r>
            <w:r w:rsidRPr="00EC54A0">
              <w:rPr>
                <w:rFonts w:asciiTheme="minorEastAsia" w:eastAsiaTheme="minorEastAsia" w:hAnsiTheme="minorEastAsia" w:hint="eastAsia"/>
              </w:rPr>
              <w:t>正午から午後１時の間を除く。）</w:t>
            </w:r>
          </w:p>
        </w:tc>
      </w:tr>
      <w:tr w:rsidR="00BC4BF7" w:rsidRPr="00EC54A0" w14:paraId="76E33E62" w14:textId="77777777" w:rsidTr="00383EAE">
        <w:trPr>
          <w:cantSplit/>
        </w:trPr>
        <w:tc>
          <w:tcPr>
            <w:tcW w:w="1204" w:type="dxa"/>
            <w:shd w:val="clear" w:color="auto" w:fill="auto"/>
          </w:tcPr>
          <w:p w14:paraId="581D3030" w14:textId="77777777" w:rsidR="00E628C8" w:rsidRPr="00EC54A0" w:rsidRDefault="00E628C8"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提出期限</w:t>
            </w:r>
          </w:p>
        </w:tc>
        <w:tc>
          <w:tcPr>
            <w:tcW w:w="7165" w:type="dxa"/>
            <w:shd w:val="clear" w:color="auto" w:fill="auto"/>
            <w:vAlign w:val="center"/>
          </w:tcPr>
          <w:p w14:paraId="72CE7ECC" w14:textId="77777777" w:rsidR="00E628C8" w:rsidRPr="00EC54A0" w:rsidRDefault="00C67C35" w:rsidP="00567511">
            <w:pPr>
              <w:pStyle w:val="20"/>
              <w:ind w:leftChars="0" w:left="0" w:firstLineChars="0" w:firstLine="0"/>
              <w:rPr>
                <w:rFonts w:asciiTheme="minorEastAsia" w:eastAsiaTheme="minorEastAsia" w:hAnsiTheme="minorEastAsia" w:cs="Times New Roman"/>
                <w:szCs w:val="22"/>
              </w:rPr>
            </w:pPr>
            <w:r w:rsidRPr="00EC54A0">
              <w:rPr>
                <w:rFonts w:asciiTheme="minorEastAsia" w:eastAsiaTheme="minorEastAsia" w:hAnsiTheme="minorEastAsia"/>
              </w:rPr>
              <w:t>令和８年10月21日(水)（必着）</w:t>
            </w:r>
          </w:p>
        </w:tc>
      </w:tr>
      <w:tr w:rsidR="008B3C67" w:rsidRPr="00EC54A0" w14:paraId="48B158C4" w14:textId="77777777" w:rsidTr="00383EAE">
        <w:trPr>
          <w:cantSplit/>
        </w:trPr>
        <w:tc>
          <w:tcPr>
            <w:tcW w:w="1204" w:type="dxa"/>
            <w:shd w:val="clear" w:color="auto" w:fill="auto"/>
          </w:tcPr>
          <w:p w14:paraId="06DD338F" w14:textId="77777777" w:rsidR="00E628C8" w:rsidRPr="00EC54A0" w:rsidRDefault="00E628C8"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提出先</w:t>
            </w:r>
          </w:p>
        </w:tc>
        <w:tc>
          <w:tcPr>
            <w:tcW w:w="7165" w:type="dxa"/>
            <w:shd w:val="clear" w:color="auto" w:fill="auto"/>
          </w:tcPr>
          <w:p w14:paraId="6F0FB576" w14:textId="77777777" w:rsidR="00E628C8" w:rsidRPr="00EC54A0" w:rsidRDefault="00451A3B"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「14 問合せ先」</w:t>
            </w:r>
            <w:r w:rsidR="001001E8" w:rsidRPr="00EC54A0">
              <w:rPr>
                <w:rFonts w:asciiTheme="minorEastAsia" w:eastAsiaTheme="minorEastAsia" w:hAnsiTheme="minorEastAsia" w:hint="eastAsia"/>
              </w:rPr>
              <w:t>と同じ</w:t>
            </w:r>
          </w:p>
        </w:tc>
      </w:tr>
    </w:tbl>
    <w:p w14:paraId="56A73C6E" w14:textId="77777777" w:rsidR="00630056" w:rsidRPr="00EC54A0" w:rsidRDefault="00630056" w:rsidP="00567511">
      <w:pPr>
        <w:pStyle w:val="ad"/>
        <w:ind w:firstLineChars="0" w:firstLine="0"/>
        <w:rPr>
          <w:rFonts w:asciiTheme="minorEastAsia" w:eastAsiaTheme="minorEastAsia" w:hAnsiTheme="minorEastAsia"/>
        </w:rPr>
      </w:pPr>
    </w:p>
    <w:p w14:paraId="68C63102" w14:textId="77777777" w:rsidR="00C1222A" w:rsidRPr="00EC54A0" w:rsidRDefault="003452B5"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６</w:t>
      </w:r>
      <w:r w:rsidR="00F650EE" w:rsidRPr="00EC54A0">
        <w:rPr>
          <w:rFonts w:asciiTheme="minorEastAsia" w:eastAsiaTheme="minorEastAsia" w:hAnsiTheme="minorEastAsia" w:hint="eastAsia"/>
          <w:b/>
        </w:rPr>
        <w:t xml:space="preserve">　</w:t>
      </w:r>
      <w:r w:rsidR="00FE20EF" w:rsidRPr="00EC54A0">
        <w:rPr>
          <w:rFonts w:asciiTheme="minorEastAsia" w:eastAsiaTheme="minorEastAsia" w:hAnsiTheme="minorEastAsia" w:hint="eastAsia"/>
          <w:b/>
        </w:rPr>
        <w:t>競争入札</w:t>
      </w:r>
      <w:r w:rsidR="00CB16F3" w:rsidRPr="00EC54A0">
        <w:rPr>
          <w:rFonts w:asciiTheme="minorEastAsia" w:eastAsiaTheme="minorEastAsia" w:hAnsiTheme="minorEastAsia" w:hint="eastAsia"/>
          <w:b/>
        </w:rPr>
        <w:t>参加</w:t>
      </w:r>
      <w:r w:rsidR="00F650EE" w:rsidRPr="00EC54A0">
        <w:rPr>
          <w:rFonts w:asciiTheme="minorEastAsia" w:eastAsiaTheme="minorEastAsia" w:hAnsiTheme="minorEastAsia" w:hint="eastAsia"/>
          <w:b/>
        </w:rPr>
        <w:t>資格審査</w:t>
      </w:r>
      <w:r w:rsidR="00C1222A" w:rsidRPr="00EC54A0">
        <w:rPr>
          <w:rFonts w:asciiTheme="minorEastAsia" w:eastAsiaTheme="minorEastAsia" w:hAnsiTheme="minorEastAsia" w:hint="eastAsia"/>
          <w:b/>
        </w:rPr>
        <w:t>の結果</w:t>
      </w:r>
      <w:r w:rsidR="00F650EE" w:rsidRPr="00EC54A0">
        <w:rPr>
          <w:rFonts w:asciiTheme="minorEastAsia" w:eastAsiaTheme="minorEastAsia" w:hAnsiTheme="minorEastAsia" w:hint="eastAsia"/>
          <w:b/>
        </w:rPr>
        <w:t>の通知</w:t>
      </w:r>
    </w:p>
    <w:p w14:paraId="16530CE5" w14:textId="1688294E" w:rsidR="00F0265D" w:rsidRDefault="00B705D4" w:rsidP="00383EAE">
      <w:pPr>
        <w:pStyle w:val="21230"/>
        <w:tabs>
          <w:tab w:val="left" w:pos="567"/>
        </w:tabs>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w:t>
      </w:r>
      <w:r w:rsidR="00383EAE">
        <w:rPr>
          <w:rFonts w:asciiTheme="minorEastAsia" w:eastAsiaTheme="minorEastAsia" w:hAnsiTheme="minorEastAsia" w:hint="eastAsia"/>
        </w:rPr>
        <w:t xml:space="preserve">⑴　</w:t>
      </w:r>
      <w:r w:rsidR="00F0265D" w:rsidRPr="00EC54A0">
        <w:rPr>
          <w:rFonts w:asciiTheme="minorEastAsia" w:eastAsiaTheme="minorEastAsia" w:hAnsiTheme="minorEastAsia" w:hint="eastAsia"/>
        </w:rPr>
        <w:t>本市は、申請者に対する５⑴の審査の結果について、当該申請者へ令和８年10月23日(金)に原則電子メールで通知する。</w:t>
      </w:r>
    </w:p>
    <w:p w14:paraId="0B2267A4" w14:textId="31477829" w:rsidR="000C258F" w:rsidRPr="00EC54A0" w:rsidRDefault="00383EAE" w:rsidP="00383EAE">
      <w:pPr>
        <w:pStyle w:val="2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⑵　</w:t>
      </w:r>
      <w:r w:rsidR="00F0265D" w:rsidRPr="007C1586">
        <w:rPr>
          <w:rFonts w:asciiTheme="minorEastAsia" w:eastAsiaTheme="minorEastAsia" w:hAnsiTheme="minorEastAsia"/>
        </w:rPr>
        <w:t>本市</w:t>
      </w:r>
      <w:r w:rsidR="00F0265D" w:rsidRPr="00EC54A0">
        <w:rPr>
          <w:rFonts w:asciiTheme="minorEastAsia" w:eastAsiaTheme="minorEastAsia" w:hAnsiTheme="minorEastAsia"/>
        </w:rPr>
        <w:t>から競争入札参加資格を有さない旨の通知を受けた者は、その理由について文書をもって令和８年10月26日（月）までに学校環境整備課に説明を求めることができる。</w:t>
      </w:r>
    </w:p>
    <w:p w14:paraId="41EEA5C4" w14:textId="77777777" w:rsidR="007D1C64" w:rsidRPr="00383EAE" w:rsidRDefault="007D1C64" w:rsidP="00383EAE">
      <w:pPr>
        <w:pStyle w:val="20"/>
        <w:ind w:leftChars="0" w:left="0" w:firstLineChars="0" w:firstLine="0"/>
        <w:rPr>
          <w:rFonts w:asciiTheme="minorEastAsia" w:eastAsiaTheme="minorEastAsia" w:hAnsiTheme="minorEastAsia"/>
        </w:rPr>
      </w:pPr>
    </w:p>
    <w:p w14:paraId="7B5A29F7" w14:textId="1DD99B62" w:rsidR="003F1B51" w:rsidRDefault="006F70B6" w:rsidP="00383EAE">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７</w:t>
      </w:r>
      <w:r w:rsidR="009B27D4" w:rsidRPr="00EC54A0">
        <w:rPr>
          <w:rFonts w:asciiTheme="minorEastAsia" w:eastAsiaTheme="minorEastAsia" w:hAnsiTheme="minorEastAsia" w:hint="eastAsia"/>
          <w:b/>
        </w:rPr>
        <w:t xml:space="preserve">　</w:t>
      </w:r>
      <w:r w:rsidR="000F3DF0" w:rsidRPr="00EC54A0">
        <w:rPr>
          <w:rFonts w:asciiTheme="minorEastAsia" w:eastAsiaTheme="minorEastAsia" w:hAnsiTheme="minorEastAsia" w:hint="eastAsia"/>
          <w:b/>
        </w:rPr>
        <w:t>競争入札の参加</w:t>
      </w:r>
    </w:p>
    <w:p w14:paraId="4D08D9CC" w14:textId="4F3E0A2E" w:rsidR="000F3DF0" w:rsidRPr="007C1586" w:rsidRDefault="00383EAE" w:rsidP="00383EAE">
      <w:pPr>
        <w:pStyle w:val="10"/>
        <w:ind w:leftChars="0" w:left="0" w:firstLineChars="0" w:firstLine="0"/>
        <w:rPr>
          <w:rFonts w:asciiTheme="minorEastAsia" w:eastAsiaTheme="minorEastAsia" w:hAnsiTheme="minorEastAsia"/>
        </w:rPr>
      </w:pPr>
      <w:r w:rsidRPr="007C1586">
        <w:rPr>
          <w:rFonts w:asciiTheme="minorEastAsia" w:eastAsiaTheme="minorEastAsia" w:hAnsiTheme="minorEastAsia" w:hint="eastAsia"/>
        </w:rPr>
        <w:t xml:space="preserve">　⑴　</w:t>
      </w:r>
      <w:r w:rsidR="000F3DF0" w:rsidRPr="007C1586">
        <w:rPr>
          <w:rFonts w:asciiTheme="minorEastAsia" w:eastAsiaTheme="minorEastAsia" w:hAnsiTheme="minorEastAsia" w:hint="eastAsia"/>
        </w:rPr>
        <w:t>本市から競争入札参加資格を有する旨の通知を受けた者（以下「有資格者」という。）は、</w:t>
      </w:r>
    </w:p>
    <w:p w14:paraId="679844B1" w14:textId="1A197011" w:rsidR="000F3DF0" w:rsidRPr="007C1586" w:rsidRDefault="000F3DF0" w:rsidP="00383EAE">
      <w:pPr>
        <w:pStyle w:val="21230"/>
        <w:ind w:leftChars="0" w:left="0" w:firstLineChars="200" w:firstLine="420"/>
        <w:rPr>
          <w:rFonts w:asciiTheme="minorEastAsia" w:eastAsiaTheme="minorEastAsia" w:hAnsiTheme="minorEastAsia"/>
        </w:rPr>
      </w:pPr>
      <w:r w:rsidRPr="007C1586">
        <w:rPr>
          <w:rFonts w:asciiTheme="minorEastAsia" w:eastAsiaTheme="minorEastAsia" w:hAnsiTheme="minorEastAsia" w:hint="eastAsia"/>
        </w:rPr>
        <w:t>本競争入札への参加をすることができる。</w:t>
      </w:r>
    </w:p>
    <w:p w14:paraId="5790357B" w14:textId="79DFDE78" w:rsidR="000F3DF0" w:rsidRPr="007C1586" w:rsidRDefault="00383EAE" w:rsidP="00383EAE">
      <w:pPr>
        <w:pStyle w:val="20"/>
        <w:ind w:leftChars="0" w:left="0" w:firstLineChars="0" w:firstLine="0"/>
        <w:rPr>
          <w:rFonts w:asciiTheme="minorEastAsia" w:eastAsiaTheme="minorEastAsia" w:hAnsiTheme="minorEastAsia"/>
        </w:rPr>
      </w:pPr>
      <w:r w:rsidRPr="007C1586">
        <w:rPr>
          <w:rFonts w:asciiTheme="minorEastAsia" w:eastAsiaTheme="minorEastAsia" w:hAnsiTheme="minorEastAsia" w:hint="eastAsia"/>
        </w:rPr>
        <w:t xml:space="preserve">　⑵　</w:t>
      </w:r>
      <w:r w:rsidR="000F3DF0" w:rsidRPr="007C1586">
        <w:rPr>
          <w:rFonts w:asciiTheme="minorEastAsia" w:eastAsiaTheme="minorEastAsia" w:hAnsiTheme="minorEastAsia" w:hint="eastAsia"/>
        </w:rPr>
        <w:t>入札を実施する日時及び場所は、次のとおりとする。</w:t>
      </w:r>
    </w:p>
    <w:p w14:paraId="5260A133" w14:textId="6954162E" w:rsidR="00D45727" w:rsidRPr="007C1586" w:rsidRDefault="00383EAE" w:rsidP="00383EAE">
      <w:pPr>
        <w:pStyle w:val="20"/>
        <w:ind w:leftChars="0" w:left="0" w:firstLineChars="0" w:firstLine="0"/>
        <w:rPr>
          <w:rFonts w:asciiTheme="minorEastAsia" w:eastAsiaTheme="minorEastAsia" w:hAnsiTheme="minorEastAsia"/>
        </w:rPr>
      </w:pPr>
      <w:r w:rsidRPr="007C1586">
        <w:rPr>
          <w:rFonts w:asciiTheme="minorEastAsia" w:eastAsiaTheme="minorEastAsia" w:hAnsiTheme="minorEastAsia" w:hint="eastAsia"/>
        </w:rPr>
        <w:t xml:space="preserve">　　</w:t>
      </w:r>
      <w:r w:rsidR="00D45727" w:rsidRPr="007C1586">
        <w:rPr>
          <w:rFonts w:asciiTheme="minorEastAsia" w:eastAsiaTheme="minorEastAsia" w:hAnsiTheme="minorEastAsia" w:hint="eastAsia"/>
        </w:rPr>
        <w:t>ア　日時　令和８年10月27日（火）午前10時00分</w:t>
      </w:r>
    </w:p>
    <w:p w14:paraId="6015027C" w14:textId="700BC7D5" w:rsidR="00864FB3" w:rsidRDefault="00864FB3" w:rsidP="00383EAE">
      <w:pPr>
        <w:pStyle w:val="10"/>
        <w:ind w:leftChars="0" w:left="0" w:firstLineChars="0" w:firstLine="0"/>
        <w:rPr>
          <w:rFonts w:asciiTheme="minorEastAsia" w:eastAsiaTheme="minorEastAsia" w:hAnsiTheme="minorEastAsia"/>
        </w:rPr>
      </w:pPr>
      <w:r w:rsidRPr="007C1586">
        <w:rPr>
          <w:rFonts w:asciiTheme="minorEastAsia" w:eastAsiaTheme="minorEastAsia" w:hAnsiTheme="minorEastAsia"/>
        </w:rPr>
        <w:t xml:space="preserve">　</w:t>
      </w:r>
      <w:r w:rsidR="00383EAE" w:rsidRPr="007C1586">
        <w:rPr>
          <w:rFonts w:asciiTheme="minorEastAsia" w:eastAsiaTheme="minorEastAsia" w:hAnsiTheme="minorEastAsia" w:hint="eastAsia"/>
        </w:rPr>
        <w:t xml:space="preserve">　</w:t>
      </w:r>
      <w:r w:rsidR="000F3DF0" w:rsidRPr="007C1586">
        <w:rPr>
          <w:rFonts w:asciiTheme="minorEastAsia" w:eastAsiaTheme="minorEastAsia" w:hAnsiTheme="minorEastAsia"/>
        </w:rPr>
        <w:t xml:space="preserve">イ　</w:t>
      </w:r>
      <w:r w:rsidRPr="007C1586">
        <w:rPr>
          <w:rFonts w:asciiTheme="minorEastAsia" w:eastAsiaTheme="minorEastAsia" w:hAnsiTheme="minorEastAsia" w:hint="eastAsia"/>
        </w:rPr>
        <w:t>場所　高知</w:t>
      </w:r>
      <w:r w:rsidRPr="00EC54A0">
        <w:rPr>
          <w:rFonts w:asciiTheme="minorEastAsia" w:eastAsiaTheme="minorEastAsia" w:hAnsiTheme="minorEastAsia" w:hint="eastAsia"/>
        </w:rPr>
        <w:t>市役所</w:t>
      </w:r>
      <w:r w:rsidR="00405EF0" w:rsidRPr="00EC54A0">
        <w:rPr>
          <w:rFonts w:asciiTheme="minorEastAsia" w:eastAsiaTheme="minorEastAsia" w:hAnsiTheme="minorEastAsia" w:hint="eastAsia"/>
        </w:rPr>
        <w:t>本庁舎３階</w:t>
      </w:r>
      <w:r w:rsidRPr="00EC54A0">
        <w:rPr>
          <w:rFonts w:asciiTheme="minorEastAsia" w:eastAsiaTheme="minorEastAsia" w:hAnsiTheme="minorEastAsia" w:hint="eastAsia"/>
        </w:rPr>
        <w:t xml:space="preserve">　</w:t>
      </w:r>
      <w:r w:rsidR="00405EF0" w:rsidRPr="00EC54A0">
        <w:rPr>
          <w:rFonts w:asciiTheme="minorEastAsia" w:eastAsiaTheme="minorEastAsia" w:hAnsiTheme="minorEastAsia" w:hint="eastAsia"/>
        </w:rPr>
        <w:t>入札室（高知市本町５丁目１番45号）</w:t>
      </w:r>
    </w:p>
    <w:p w14:paraId="210D2A89" w14:textId="5A6820ED" w:rsidR="000F3DF0" w:rsidRPr="00EC54A0" w:rsidRDefault="00383EAE" w:rsidP="00383EAE">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0F3DF0" w:rsidRPr="00EC54A0">
        <w:rPr>
          <w:rFonts w:asciiTheme="minorEastAsia" w:eastAsiaTheme="minorEastAsia" w:hAnsiTheme="minorEastAsia" w:hint="eastAsia"/>
        </w:rPr>
        <w:t>※入札は、</w:t>
      </w:r>
      <w:r w:rsidR="00312B1C">
        <w:rPr>
          <w:rFonts w:asciiTheme="minorEastAsia" w:eastAsiaTheme="minorEastAsia" w:hAnsiTheme="minorEastAsia" w:hint="eastAsia"/>
        </w:rPr>
        <w:t>Ａ</w:t>
      </w:r>
      <w:r w:rsidR="000F3DF0" w:rsidRPr="00EC54A0">
        <w:rPr>
          <w:rFonts w:asciiTheme="minorEastAsia" w:eastAsiaTheme="minorEastAsia" w:hAnsiTheme="minorEastAsia" w:hint="eastAsia"/>
        </w:rPr>
        <w:t>グループから順次行う。</w:t>
      </w:r>
    </w:p>
    <w:p w14:paraId="11259B4B" w14:textId="7F90307E" w:rsidR="00864FB3" w:rsidRPr="00EC54A0" w:rsidRDefault="00864FB3" w:rsidP="00567511">
      <w:pPr>
        <w:pStyle w:val="10"/>
        <w:ind w:leftChars="0" w:left="0" w:firstLineChars="0" w:firstLine="0"/>
        <w:rPr>
          <w:rFonts w:asciiTheme="minorEastAsia" w:eastAsiaTheme="minorEastAsia" w:hAnsiTheme="minorEastAsia"/>
        </w:rPr>
      </w:pPr>
    </w:p>
    <w:p w14:paraId="6AC357B2" w14:textId="47BFBAA3" w:rsidR="000F3DF0" w:rsidRDefault="000F3DF0"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８　最低制限価格</w:t>
      </w:r>
    </w:p>
    <w:p w14:paraId="6308447E" w14:textId="31A696E8" w:rsidR="000F3DF0" w:rsidRDefault="005F744F" w:rsidP="005F744F">
      <w:pPr>
        <w:pStyle w:val="10"/>
        <w:ind w:leftChars="0" w:left="420" w:hangingChars="200" w:hanging="420"/>
        <w:rPr>
          <w:rFonts w:asciiTheme="minorEastAsia" w:eastAsiaTheme="minorEastAsia" w:hAnsiTheme="minorEastAsia"/>
        </w:rPr>
      </w:pPr>
      <w:r>
        <w:rPr>
          <w:rFonts w:hint="eastAsia"/>
        </w:rPr>
        <w:t xml:space="preserve">　⑴　</w:t>
      </w:r>
      <w:r w:rsidR="000F3DF0" w:rsidRPr="00EC54A0">
        <w:rPr>
          <w:rFonts w:asciiTheme="minorEastAsia" w:eastAsiaTheme="minorEastAsia" w:hAnsiTheme="minorEastAsia" w:hint="eastAsia"/>
        </w:rPr>
        <w:t>今回の案件は最低制限価格を設定する。最低制限価格を下回ったものは、失格とする。な</w:t>
      </w:r>
      <w:r w:rsidR="000F3DF0" w:rsidRPr="00EC54A0">
        <w:rPr>
          <w:rFonts w:asciiTheme="minorEastAsia" w:eastAsiaTheme="minorEastAsia" w:hAnsiTheme="minorEastAsia" w:hint="eastAsia"/>
        </w:rPr>
        <w:lastRenderedPageBreak/>
        <w:t>お、失格の場合も２回目以降の再度入札に参加できるものとする。</w:t>
      </w:r>
    </w:p>
    <w:p w14:paraId="4F388724" w14:textId="05291E62" w:rsidR="000F3DF0" w:rsidRPr="00EC54A0" w:rsidRDefault="005F744F" w:rsidP="005F744F">
      <w:pPr>
        <w:pStyle w:val="10"/>
        <w:ind w:leftChars="0" w:left="420" w:hangingChars="200" w:hanging="420"/>
        <w:rPr>
          <w:rFonts w:asciiTheme="minorEastAsia" w:eastAsiaTheme="minorEastAsia" w:hAnsiTheme="minorEastAsia"/>
        </w:rPr>
      </w:pPr>
      <w:r>
        <w:rPr>
          <w:rFonts w:asciiTheme="minorEastAsia" w:eastAsiaTheme="minorEastAsia" w:hAnsiTheme="minorEastAsia" w:hint="eastAsia"/>
        </w:rPr>
        <w:t xml:space="preserve">　⑵　</w:t>
      </w:r>
      <w:r w:rsidR="000F3DF0" w:rsidRPr="00EC54A0">
        <w:rPr>
          <w:rFonts w:asciiTheme="minorEastAsia" w:eastAsiaTheme="minorEastAsia" w:hAnsiTheme="minorEastAsia" w:hint="eastAsia"/>
        </w:rPr>
        <w:t>当該対象契約の内容等を勘案し、予定価格の100分の65から100分の85までの範囲で定める。</w:t>
      </w:r>
    </w:p>
    <w:p w14:paraId="46A54319" w14:textId="77777777" w:rsidR="000F3DF0" w:rsidRPr="005F744F" w:rsidRDefault="000F3DF0" w:rsidP="00567511">
      <w:pPr>
        <w:pStyle w:val="20"/>
        <w:ind w:leftChars="0" w:left="0" w:firstLineChars="0" w:firstLine="0"/>
        <w:rPr>
          <w:rFonts w:asciiTheme="minorEastAsia" w:eastAsiaTheme="minorEastAsia" w:hAnsiTheme="minorEastAsia"/>
        </w:rPr>
      </w:pPr>
    </w:p>
    <w:p w14:paraId="4D0BF9D0" w14:textId="3549701C" w:rsidR="000F3DF0" w:rsidRDefault="000F3DF0"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９　入札条件等に関する事項</w:t>
      </w:r>
    </w:p>
    <w:p w14:paraId="5F7B7155" w14:textId="4F1AAEA5" w:rsidR="000F3DF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⑴　</w:t>
      </w:r>
      <w:r w:rsidR="000F3DF0" w:rsidRPr="007C1586">
        <w:rPr>
          <w:rFonts w:asciiTheme="minorEastAsia" w:eastAsiaTheme="minorEastAsia" w:hAnsiTheme="minorEastAsia" w:hint="eastAsia"/>
        </w:rPr>
        <w:t>有資格者以外の者は、本入札に参加することができない。また、有資格者が資格要件を満たさなくなったとき又は資格要件に係る申請書類に虚偽の内容が含まれていることが判明したときは、本入札に参加することができない。</w:t>
      </w:r>
    </w:p>
    <w:p w14:paraId="1DB7C2BE" w14:textId="0E840E3C" w:rsidR="000C2D88"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⑵　</w:t>
      </w:r>
      <w:r w:rsidR="000F3DF0" w:rsidRPr="007C1586">
        <w:rPr>
          <w:rFonts w:asciiTheme="minorEastAsia" w:eastAsiaTheme="minorEastAsia" w:hAnsiTheme="minorEastAsia" w:hint="eastAsia"/>
        </w:rPr>
        <w:t>入札に代表者以外の方（代理人）が参加する場合は、委任状の提出が必要であり、委任状がないと入札に参加することができない。</w:t>
      </w:r>
    </w:p>
    <w:p w14:paraId="2DB6A5FA" w14:textId="022548C9" w:rsidR="001D5ED8"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⑶　</w:t>
      </w:r>
      <w:r w:rsidR="001D5ED8" w:rsidRPr="007C1586">
        <w:rPr>
          <w:rFonts w:asciiTheme="minorEastAsia" w:eastAsiaTheme="minorEastAsia" w:hAnsiTheme="minorEastAsia" w:hint="eastAsia"/>
        </w:rPr>
        <w:t>本入札の</w:t>
      </w:r>
      <w:r w:rsidR="00312B1C" w:rsidRPr="007C1586">
        <w:rPr>
          <w:rFonts w:asciiTheme="minorEastAsia" w:eastAsiaTheme="minorEastAsia" w:hAnsiTheme="minorEastAsia" w:hint="eastAsia"/>
        </w:rPr>
        <w:t>Ａ</w:t>
      </w:r>
      <w:r w:rsidR="001D5ED8" w:rsidRPr="007C1586">
        <w:rPr>
          <w:rFonts w:asciiTheme="minorEastAsia" w:eastAsiaTheme="minorEastAsia" w:hAnsiTheme="minorEastAsia" w:hint="eastAsia"/>
        </w:rPr>
        <w:t>グループ・</w:t>
      </w:r>
      <w:r w:rsidR="00312B1C" w:rsidRPr="007C1586">
        <w:rPr>
          <w:rFonts w:asciiTheme="minorEastAsia" w:eastAsiaTheme="minorEastAsia" w:hAnsiTheme="minorEastAsia" w:hint="eastAsia"/>
        </w:rPr>
        <w:t>Ｂ</w:t>
      </w:r>
      <w:r w:rsidR="001D5ED8" w:rsidRPr="007C1586">
        <w:rPr>
          <w:rFonts w:asciiTheme="minorEastAsia" w:eastAsiaTheme="minorEastAsia" w:hAnsiTheme="minorEastAsia" w:hint="eastAsia"/>
        </w:rPr>
        <w:t>グループは、それぞれ独立して落札者を決定する。同一業者が</w:t>
      </w:r>
      <w:r w:rsidR="00312B1C" w:rsidRPr="007C1586">
        <w:rPr>
          <w:rFonts w:asciiTheme="minorEastAsia" w:eastAsiaTheme="minorEastAsia" w:hAnsiTheme="minorEastAsia" w:hint="eastAsia"/>
        </w:rPr>
        <w:t>Ａ</w:t>
      </w:r>
      <w:r w:rsidR="001D5ED8" w:rsidRPr="007C1586">
        <w:rPr>
          <w:rFonts w:asciiTheme="minorEastAsia" w:eastAsiaTheme="minorEastAsia" w:hAnsiTheme="minorEastAsia" w:hint="eastAsia"/>
        </w:rPr>
        <w:t>グループ・</w:t>
      </w:r>
      <w:r w:rsidR="00312B1C" w:rsidRPr="007C1586">
        <w:rPr>
          <w:rFonts w:asciiTheme="minorEastAsia" w:eastAsiaTheme="minorEastAsia" w:hAnsiTheme="minorEastAsia" w:hint="eastAsia"/>
        </w:rPr>
        <w:t>Ｂ</w:t>
      </w:r>
      <w:r w:rsidR="001D5ED8" w:rsidRPr="007C1586">
        <w:rPr>
          <w:rFonts w:asciiTheme="minorEastAsia" w:eastAsiaTheme="minorEastAsia" w:hAnsiTheme="minorEastAsia" w:hint="eastAsia"/>
        </w:rPr>
        <w:t>グループの両方で落札者となることを排除しない。</w:t>
      </w:r>
    </w:p>
    <w:p w14:paraId="530A2F14" w14:textId="35D41997" w:rsidR="001D5ED8"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⑷　</w:t>
      </w:r>
      <w:r w:rsidR="001D5ED8" w:rsidRPr="007C1586">
        <w:rPr>
          <w:rFonts w:asciiTheme="minorEastAsia" w:eastAsiaTheme="minorEastAsia" w:hAnsiTheme="minorEastAsia" w:hint="eastAsia"/>
        </w:rPr>
        <w:t>入札の回数は、３回までとする。</w:t>
      </w:r>
    </w:p>
    <w:p w14:paraId="48BCE224" w14:textId="0C3E0129" w:rsidR="0064486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⑸　</w:t>
      </w:r>
      <w:r w:rsidR="001D5ED8" w:rsidRPr="007C1586">
        <w:rPr>
          <w:rFonts w:asciiTheme="minorEastAsia" w:eastAsiaTheme="minorEastAsia" w:hAnsiTheme="minorEastAsia" w:hint="eastAsia"/>
        </w:rPr>
        <w:t>予定価格以下で、かつ、最低制限価格以上の入札を行ったもののうち、一番低い金額で入札した者を落札者とする。なお、一番低い金額で入札した者が２者以上あるときは、くじにより決定する。</w:t>
      </w:r>
    </w:p>
    <w:p w14:paraId="113C4AAF" w14:textId="56D75AC0" w:rsidR="0064486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⑹　</w:t>
      </w:r>
      <w:r w:rsidR="00644860" w:rsidRPr="007C1586">
        <w:rPr>
          <w:rFonts w:asciiTheme="minorEastAsia" w:eastAsiaTheme="minorEastAsia" w:hAnsiTheme="minorEastAsia" w:hint="eastAsia"/>
        </w:rPr>
        <w:t>落札決定に当たっては、入札書に記載された金額に当該金額の100分の10に相当する額を加算した金額をもって契約価格とするので、入札参加者は、消費税及び地方消費税に係る課税事業者であるか免税事業者であるかを問わず、見積もった契約希望金額の110分の100に相当する金額を入札書に記載すること。</w:t>
      </w:r>
    </w:p>
    <w:p w14:paraId="5109D99D" w14:textId="796940BD" w:rsidR="0064486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⑺　</w:t>
      </w:r>
      <w:r w:rsidR="00920B68" w:rsidRPr="007C1586">
        <w:rPr>
          <w:rFonts w:asciiTheme="minorEastAsia" w:eastAsiaTheme="minorEastAsia" w:hAnsiTheme="minorEastAsia" w:hint="eastAsia"/>
        </w:rPr>
        <w:t>入札書の業務名においては、参加するグループ（</w:t>
      </w:r>
      <w:r w:rsidR="00312B1C" w:rsidRPr="007C1586">
        <w:rPr>
          <w:rFonts w:asciiTheme="minorEastAsia" w:eastAsiaTheme="minorEastAsia" w:hAnsiTheme="minorEastAsia" w:hint="eastAsia"/>
        </w:rPr>
        <w:t>Ａ</w:t>
      </w:r>
      <w:r w:rsidR="00920B68" w:rsidRPr="007C1586">
        <w:rPr>
          <w:rFonts w:asciiTheme="minorEastAsia" w:eastAsiaTheme="minorEastAsia" w:hAnsiTheme="minorEastAsia" w:hint="eastAsia"/>
        </w:rPr>
        <w:t>又は</w:t>
      </w:r>
      <w:r w:rsidR="00312B1C" w:rsidRPr="007C1586">
        <w:rPr>
          <w:rFonts w:asciiTheme="minorEastAsia" w:eastAsiaTheme="minorEastAsia" w:hAnsiTheme="minorEastAsia" w:hint="eastAsia"/>
        </w:rPr>
        <w:t>Ｂ</w:t>
      </w:r>
      <w:r w:rsidR="00920B68" w:rsidRPr="007C1586">
        <w:rPr>
          <w:rFonts w:asciiTheme="minorEastAsia" w:eastAsiaTheme="minorEastAsia" w:hAnsiTheme="minorEastAsia" w:hint="eastAsia"/>
        </w:rPr>
        <w:t>）に○を記載すること。グループの記載がないものについては、無効とする。</w:t>
      </w:r>
    </w:p>
    <w:p w14:paraId="01EE452A" w14:textId="206F33F9" w:rsidR="0064486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⑻　</w:t>
      </w:r>
      <w:r w:rsidR="00644860" w:rsidRPr="007C1586">
        <w:rPr>
          <w:rFonts w:asciiTheme="minorEastAsia" w:eastAsiaTheme="minorEastAsia" w:hAnsiTheme="minorEastAsia" w:hint="eastAsia"/>
        </w:rPr>
        <w:t>入札書への代表者印又は代理人の押印は省略可能とする。押印を省略する場合は、顔写真付きの本人確認書類（運転免許証等）により代表者又は代理人の本人確認を行う。なお、入札書の押印を省略した場合で代表者又は代理人の本人確認ができなかった入札書は無効とする。ただし、代理入札における委任状の委任者（代表者、支店長等）の押印は省略できない。また、委任状の使用印欄に代理人使用印を押印した場合は、入札書への代理人使用印の押印を省略することはできない。</w:t>
      </w:r>
    </w:p>
    <w:p w14:paraId="2CE009AA" w14:textId="17D25C6F" w:rsidR="0064486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⑼　</w:t>
      </w:r>
      <w:r w:rsidR="00644860" w:rsidRPr="007C1586">
        <w:rPr>
          <w:rFonts w:asciiTheme="minorEastAsia" w:eastAsiaTheme="minorEastAsia" w:hAnsiTheme="minorEastAsia" w:hint="eastAsia"/>
        </w:rPr>
        <w:t>高知市契約規則第８条第２号の規定により、入札保証金は、免除する。</w:t>
      </w:r>
    </w:p>
    <w:p w14:paraId="29DF9B73" w14:textId="592A9D56" w:rsidR="00644860" w:rsidRPr="007C1586" w:rsidRDefault="000B66BD" w:rsidP="000B66BD">
      <w:pPr>
        <w:pStyle w:val="10"/>
        <w:ind w:leftChars="0" w:left="420" w:hangingChars="200" w:hanging="420"/>
        <w:rPr>
          <w:rFonts w:asciiTheme="minorEastAsia" w:eastAsiaTheme="minorEastAsia" w:hAnsiTheme="minorEastAsia"/>
        </w:rPr>
      </w:pPr>
      <w:r w:rsidRPr="007C1586">
        <w:rPr>
          <w:rFonts w:asciiTheme="minorEastAsia" w:eastAsiaTheme="minorEastAsia" w:hAnsiTheme="minorEastAsia" w:hint="eastAsia"/>
        </w:rPr>
        <w:t xml:space="preserve">　⑽　</w:t>
      </w:r>
      <w:r w:rsidR="00B513C1" w:rsidRPr="007C1586">
        <w:rPr>
          <w:rFonts w:asciiTheme="minorEastAsia" w:eastAsiaTheme="minorEastAsia" w:hAnsiTheme="minorEastAsia" w:hint="eastAsia"/>
        </w:rPr>
        <w:t>資格要件を満たさない者が行った入札及び高知市契約規則第</w:t>
      </w:r>
      <w:r w:rsidR="00644860" w:rsidRPr="007C1586">
        <w:rPr>
          <w:rFonts w:asciiTheme="minorEastAsia" w:eastAsiaTheme="minorEastAsia" w:hAnsiTheme="minorEastAsia" w:hint="eastAsia"/>
        </w:rPr>
        <w:t>20条に該当する入札は無効とする。</w:t>
      </w:r>
    </w:p>
    <w:p w14:paraId="025B4959" w14:textId="77777777" w:rsidR="000F3DF0" w:rsidRPr="007C1586" w:rsidRDefault="000F3DF0" w:rsidP="00567511">
      <w:pPr>
        <w:pStyle w:val="20"/>
        <w:ind w:leftChars="0" w:left="0" w:firstLineChars="0" w:firstLine="0"/>
        <w:rPr>
          <w:rFonts w:asciiTheme="minorEastAsia" w:eastAsiaTheme="minorEastAsia" w:hAnsiTheme="minorEastAsia"/>
        </w:rPr>
      </w:pPr>
    </w:p>
    <w:p w14:paraId="03198226" w14:textId="52E2E22E" w:rsidR="00644860" w:rsidRDefault="00644860"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10　競争入札の辞退</w:t>
      </w:r>
    </w:p>
    <w:p w14:paraId="04A2A2BC" w14:textId="7D21364A" w:rsidR="00644860" w:rsidRPr="00CA7B40" w:rsidRDefault="000B66BD" w:rsidP="000B66BD">
      <w:pPr>
        <w:pStyle w:val="10"/>
        <w:ind w:leftChars="0" w:left="0" w:firstLineChars="0" w:firstLine="0"/>
        <w:rPr>
          <w:rFonts w:asciiTheme="minorEastAsia" w:eastAsiaTheme="minorEastAsia" w:hAnsiTheme="minorEastAsia"/>
        </w:rPr>
      </w:pPr>
      <w:r w:rsidRPr="00CA7B40">
        <w:rPr>
          <w:rFonts w:asciiTheme="minorEastAsia" w:eastAsiaTheme="minorEastAsia" w:hAnsiTheme="minorEastAsia" w:hint="eastAsia"/>
        </w:rPr>
        <w:t xml:space="preserve">　⑴　</w:t>
      </w:r>
      <w:r w:rsidR="00644860" w:rsidRPr="00CA7B40">
        <w:rPr>
          <w:rFonts w:asciiTheme="minorEastAsia" w:eastAsiaTheme="minorEastAsia" w:hAnsiTheme="minorEastAsia" w:hint="eastAsia"/>
        </w:rPr>
        <w:t>有資格者は、本競争入札への参加の辞退をすることができる。</w:t>
      </w:r>
    </w:p>
    <w:p w14:paraId="6E49AFE0" w14:textId="14FFA2D8" w:rsidR="0069750C" w:rsidRPr="00CA7B40" w:rsidRDefault="000B66BD" w:rsidP="000B66BD">
      <w:pPr>
        <w:pStyle w:val="10"/>
        <w:ind w:leftChars="0" w:left="0" w:firstLineChars="0" w:firstLine="0"/>
        <w:rPr>
          <w:rFonts w:asciiTheme="minorEastAsia" w:eastAsiaTheme="minorEastAsia" w:hAnsiTheme="minorEastAsia"/>
        </w:rPr>
      </w:pPr>
      <w:r w:rsidRPr="00CA7B40">
        <w:rPr>
          <w:rFonts w:asciiTheme="minorEastAsia" w:eastAsiaTheme="minorEastAsia" w:hAnsiTheme="minorEastAsia" w:hint="eastAsia"/>
        </w:rPr>
        <w:t xml:space="preserve">　⑵　</w:t>
      </w:r>
      <w:r w:rsidR="00644860" w:rsidRPr="00CA7B40">
        <w:rPr>
          <w:rFonts w:asciiTheme="minorEastAsia" w:eastAsiaTheme="minorEastAsia" w:hAnsiTheme="minorEastAsia" w:hint="eastAsia"/>
        </w:rPr>
        <w:t>辞退をしようとする者は、辞退届を提出する。</w:t>
      </w:r>
    </w:p>
    <w:p w14:paraId="1BED15AF" w14:textId="3F6A642E" w:rsidR="00644860" w:rsidRPr="00CA7B40" w:rsidRDefault="000B66BD" w:rsidP="000B66BD">
      <w:pPr>
        <w:pStyle w:val="10"/>
        <w:ind w:leftChars="0" w:left="0" w:firstLineChars="0" w:firstLine="0"/>
        <w:rPr>
          <w:rFonts w:asciiTheme="minorEastAsia" w:eastAsiaTheme="minorEastAsia" w:hAnsiTheme="minorEastAsia"/>
        </w:rPr>
      </w:pPr>
      <w:r w:rsidRPr="00CA7B40">
        <w:rPr>
          <w:rFonts w:asciiTheme="minorEastAsia" w:eastAsiaTheme="minorEastAsia" w:hAnsiTheme="minorEastAsia" w:hint="eastAsia"/>
        </w:rPr>
        <w:t xml:space="preserve">　⑶　</w:t>
      </w:r>
      <w:r w:rsidR="00B513C1" w:rsidRPr="00CA7B40">
        <w:rPr>
          <w:rFonts w:asciiTheme="minorEastAsia" w:eastAsiaTheme="minorEastAsia" w:hAnsiTheme="minorEastAsia" w:hint="eastAsia"/>
        </w:rPr>
        <w:t>辞退届の提出方法、提出期限及び提出先は、次のとおりとする。</w:t>
      </w:r>
    </w:p>
    <w:tbl>
      <w:tblPr>
        <w:tblW w:w="8369"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05"/>
        <w:gridCol w:w="7264"/>
      </w:tblGrid>
      <w:tr w:rsidR="00BC4BF7" w:rsidRPr="00EC54A0" w14:paraId="27386298" w14:textId="77777777" w:rsidTr="000B66BD">
        <w:trPr>
          <w:cantSplit/>
        </w:trPr>
        <w:tc>
          <w:tcPr>
            <w:tcW w:w="1105" w:type="dxa"/>
            <w:shd w:val="clear" w:color="auto" w:fill="auto"/>
          </w:tcPr>
          <w:p w14:paraId="71659730" w14:textId="77777777" w:rsidR="0047005F" w:rsidRPr="00EC54A0" w:rsidRDefault="0047005F"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lastRenderedPageBreak/>
              <w:t>提出方法</w:t>
            </w:r>
          </w:p>
        </w:tc>
        <w:tc>
          <w:tcPr>
            <w:tcW w:w="7264" w:type="dxa"/>
            <w:shd w:val="clear" w:color="auto" w:fill="auto"/>
          </w:tcPr>
          <w:p w14:paraId="61660A9D" w14:textId="77777777" w:rsidR="00FA74E9" w:rsidRPr="00EC54A0" w:rsidRDefault="00FA74E9"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ファクシミリまたは電子メール</w:t>
            </w:r>
          </w:p>
          <w:p w14:paraId="22B224BE" w14:textId="77777777" w:rsidR="0047005F" w:rsidRPr="00EC54A0" w:rsidRDefault="00FA74E9"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（送信後、提出者は、</w:t>
            </w:r>
            <w:r w:rsidR="00B513C1" w:rsidRPr="00EC54A0">
              <w:rPr>
                <w:rFonts w:asciiTheme="minorEastAsia" w:eastAsiaTheme="minorEastAsia" w:hAnsiTheme="minorEastAsia" w:hint="eastAsia"/>
              </w:rPr>
              <w:t>「14 問合せ先」</w:t>
            </w:r>
            <w:r w:rsidRPr="00EC54A0">
              <w:rPr>
                <w:rFonts w:asciiTheme="minorEastAsia" w:eastAsiaTheme="minorEastAsia" w:hAnsiTheme="minorEastAsia" w:hint="eastAsia"/>
              </w:rPr>
              <w:t>の電話番号へ書類到達の確認をする。）</w:t>
            </w:r>
          </w:p>
        </w:tc>
      </w:tr>
      <w:tr w:rsidR="00BC4BF7" w:rsidRPr="00EC54A0" w14:paraId="12CD0A5D" w14:textId="77777777" w:rsidTr="000B66BD">
        <w:trPr>
          <w:cantSplit/>
        </w:trPr>
        <w:tc>
          <w:tcPr>
            <w:tcW w:w="1105" w:type="dxa"/>
            <w:shd w:val="clear" w:color="auto" w:fill="auto"/>
          </w:tcPr>
          <w:p w14:paraId="392B2554" w14:textId="77777777" w:rsidR="0047005F" w:rsidRPr="00EC54A0" w:rsidRDefault="0047005F"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提出期限</w:t>
            </w:r>
          </w:p>
        </w:tc>
        <w:tc>
          <w:tcPr>
            <w:tcW w:w="7264" w:type="dxa"/>
            <w:shd w:val="clear" w:color="auto" w:fill="auto"/>
            <w:vAlign w:val="center"/>
          </w:tcPr>
          <w:p w14:paraId="4743E5A0" w14:textId="77777777" w:rsidR="0047005F" w:rsidRPr="00EC54A0" w:rsidRDefault="00B513C1"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令和８年10月27日（火）午前９時00分まで</w:t>
            </w:r>
          </w:p>
        </w:tc>
      </w:tr>
      <w:tr w:rsidR="00C42D81" w:rsidRPr="00EC54A0" w14:paraId="791ADB05" w14:textId="77777777" w:rsidTr="000B66BD">
        <w:trPr>
          <w:cantSplit/>
        </w:trPr>
        <w:tc>
          <w:tcPr>
            <w:tcW w:w="1105" w:type="dxa"/>
            <w:shd w:val="clear" w:color="auto" w:fill="auto"/>
          </w:tcPr>
          <w:p w14:paraId="5F134017" w14:textId="77777777" w:rsidR="0047005F" w:rsidRPr="00EC54A0" w:rsidRDefault="0047005F"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提出先</w:t>
            </w:r>
          </w:p>
        </w:tc>
        <w:tc>
          <w:tcPr>
            <w:tcW w:w="7264" w:type="dxa"/>
            <w:shd w:val="clear" w:color="auto" w:fill="auto"/>
          </w:tcPr>
          <w:p w14:paraId="008E95F0" w14:textId="77777777" w:rsidR="0047005F" w:rsidRPr="00EC54A0" w:rsidRDefault="00B513C1" w:rsidP="00567511">
            <w:pPr>
              <w:pStyle w:val="20"/>
              <w:ind w:leftChars="0" w:left="0" w:firstLineChars="0" w:firstLine="0"/>
              <w:rPr>
                <w:rFonts w:asciiTheme="minorEastAsia" w:eastAsiaTheme="minorEastAsia" w:hAnsiTheme="minorEastAsia"/>
              </w:rPr>
            </w:pPr>
            <w:r w:rsidRPr="00EC54A0">
              <w:rPr>
                <w:rFonts w:asciiTheme="minorEastAsia" w:eastAsiaTheme="minorEastAsia" w:hAnsiTheme="minorEastAsia" w:hint="eastAsia"/>
              </w:rPr>
              <w:t>「14 問合せ先」</w:t>
            </w:r>
            <w:r w:rsidR="001001E8" w:rsidRPr="00EC54A0">
              <w:rPr>
                <w:rFonts w:asciiTheme="minorEastAsia" w:eastAsiaTheme="minorEastAsia" w:hAnsiTheme="minorEastAsia" w:hint="eastAsia"/>
              </w:rPr>
              <w:t>と同じ</w:t>
            </w:r>
          </w:p>
        </w:tc>
      </w:tr>
    </w:tbl>
    <w:p w14:paraId="16514FEC" w14:textId="77777777" w:rsidR="00630056" w:rsidRPr="00EC54A0" w:rsidRDefault="00630056" w:rsidP="00567511">
      <w:pPr>
        <w:pStyle w:val="ad"/>
        <w:ind w:firstLineChars="0" w:firstLine="0"/>
        <w:rPr>
          <w:rFonts w:asciiTheme="minorEastAsia" w:eastAsiaTheme="minorEastAsia" w:hAnsiTheme="minorEastAsia"/>
        </w:rPr>
      </w:pPr>
    </w:p>
    <w:p w14:paraId="4873CE8D" w14:textId="2E624047" w:rsidR="00B513C1" w:rsidRDefault="00B513C1"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11　入札の無効</w:t>
      </w:r>
    </w:p>
    <w:p w14:paraId="1DC7CB72" w14:textId="44595D6B" w:rsidR="00B513C1" w:rsidRDefault="000B66BD" w:rsidP="00567511">
      <w:pPr>
        <w:pStyle w:val="10"/>
        <w:ind w:leftChars="0" w:left="0" w:firstLineChars="0" w:firstLine="0"/>
        <w:rPr>
          <w:rFonts w:asciiTheme="minorEastAsia" w:eastAsiaTheme="minorEastAsia" w:hAnsiTheme="minorEastAsia"/>
        </w:rPr>
      </w:pPr>
      <w:r>
        <w:rPr>
          <w:rFonts w:hint="eastAsia"/>
        </w:rPr>
        <w:t xml:space="preserve">　　</w:t>
      </w:r>
      <w:r w:rsidR="00B513C1" w:rsidRPr="00EC54A0">
        <w:rPr>
          <w:rFonts w:asciiTheme="minorEastAsia" w:eastAsiaTheme="minorEastAsia" w:hAnsiTheme="minorEastAsia" w:hint="eastAsia"/>
        </w:rPr>
        <w:t>入札が次のいずれかに該当するときは、当該入札は無効とする。</w:t>
      </w:r>
    </w:p>
    <w:p w14:paraId="14D48E30" w14:textId="760677AC" w:rsidR="00B513C1" w:rsidRDefault="000B66BD" w:rsidP="000B66BD">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⑴　</w:t>
      </w:r>
      <w:r w:rsidR="00B513C1" w:rsidRPr="00EC54A0">
        <w:rPr>
          <w:rFonts w:asciiTheme="minorEastAsia" w:eastAsiaTheme="minorEastAsia" w:hAnsiTheme="minorEastAsia" w:hint="eastAsia"/>
        </w:rPr>
        <w:t>競争入札参加資格を有さない者によって入札書が提出されたとき。</w:t>
      </w:r>
    </w:p>
    <w:p w14:paraId="395F7CA3" w14:textId="781C0F48" w:rsidR="00B513C1" w:rsidRDefault="000B66BD" w:rsidP="000B66BD">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⑵　</w:t>
      </w:r>
      <w:r w:rsidR="00B513C1" w:rsidRPr="00EC54A0">
        <w:rPr>
          <w:rFonts w:asciiTheme="minorEastAsia" w:eastAsiaTheme="minorEastAsia" w:hAnsiTheme="minorEastAsia" w:hint="eastAsia"/>
        </w:rPr>
        <w:t>入札書に記載された入札金額が訂正されているとき。</w:t>
      </w:r>
    </w:p>
    <w:p w14:paraId="1F3D51B5" w14:textId="13AA7F90" w:rsidR="00B513C1" w:rsidRDefault="000B66BD" w:rsidP="000B66BD">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⑶　</w:t>
      </w:r>
      <w:r w:rsidR="00B513C1" w:rsidRPr="00EC54A0">
        <w:rPr>
          <w:rFonts w:asciiTheme="minorEastAsia" w:eastAsiaTheme="minorEastAsia" w:hAnsiTheme="minorEastAsia" w:hint="eastAsia"/>
        </w:rPr>
        <w:t>入札書の氏名その他重要な文字及び印鑑が誤脱（押印省略を除く。）し、又は不明なとき。</w:t>
      </w:r>
    </w:p>
    <w:p w14:paraId="0E745417" w14:textId="0DDCB32A" w:rsidR="00B513C1" w:rsidRDefault="000B66BD" w:rsidP="000B66BD">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⑷　</w:t>
      </w:r>
      <w:r w:rsidR="00B513C1" w:rsidRPr="00EC54A0">
        <w:rPr>
          <w:rFonts w:asciiTheme="minorEastAsia" w:eastAsiaTheme="minorEastAsia" w:hAnsiTheme="minorEastAsia" w:hint="eastAsia"/>
        </w:rPr>
        <w:t>所定の入札書以外の入札書を使用して入札を行ったとき。</w:t>
      </w:r>
    </w:p>
    <w:p w14:paraId="1FCAA6D6" w14:textId="47FD9295" w:rsidR="00B513C1" w:rsidRDefault="000B66BD" w:rsidP="000B66BD">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⑸　</w:t>
      </w:r>
      <w:r w:rsidR="00B513C1" w:rsidRPr="00EC54A0">
        <w:rPr>
          <w:rFonts w:asciiTheme="minorEastAsia" w:eastAsiaTheme="minorEastAsia" w:hAnsiTheme="minorEastAsia" w:hint="eastAsia"/>
        </w:rPr>
        <w:t>鉛筆、シャープペンシルその他訂正の容易な筆記用具により入札書に記入したとき。</w:t>
      </w:r>
    </w:p>
    <w:p w14:paraId="3C6F2739" w14:textId="60623F85" w:rsidR="00B513C1" w:rsidRPr="00EC54A0" w:rsidRDefault="000B66BD" w:rsidP="000B66BD">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⑹　</w:t>
      </w:r>
      <w:r w:rsidR="00B513C1" w:rsidRPr="00EC54A0">
        <w:rPr>
          <w:rFonts w:asciiTheme="minorEastAsia" w:eastAsiaTheme="minorEastAsia" w:hAnsiTheme="minorEastAsia" w:hint="eastAsia"/>
        </w:rPr>
        <w:t>その他入札の条件に違反したとき。</w:t>
      </w:r>
    </w:p>
    <w:p w14:paraId="0F409A7D" w14:textId="77777777" w:rsidR="00B513C1" w:rsidRPr="000B66BD" w:rsidRDefault="00B513C1" w:rsidP="00567511">
      <w:pPr>
        <w:pStyle w:val="ad"/>
        <w:ind w:firstLineChars="0" w:firstLine="0"/>
        <w:rPr>
          <w:rFonts w:asciiTheme="minorEastAsia" w:eastAsiaTheme="minorEastAsia" w:hAnsiTheme="minorEastAsia"/>
        </w:rPr>
      </w:pPr>
    </w:p>
    <w:p w14:paraId="3C736CA6" w14:textId="342BCE73" w:rsidR="00D86365" w:rsidRDefault="00B513C1" w:rsidP="00567511">
      <w:pPr>
        <w:pStyle w:val="ad"/>
        <w:ind w:firstLineChars="0" w:firstLine="0"/>
        <w:rPr>
          <w:rFonts w:asciiTheme="minorEastAsia" w:eastAsiaTheme="minorEastAsia" w:hAnsiTheme="minorEastAsia" w:cs="Times New Roman"/>
          <w:b/>
          <w:szCs w:val="22"/>
        </w:rPr>
      </w:pPr>
      <w:r w:rsidRPr="00EC54A0">
        <w:rPr>
          <w:rFonts w:asciiTheme="minorEastAsia" w:eastAsiaTheme="minorEastAsia" w:hAnsiTheme="minorEastAsia" w:cs="Times New Roman" w:hint="eastAsia"/>
          <w:b/>
          <w:szCs w:val="22"/>
        </w:rPr>
        <w:t>12</w:t>
      </w:r>
      <w:r w:rsidR="00D86365" w:rsidRPr="00EC54A0">
        <w:rPr>
          <w:rFonts w:asciiTheme="minorEastAsia" w:eastAsiaTheme="minorEastAsia" w:hAnsiTheme="minorEastAsia" w:cs="Times New Roman" w:hint="eastAsia"/>
          <w:b/>
          <w:szCs w:val="22"/>
        </w:rPr>
        <w:t xml:space="preserve">　契約手続</w:t>
      </w:r>
    </w:p>
    <w:p w14:paraId="331C01D5" w14:textId="7AC2118B" w:rsidR="00D86365" w:rsidRDefault="000B66BD" w:rsidP="00335344">
      <w:pPr>
        <w:pStyle w:val="ad"/>
        <w:ind w:firstLineChars="0" w:firstLine="0"/>
        <w:rPr>
          <w:rFonts w:asciiTheme="minorEastAsia" w:eastAsiaTheme="minorEastAsia" w:hAnsiTheme="minorEastAsia" w:cs="Times New Roman"/>
          <w:szCs w:val="22"/>
        </w:rPr>
      </w:pPr>
      <w:r>
        <w:rPr>
          <w:rFonts w:asciiTheme="minorEastAsia" w:eastAsiaTheme="minorEastAsia" w:hAnsiTheme="minorEastAsia" w:cs="Times New Roman" w:hint="eastAsia"/>
          <w:b/>
          <w:szCs w:val="22"/>
        </w:rPr>
        <w:t xml:space="preserve">　</w:t>
      </w:r>
      <w:r w:rsidR="00335344" w:rsidRPr="00335344">
        <w:rPr>
          <w:rFonts w:asciiTheme="minorEastAsia" w:eastAsiaTheme="minorEastAsia" w:hAnsiTheme="minorEastAsia" w:cs="Times New Roman" w:hint="eastAsia"/>
          <w:bCs/>
          <w:szCs w:val="22"/>
        </w:rPr>
        <w:t>⑴</w:t>
      </w:r>
      <w:r w:rsidR="00335344" w:rsidRPr="00335344">
        <w:rPr>
          <w:rFonts w:asciiTheme="minorEastAsia" w:eastAsiaTheme="minorEastAsia" w:hAnsiTheme="minorEastAsia" w:cs="Times New Roman" w:hint="eastAsia"/>
          <w:szCs w:val="22"/>
        </w:rPr>
        <w:t xml:space="preserve">　</w:t>
      </w:r>
      <w:r w:rsidR="00D86365" w:rsidRPr="00EC54A0">
        <w:rPr>
          <w:rFonts w:asciiTheme="minorEastAsia" w:eastAsiaTheme="minorEastAsia" w:hAnsiTheme="minorEastAsia" w:cs="Times New Roman" w:hint="eastAsia"/>
          <w:szCs w:val="22"/>
        </w:rPr>
        <w:t>契約期限</w:t>
      </w:r>
    </w:p>
    <w:p w14:paraId="547F26F0" w14:textId="56C61797" w:rsidR="00D86365" w:rsidRDefault="00335344" w:rsidP="00567511">
      <w:pPr>
        <w:pStyle w:val="ad"/>
        <w:ind w:firstLineChars="0" w:firstLine="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D86365" w:rsidRPr="00EC54A0">
        <w:rPr>
          <w:rFonts w:asciiTheme="minorEastAsia" w:eastAsiaTheme="minorEastAsia" w:hAnsiTheme="minorEastAsia" w:cs="Times New Roman" w:hint="eastAsia"/>
          <w:szCs w:val="22"/>
        </w:rPr>
        <w:t>ア　契約締結は、令和８年11月４日(水)までに行うこと。</w:t>
      </w:r>
    </w:p>
    <w:p w14:paraId="2D05A7DF" w14:textId="3769B90C" w:rsidR="00D86365" w:rsidRDefault="00335344" w:rsidP="00567511">
      <w:pPr>
        <w:pStyle w:val="ad"/>
        <w:ind w:firstLineChars="0" w:firstLine="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D86365" w:rsidRPr="00EC54A0">
        <w:rPr>
          <w:rFonts w:asciiTheme="minorEastAsia" w:eastAsiaTheme="minorEastAsia" w:hAnsiTheme="minorEastAsia" w:cs="Times New Roman" w:hint="eastAsia"/>
          <w:szCs w:val="22"/>
        </w:rPr>
        <w:t>イ</w:t>
      </w:r>
      <w:r>
        <w:rPr>
          <w:rFonts w:asciiTheme="minorEastAsia" w:eastAsiaTheme="minorEastAsia" w:hAnsiTheme="minorEastAsia" w:cs="Times New Roman" w:hint="eastAsia"/>
          <w:szCs w:val="22"/>
        </w:rPr>
        <w:t xml:space="preserve">　</w:t>
      </w:r>
      <w:r w:rsidR="00D86365" w:rsidRPr="00EC54A0">
        <w:rPr>
          <w:rFonts w:asciiTheme="minorEastAsia" w:eastAsiaTheme="minorEastAsia" w:hAnsiTheme="minorEastAsia" w:cs="Times New Roman" w:hint="eastAsia"/>
          <w:szCs w:val="22"/>
        </w:rPr>
        <w:t>特段の理由なく契約手続を行わない場合は</w:t>
      </w:r>
      <w:r w:rsidR="00203E6C" w:rsidRPr="00EC54A0">
        <w:rPr>
          <w:rFonts w:asciiTheme="minorEastAsia" w:eastAsiaTheme="minorEastAsia" w:hAnsiTheme="minorEastAsia" w:cs="Times New Roman" w:hint="eastAsia"/>
          <w:szCs w:val="22"/>
        </w:rPr>
        <w:t>、</w:t>
      </w:r>
      <w:r w:rsidR="00D86365" w:rsidRPr="00EC54A0">
        <w:rPr>
          <w:rFonts w:asciiTheme="minorEastAsia" w:eastAsiaTheme="minorEastAsia" w:hAnsiTheme="minorEastAsia" w:cs="Times New Roman" w:hint="eastAsia"/>
          <w:szCs w:val="22"/>
        </w:rPr>
        <w:t>落札者の決定の取消処分を行う。</w:t>
      </w:r>
    </w:p>
    <w:p w14:paraId="4D05D1F4" w14:textId="61C8D402" w:rsidR="00B93CE4" w:rsidRDefault="00335344" w:rsidP="00335344">
      <w:pPr>
        <w:pStyle w:val="ad"/>
        <w:ind w:left="630" w:hangingChars="300" w:hanging="63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B93CE4" w:rsidRPr="00EC54A0">
        <w:rPr>
          <w:rFonts w:asciiTheme="minorEastAsia" w:eastAsiaTheme="minorEastAsia" w:hAnsiTheme="minorEastAsia" w:cs="Times New Roman"/>
          <w:szCs w:val="22"/>
        </w:rPr>
        <w:t xml:space="preserve">ウ　</w:t>
      </w:r>
      <w:r w:rsidR="00B93CE4" w:rsidRPr="00EC54A0">
        <w:rPr>
          <w:rFonts w:asciiTheme="minorEastAsia" w:eastAsiaTheme="minorEastAsia" w:hAnsiTheme="minorEastAsia" w:cs="Times New Roman" w:hint="eastAsia"/>
          <w:szCs w:val="22"/>
        </w:rPr>
        <w:t>本業務は</w:t>
      </w:r>
      <w:r w:rsidR="00203E6C" w:rsidRPr="00EC54A0">
        <w:rPr>
          <w:rFonts w:asciiTheme="minorEastAsia" w:eastAsiaTheme="minorEastAsia" w:hAnsiTheme="minorEastAsia" w:cs="Times New Roman" w:hint="eastAsia"/>
          <w:szCs w:val="22"/>
        </w:rPr>
        <w:t>、</w:t>
      </w:r>
      <w:r w:rsidR="00B93CE4" w:rsidRPr="00EC54A0">
        <w:rPr>
          <w:rFonts w:asciiTheme="minorEastAsia" w:eastAsiaTheme="minorEastAsia" w:hAnsiTheme="minorEastAsia" w:cs="Times New Roman" w:hint="eastAsia"/>
          <w:szCs w:val="22"/>
        </w:rPr>
        <w:t>契約書を作成する場合電子契約が可能であるため（請書による場合を除く。）</w:t>
      </w:r>
      <w:r w:rsidR="00203E6C" w:rsidRPr="00EC54A0">
        <w:rPr>
          <w:rFonts w:asciiTheme="minorEastAsia" w:eastAsiaTheme="minorEastAsia" w:hAnsiTheme="minorEastAsia" w:cs="Times New Roman" w:hint="eastAsia"/>
          <w:szCs w:val="22"/>
        </w:rPr>
        <w:t>、</w:t>
      </w:r>
      <w:r w:rsidR="00B93CE4" w:rsidRPr="00EC54A0">
        <w:rPr>
          <w:rFonts w:asciiTheme="minorEastAsia" w:eastAsiaTheme="minorEastAsia" w:hAnsiTheme="minorEastAsia" w:cs="Times New Roman" w:hint="eastAsia"/>
          <w:szCs w:val="22"/>
        </w:rPr>
        <w:t>希望する場合は</w:t>
      </w:r>
      <w:r w:rsidR="00203E6C" w:rsidRPr="00EC54A0">
        <w:rPr>
          <w:rFonts w:asciiTheme="minorEastAsia" w:eastAsiaTheme="minorEastAsia" w:hAnsiTheme="minorEastAsia" w:cs="Times New Roman" w:hint="eastAsia"/>
          <w:szCs w:val="22"/>
        </w:rPr>
        <w:t>、</w:t>
      </w:r>
      <w:r w:rsidR="00B93CE4" w:rsidRPr="00EC54A0">
        <w:rPr>
          <w:rFonts w:asciiTheme="minorEastAsia" w:eastAsiaTheme="minorEastAsia" w:hAnsiTheme="minorEastAsia" w:cs="Times New Roman" w:hint="eastAsia"/>
          <w:szCs w:val="22"/>
        </w:rPr>
        <w:t>落札決定以降直ちに『</w:t>
      </w:r>
      <w:r w:rsidR="00B57646" w:rsidRPr="00EC54A0">
        <w:rPr>
          <w:rFonts w:asciiTheme="minorEastAsia" w:eastAsiaTheme="minorEastAsia" w:hAnsiTheme="minorEastAsia" w:cs="Times New Roman"/>
          <w:szCs w:val="22"/>
        </w:rPr>
        <w:t>高知市契約課</w:t>
      </w:r>
      <w:r w:rsidR="00B93CE4" w:rsidRPr="00EC54A0">
        <w:rPr>
          <w:rFonts w:asciiTheme="minorEastAsia" w:eastAsiaTheme="minorEastAsia" w:hAnsiTheme="minorEastAsia" w:cs="Times New Roman" w:hint="eastAsia"/>
          <w:szCs w:val="22"/>
        </w:rPr>
        <w:t>様式「電子契約利用承諾書」』を電子メールの方法により</w:t>
      </w:r>
      <w:r w:rsidR="00CE40AE" w:rsidRPr="00EC54A0">
        <w:rPr>
          <w:rFonts w:asciiTheme="minorEastAsia" w:eastAsiaTheme="minorEastAsia" w:hAnsiTheme="minorEastAsia" w:cs="Times New Roman" w:hint="eastAsia"/>
          <w:szCs w:val="22"/>
        </w:rPr>
        <w:t>学校環境整備</w:t>
      </w:r>
      <w:r w:rsidR="00B93CE4" w:rsidRPr="00EC54A0">
        <w:rPr>
          <w:rFonts w:asciiTheme="minorEastAsia" w:eastAsiaTheme="minorEastAsia" w:hAnsiTheme="minorEastAsia" w:cs="Times New Roman" w:hint="eastAsia"/>
          <w:szCs w:val="22"/>
        </w:rPr>
        <w:t>課（</w:t>
      </w:r>
      <w:r w:rsidR="009C1AC9" w:rsidRPr="00EC54A0">
        <w:rPr>
          <w:rFonts w:asciiTheme="minorEastAsia" w:eastAsiaTheme="minorEastAsia" w:hAnsiTheme="minorEastAsia" w:cs="Times New Roman"/>
          <w:szCs w:val="22"/>
        </w:rPr>
        <w:t>kc-200500@city.kochi.lg.jp</w:t>
      </w:r>
      <w:r w:rsidR="00B93CE4" w:rsidRPr="00EC54A0">
        <w:rPr>
          <w:rFonts w:asciiTheme="minorEastAsia" w:eastAsiaTheme="minorEastAsia" w:hAnsiTheme="minorEastAsia" w:cs="Times New Roman" w:hint="eastAsia"/>
          <w:szCs w:val="22"/>
        </w:rPr>
        <w:t>）に提出すること。</w:t>
      </w:r>
    </w:p>
    <w:p w14:paraId="73546377" w14:textId="67BD088A" w:rsidR="00D86365" w:rsidRDefault="00335344" w:rsidP="00335344">
      <w:pPr>
        <w:pStyle w:val="ad"/>
        <w:ind w:left="630" w:hangingChars="300" w:hanging="63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1C0664" w:rsidRPr="00EC54A0">
        <w:rPr>
          <w:rFonts w:asciiTheme="minorEastAsia" w:eastAsiaTheme="minorEastAsia" w:hAnsiTheme="minorEastAsia" w:hint="eastAsia"/>
        </w:rPr>
        <w:t xml:space="preserve">⑵　</w:t>
      </w:r>
      <w:r w:rsidR="00D86365" w:rsidRPr="00EC54A0">
        <w:rPr>
          <w:rFonts w:asciiTheme="minorEastAsia" w:eastAsiaTheme="minorEastAsia" w:hAnsiTheme="minorEastAsia" w:cs="Times New Roman" w:hint="eastAsia"/>
          <w:szCs w:val="22"/>
        </w:rPr>
        <w:t>落札者の決定の取消し等</w:t>
      </w:r>
    </w:p>
    <w:p w14:paraId="3F6A3A1B" w14:textId="1B3A7992" w:rsidR="00D86365" w:rsidRDefault="00335344" w:rsidP="00335344">
      <w:pPr>
        <w:pStyle w:val="ad"/>
        <w:ind w:left="420" w:hangingChars="200" w:hanging="42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D86365" w:rsidRPr="00EC54A0">
        <w:rPr>
          <w:rFonts w:asciiTheme="minorEastAsia" w:eastAsiaTheme="minorEastAsia" w:hAnsiTheme="minorEastAsia" w:cs="Times New Roman" w:hint="eastAsia"/>
          <w:szCs w:val="22"/>
        </w:rPr>
        <w:t>次のいずれかに該当する場合</w:t>
      </w:r>
      <w:r w:rsidR="00203E6C" w:rsidRPr="00EC54A0">
        <w:rPr>
          <w:rFonts w:asciiTheme="minorEastAsia" w:eastAsiaTheme="minorEastAsia" w:hAnsiTheme="minorEastAsia" w:cs="Times New Roman" w:hint="eastAsia"/>
          <w:szCs w:val="22"/>
        </w:rPr>
        <w:t>、</w:t>
      </w:r>
      <w:r w:rsidR="00D86365" w:rsidRPr="00EC54A0">
        <w:rPr>
          <w:rFonts w:asciiTheme="minorEastAsia" w:eastAsiaTheme="minorEastAsia" w:hAnsiTheme="minorEastAsia" w:cs="Times New Roman" w:hint="eastAsia"/>
          <w:szCs w:val="22"/>
        </w:rPr>
        <w:t>契約締結前にあっては落札者の決定取消しを</w:t>
      </w:r>
      <w:r w:rsidR="001F20B9" w:rsidRPr="00EC54A0">
        <w:rPr>
          <w:rFonts w:asciiTheme="minorEastAsia" w:eastAsiaTheme="minorEastAsia" w:hAnsiTheme="minorEastAsia" w:cs="Times New Roman" w:hint="eastAsia"/>
          <w:szCs w:val="22"/>
        </w:rPr>
        <w:t>行い</w:t>
      </w:r>
      <w:r w:rsidR="00203E6C" w:rsidRPr="00EC54A0">
        <w:rPr>
          <w:rFonts w:asciiTheme="minorEastAsia" w:eastAsiaTheme="minorEastAsia" w:hAnsiTheme="minorEastAsia" w:cs="Times New Roman" w:hint="eastAsia"/>
          <w:szCs w:val="22"/>
        </w:rPr>
        <w:t>、</w:t>
      </w:r>
      <w:r w:rsidR="00D86365" w:rsidRPr="00EC54A0">
        <w:rPr>
          <w:rFonts w:asciiTheme="minorEastAsia" w:eastAsiaTheme="minorEastAsia" w:hAnsiTheme="minorEastAsia" w:cs="Times New Roman" w:hint="eastAsia"/>
          <w:szCs w:val="22"/>
        </w:rPr>
        <w:t>契約締結後にあっては契約の解除を行う。</w:t>
      </w:r>
    </w:p>
    <w:p w14:paraId="6D55A5EF" w14:textId="432FC8E3" w:rsidR="00D86365" w:rsidRPr="00EC54A0" w:rsidRDefault="00335344" w:rsidP="00335344">
      <w:pPr>
        <w:pStyle w:val="ad"/>
        <w:ind w:left="630" w:hangingChars="300" w:hanging="63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6C7B59" w:rsidRPr="00EC54A0">
        <w:rPr>
          <w:rFonts w:asciiTheme="minorEastAsia" w:eastAsiaTheme="minorEastAsia" w:hAnsiTheme="minorEastAsia" w:cs="Times New Roman"/>
          <w:szCs w:val="22"/>
        </w:rPr>
        <w:t>ア</w:t>
      </w:r>
      <w:r w:rsidR="001F20B9" w:rsidRPr="00EC54A0">
        <w:rPr>
          <w:rFonts w:asciiTheme="minorEastAsia" w:eastAsiaTheme="minorEastAsia" w:hAnsiTheme="minorEastAsia" w:cs="Times New Roman" w:hint="eastAsia"/>
          <w:szCs w:val="22"/>
        </w:rPr>
        <w:t xml:space="preserve">　</w:t>
      </w:r>
      <w:r w:rsidR="00D86365" w:rsidRPr="00EC54A0">
        <w:rPr>
          <w:rFonts w:asciiTheme="minorEastAsia" w:eastAsiaTheme="minorEastAsia" w:hAnsiTheme="minorEastAsia" w:cs="Times New Roman" w:hint="eastAsia"/>
          <w:szCs w:val="22"/>
        </w:rPr>
        <w:t>落札者</w:t>
      </w:r>
      <w:r w:rsidR="000C7730" w:rsidRPr="00EC54A0">
        <w:rPr>
          <w:rFonts w:asciiTheme="minorEastAsia" w:eastAsiaTheme="minorEastAsia" w:hAnsiTheme="minorEastAsia" w:cs="Times New Roman" w:hint="eastAsia"/>
          <w:szCs w:val="22"/>
        </w:rPr>
        <w:t>（</w:t>
      </w:r>
      <w:r w:rsidR="00D86365" w:rsidRPr="00EC54A0">
        <w:rPr>
          <w:rFonts w:asciiTheme="minorEastAsia" w:eastAsiaTheme="minorEastAsia" w:hAnsiTheme="minorEastAsia" w:cs="Times New Roman" w:hint="eastAsia"/>
          <w:szCs w:val="22"/>
        </w:rPr>
        <w:t>法人及び代表者並びに役員)が排除措置対象者に該当することが判明したとき</w:t>
      </w:r>
      <w:r w:rsidR="00203E6C" w:rsidRPr="00EC54A0">
        <w:rPr>
          <w:rFonts w:asciiTheme="minorEastAsia" w:eastAsiaTheme="minorEastAsia" w:hAnsiTheme="minorEastAsia" w:cs="Times New Roman" w:hint="eastAsia"/>
          <w:szCs w:val="22"/>
        </w:rPr>
        <w:t>、</w:t>
      </w:r>
      <w:r w:rsidR="00D86365" w:rsidRPr="00EC54A0">
        <w:rPr>
          <w:rFonts w:asciiTheme="minorEastAsia" w:eastAsiaTheme="minorEastAsia" w:hAnsiTheme="minorEastAsia" w:cs="Times New Roman" w:hint="eastAsia"/>
          <w:szCs w:val="22"/>
        </w:rPr>
        <w:t>又は暴力団の利益になり若しくはその恐れがあると認められることが判明した場合</w:t>
      </w:r>
    </w:p>
    <w:p w14:paraId="09CBB751" w14:textId="104CE4DD" w:rsidR="00D86365" w:rsidRPr="00EC54A0" w:rsidRDefault="00D86365" w:rsidP="00567511">
      <w:pPr>
        <w:pStyle w:val="ad"/>
        <w:ind w:firstLineChars="0" w:firstLine="0"/>
        <w:rPr>
          <w:rFonts w:asciiTheme="minorEastAsia" w:eastAsiaTheme="minorEastAsia" w:hAnsiTheme="minorEastAsia" w:cs="Times New Roman"/>
          <w:szCs w:val="22"/>
        </w:rPr>
      </w:pPr>
      <w:r w:rsidRPr="00EC54A0">
        <w:rPr>
          <w:rFonts w:asciiTheme="minorEastAsia" w:eastAsiaTheme="minorEastAsia" w:hAnsiTheme="minorEastAsia" w:cs="Times New Roman" w:hint="eastAsia"/>
          <w:szCs w:val="22"/>
        </w:rPr>
        <w:t xml:space="preserve">　　</w:t>
      </w:r>
      <w:r w:rsidR="006C7B59" w:rsidRPr="00EC54A0">
        <w:rPr>
          <w:rFonts w:asciiTheme="minorEastAsia" w:eastAsiaTheme="minorEastAsia" w:hAnsiTheme="minorEastAsia" w:cs="Times New Roman"/>
          <w:szCs w:val="22"/>
        </w:rPr>
        <w:t>イ</w:t>
      </w:r>
      <w:r w:rsidR="00506BDF" w:rsidRPr="00EC54A0">
        <w:rPr>
          <w:rFonts w:asciiTheme="minorEastAsia" w:eastAsiaTheme="minorEastAsia" w:hAnsiTheme="minorEastAsia" w:cs="Times New Roman" w:hint="eastAsia"/>
          <w:szCs w:val="22"/>
        </w:rPr>
        <w:t xml:space="preserve">　落札者</w:t>
      </w:r>
      <w:r w:rsidRPr="00EC54A0">
        <w:rPr>
          <w:rFonts w:asciiTheme="minorEastAsia" w:eastAsiaTheme="minorEastAsia" w:hAnsiTheme="minorEastAsia" w:cs="Times New Roman" w:hint="eastAsia"/>
          <w:szCs w:val="22"/>
        </w:rPr>
        <w:t>が入札資格者の資格に該当しなくなったとき</w:t>
      </w:r>
      <w:r w:rsidR="00354560">
        <w:rPr>
          <w:rFonts w:asciiTheme="minorEastAsia" w:eastAsiaTheme="minorEastAsia" w:hAnsiTheme="minorEastAsia" w:cs="Times New Roman" w:hint="eastAsia"/>
          <w:szCs w:val="22"/>
        </w:rPr>
        <w:t>。</w:t>
      </w:r>
    </w:p>
    <w:p w14:paraId="67444AB5" w14:textId="70F4BF62" w:rsidR="00D86365" w:rsidRDefault="00D86365" w:rsidP="00567511">
      <w:pPr>
        <w:pStyle w:val="ad"/>
        <w:ind w:firstLineChars="0" w:firstLine="0"/>
        <w:rPr>
          <w:rFonts w:asciiTheme="minorEastAsia" w:eastAsiaTheme="minorEastAsia" w:hAnsiTheme="minorEastAsia" w:cs="Times New Roman"/>
          <w:szCs w:val="22"/>
        </w:rPr>
      </w:pPr>
      <w:r w:rsidRPr="00EC54A0">
        <w:rPr>
          <w:rFonts w:asciiTheme="minorEastAsia" w:eastAsiaTheme="minorEastAsia" w:hAnsiTheme="minorEastAsia" w:cs="Times New Roman" w:hint="eastAsia"/>
          <w:szCs w:val="22"/>
        </w:rPr>
        <w:t xml:space="preserve">　　</w:t>
      </w:r>
      <w:r w:rsidR="006C7B59" w:rsidRPr="00EC54A0">
        <w:rPr>
          <w:rFonts w:asciiTheme="minorEastAsia" w:eastAsiaTheme="minorEastAsia" w:hAnsiTheme="minorEastAsia" w:cs="Times New Roman"/>
          <w:szCs w:val="22"/>
        </w:rPr>
        <w:t>ウ</w:t>
      </w:r>
      <w:r w:rsidRPr="00EC54A0">
        <w:rPr>
          <w:rFonts w:asciiTheme="minorEastAsia" w:eastAsiaTheme="minorEastAsia" w:hAnsiTheme="minorEastAsia" w:cs="Times New Roman" w:hint="eastAsia"/>
          <w:szCs w:val="22"/>
        </w:rPr>
        <w:t xml:space="preserve">　</w:t>
      </w:r>
      <w:r w:rsidR="000C7730" w:rsidRPr="00EC54A0">
        <w:rPr>
          <w:rFonts w:asciiTheme="minorEastAsia" w:eastAsiaTheme="minorEastAsia" w:hAnsiTheme="minorEastAsia" w:cs="Times New Roman" w:hint="eastAsia"/>
          <w:szCs w:val="22"/>
        </w:rPr>
        <w:t>本</w:t>
      </w:r>
      <w:r w:rsidRPr="00EC54A0">
        <w:rPr>
          <w:rFonts w:asciiTheme="minorEastAsia" w:eastAsiaTheme="minorEastAsia" w:hAnsiTheme="minorEastAsia" w:cs="Times New Roman" w:hint="eastAsia"/>
          <w:szCs w:val="22"/>
        </w:rPr>
        <w:t>市に対して必要な報告をせず</w:t>
      </w:r>
      <w:r w:rsidR="00203E6C" w:rsidRPr="00EC54A0">
        <w:rPr>
          <w:rFonts w:asciiTheme="minorEastAsia" w:eastAsiaTheme="minorEastAsia" w:hAnsiTheme="minorEastAsia" w:cs="Times New Roman" w:hint="eastAsia"/>
          <w:szCs w:val="22"/>
        </w:rPr>
        <w:t>、</w:t>
      </w:r>
      <w:r w:rsidRPr="00EC54A0">
        <w:rPr>
          <w:rFonts w:asciiTheme="minorEastAsia" w:eastAsiaTheme="minorEastAsia" w:hAnsiTheme="minorEastAsia" w:cs="Times New Roman" w:hint="eastAsia"/>
          <w:szCs w:val="22"/>
        </w:rPr>
        <w:t>又は虚偽の報告をしたとき</w:t>
      </w:r>
      <w:r w:rsidR="00354560">
        <w:rPr>
          <w:rFonts w:asciiTheme="minorEastAsia" w:eastAsiaTheme="minorEastAsia" w:hAnsiTheme="minorEastAsia" w:cs="Times New Roman" w:hint="eastAsia"/>
          <w:szCs w:val="22"/>
        </w:rPr>
        <w:t>。</w:t>
      </w:r>
    </w:p>
    <w:p w14:paraId="41F2E901" w14:textId="0383B00B" w:rsidR="00B93CE4" w:rsidRDefault="00335344" w:rsidP="00567511">
      <w:pPr>
        <w:pStyle w:val="ad"/>
        <w:ind w:firstLineChars="0" w:firstLine="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B513C1" w:rsidRPr="00EC54A0">
        <w:rPr>
          <w:rFonts w:asciiTheme="minorEastAsia" w:eastAsiaTheme="minorEastAsia" w:hAnsiTheme="minorEastAsia" w:cs="Times New Roman" w:hint="eastAsia"/>
          <w:szCs w:val="22"/>
        </w:rPr>
        <w:t>⑶　契約条項を示す場所</w:t>
      </w:r>
    </w:p>
    <w:p w14:paraId="1EE1B0BE" w14:textId="0E04A470" w:rsidR="00B513C1" w:rsidRPr="00EC54A0" w:rsidRDefault="00335344" w:rsidP="00567511">
      <w:pPr>
        <w:pStyle w:val="ad"/>
        <w:ind w:firstLineChars="0" w:firstLine="0"/>
        <w:rPr>
          <w:rFonts w:asciiTheme="minorEastAsia" w:eastAsiaTheme="minorEastAsia" w:hAnsiTheme="minorEastAsia" w:cs="Times New Roman"/>
          <w:szCs w:val="22"/>
        </w:rPr>
      </w:pPr>
      <w:r>
        <w:rPr>
          <w:rFonts w:asciiTheme="minorEastAsia" w:eastAsiaTheme="minorEastAsia" w:hAnsiTheme="minorEastAsia" w:cs="Times New Roman" w:hint="eastAsia"/>
          <w:szCs w:val="22"/>
        </w:rPr>
        <w:t xml:space="preserve">　　　</w:t>
      </w:r>
      <w:r w:rsidR="00B513C1" w:rsidRPr="00EC54A0">
        <w:rPr>
          <w:rFonts w:asciiTheme="minorEastAsia" w:eastAsiaTheme="minorEastAsia" w:hAnsiTheme="minorEastAsia" w:cs="Times New Roman" w:hint="eastAsia"/>
          <w:szCs w:val="22"/>
        </w:rPr>
        <w:t>高知市教育委員会　学校環境整備課</w:t>
      </w:r>
    </w:p>
    <w:p w14:paraId="534639A5" w14:textId="77777777" w:rsidR="00B513C1" w:rsidRPr="00335344" w:rsidRDefault="00B513C1" w:rsidP="00567511">
      <w:pPr>
        <w:pStyle w:val="ad"/>
        <w:ind w:firstLineChars="0" w:firstLine="0"/>
        <w:rPr>
          <w:rFonts w:asciiTheme="minorEastAsia" w:eastAsiaTheme="minorEastAsia" w:hAnsiTheme="minorEastAsia" w:cs="Times New Roman"/>
          <w:szCs w:val="22"/>
        </w:rPr>
      </w:pPr>
    </w:p>
    <w:p w14:paraId="481E59DD" w14:textId="77777777" w:rsidR="004D7C35" w:rsidRPr="00EC54A0" w:rsidRDefault="00B513C1"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b/>
        </w:rPr>
        <w:t>13</w:t>
      </w:r>
      <w:r w:rsidR="00AA7749" w:rsidRPr="00EC54A0">
        <w:rPr>
          <w:rFonts w:asciiTheme="minorEastAsia" w:eastAsiaTheme="minorEastAsia" w:hAnsiTheme="minorEastAsia"/>
          <w:b/>
        </w:rPr>
        <w:t xml:space="preserve">　</w:t>
      </w:r>
      <w:r w:rsidR="004D7C35" w:rsidRPr="00EC54A0">
        <w:rPr>
          <w:rFonts w:asciiTheme="minorEastAsia" w:eastAsiaTheme="minorEastAsia" w:hAnsiTheme="minorEastAsia"/>
          <w:b/>
        </w:rPr>
        <w:t>契約保証金</w:t>
      </w:r>
    </w:p>
    <w:p w14:paraId="4F6A54D7" w14:textId="1A685A48" w:rsidR="00E16DEC" w:rsidRPr="00EC54A0" w:rsidRDefault="00335344"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AA7749" w:rsidRPr="00EC54A0">
        <w:rPr>
          <w:rFonts w:asciiTheme="minorEastAsia" w:eastAsiaTheme="minorEastAsia" w:hAnsiTheme="minorEastAsia" w:hint="eastAsia"/>
        </w:rPr>
        <w:t>契約保証金は、</w:t>
      </w:r>
      <w:r w:rsidR="00E16DEC" w:rsidRPr="00EC54A0">
        <w:rPr>
          <w:rFonts w:asciiTheme="minorEastAsia" w:eastAsiaTheme="minorEastAsia" w:hAnsiTheme="minorEastAsia" w:hint="eastAsia"/>
        </w:rPr>
        <w:t>高知市契約規則第39条第４号の規定により</w:t>
      </w:r>
      <w:r w:rsidR="00B513C1" w:rsidRPr="00EC54A0">
        <w:rPr>
          <w:rFonts w:asciiTheme="minorEastAsia" w:eastAsiaTheme="minorEastAsia" w:hAnsiTheme="minorEastAsia" w:hint="eastAsia"/>
        </w:rPr>
        <w:t>、</w:t>
      </w:r>
      <w:r w:rsidR="00E16DEC" w:rsidRPr="00EC54A0">
        <w:rPr>
          <w:rFonts w:asciiTheme="minorEastAsia" w:eastAsiaTheme="minorEastAsia" w:hAnsiTheme="minorEastAsia" w:hint="eastAsia"/>
        </w:rPr>
        <w:t>免除する。</w:t>
      </w:r>
    </w:p>
    <w:p w14:paraId="3D45A8FA" w14:textId="77777777" w:rsidR="00D8798E" w:rsidRPr="00335344" w:rsidRDefault="00D8798E" w:rsidP="00567511">
      <w:pPr>
        <w:pStyle w:val="15"/>
        <w:ind w:left="0" w:firstLineChars="0" w:firstLine="0"/>
        <w:rPr>
          <w:rFonts w:asciiTheme="minorEastAsia" w:eastAsiaTheme="minorEastAsia" w:hAnsiTheme="minorEastAsia"/>
        </w:rPr>
      </w:pPr>
    </w:p>
    <w:p w14:paraId="347055BD" w14:textId="77777777" w:rsidR="00C1222A" w:rsidRPr="00EC54A0" w:rsidRDefault="00B513C1" w:rsidP="00567511">
      <w:pPr>
        <w:pStyle w:val="15"/>
        <w:ind w:left="0" w:firstLineChars="0" w:firstLine="0"/>
        <w:rPr>
          <w:rFonts w:asciiTheme="minorEastAsia" w:eastAsiaTheme="minorEastAsia" w:hAnsiTheme="minorEastAsia"/>
          <w:b/>
        </w:rPr>
      </w:pPr>
      <w:r w:rsidRPr="00EC54A0">
        <w:rPr>
          <w:rFonts w:asciiTheme="minorEastAsia" w:eastAsiaTheme="minorEastAsia" w:hAnsiTheme="minorEastAsia" w:hint="eastAsia"/>
          <w:b/>
        </w:rPr>
        <w:t>14</w:t>
      </w:r>
      <w:r w:rsidR="00C1222A" w:rsidRPr="00EC54A0">
        <w:rPr>
          <w:rFonts w:asciiTheme="minorEastAsia" w:eastAsiaTheme="minorEastAsia" w:hAnsiTheme="minorEastAsia" w:hint="eastAsia"/>
          <w:b/>
        </w:rPr>
        <w:t xml:space="preserve">　</w:t>
      </w:r>
      <w:r w:rsidR="00762CA5" w:rsidRPr="00EC54A0">
        <w:rPr>
          <w:rFonts w:asciiTheme="minorEastAsia" w:eastAsiaTheme="minorEastAsia" w:hAnsiTheme="minorEastAsia" w:hint="eastAsia"/>
          <w:b/>
        </w:rPr>
        <w:t>問合</w:t>
      </w:r>
      <w:r w:rsidR="00AD47A3" w:rsidRPr="00EC54A0">
        <w:rPr>
          <w:rFonts w:asciiTheme="minorEastAsia" w:eastAsiaTheme="minorEastAsia" w:hAnsiTheme="minorEastAsia" w:hint="eastAsia"/>
          <w:b/>
        </w:rPr>
        <w:t>せ先</w:t>
      </w:r>
    </w:p>
    <w:p w14:paraId="5496021C" w14:textId="46C8BA6E" w:rsidR="00DE15C8" w:rsidRPr="00EC54A0" w:rsidRDefault="00335344"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C1222A" w:rsidRPr="00EC54A0">
        <w:rPr>
          <w:rFonts w:asciiTheme="minorEastAsia" w:eastAsiaTheme="minorEastAsia" w:hAnsiTheme="minorEastAsia" w:hint="eastAsia"/>
        </w:rPr>
        <w:t>〒</w:t>
      </w:r>
      <w:r w:rsidR="0015524D" w:rsidRPr="00EC54A0">
        <w:rPr>
          <w:rFonts w:asciiTheme="minorEastAsia" w:eastAsiaTheme="minorEastAsia" w:hAnsiTheme="minorEastAsia" w:hint="eastAsia"/>
        </w:rPr>
        <w:t>78</w:t>
      </w:r>
      <w:r w:rsidR="0015524D" w:rsidRPr="00EC54A0">
        <w:rPr>
          <w:rFonts w:asciiTheme="minorEastAsia" w:eastAsiaTheme="minorEastAsia" w:hAnsiTheme="minorEastAsia"/>
        </w:rPr>
        <w:t>0</w:t>
      </w:r>
      <w:r w:rsidR="0015524D" w:rsidRPr="00EC54A0">
        <w:rPr>
          <w:rFonts w:asciiTheme="minorEastAsia" w:eastAsiaTheme="minorEastAsia" w:hAnsiTheme="minorEastAsia" w:hint="eastAsia"/>
        </w:rPr>
        <w:t>-</w:t>
      </w:r>
      <w:r w:rsidR="0015524D" w:rsidRPr="00EC54A0">
        <w:rPr>
          <w:rFonts w:asciiTheme="minorEastAsia" w:eastAsiaTheme="minorEastAsia" w:hAnsiTheme="minorEastAsia"/>
        </w:rPr>
        <w:t>8571</w:t>
      </w:r>
      <w:r w:rsidR="00C1222A" w:rsidRPr="00EC54A0">
        <w:rPr>
          <w:rFonts w:asciiTheme="minorEastAsia" w:eastAsiaTheme="minorEastAsia" w:hAnsiTheme="minorEastAsia" w:hint="eastAsia"/>
        </w:rPr>
        <w:t xml:space="preserve">　高知県</w:t>
      </w:r>
      <w:r w:rsidR="00DE15C8" w:rsidRPr="00EC54A0">
        <w:rPr>
          <w:rFonts w:asciiTheme="minorEastAsia" w:eastAsiaTheme="minorEastAsia" w:hAnsiTheme="minorEastAsia" w:hint="eastAsia"/>
        </w:rPr>
        <w:t>高知市鷹匠町２丁目１番43号</w:t>
      </w:r>
    </w:p>
    <w:p w14:paraId="19DBCCD5" w14:textId="7E0695E1" w:rsidR="00C1222A" w:rsidRDefault="00335344"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C1222A" w:rsidRPr="00EC54A0">
        <w:rPr>
          <w:rFonts w:asciiTheme="minorEastAsia" w:eastAsiaTheme="minorEastAsia" w:hAnsiTheme="minorEastAsia" w:hint="eastAsia"/>
        </w:rPr>
        <w:t>高知市</w:t>
      </w:r>
      <w:r w:rsidR="00DE15C8" w:rsidRPr="00EC54A0">
        <w:rPr>
          <w:rFonts w:asciiTheme="minorEastAsia" w:eastAsiaTheme="minorEastAsia" w:hAnsiTheme="minorEastAsia" w:hint="eastAsia"/>
        </w:rPr>
        <w:t>教育委員会　学校環境整備</w:t>
      </w:r>
      <w:r w:rsidR="0015524D" w:rsidRPr="00EC54A0">
        <w:rPr>
          <w:rFonts w:asciiTheme="minorEastAsia" w:eastAsiaTheme="minorEastAsia" w:hAnsiTheme="minorEastAsia" w:hint="eastAsia"/>
        </w:rPr>
        <w:t>課</w:t>
      </w:r>
      <w:r w:rsidR="006F70B6" w:rsidRPr="00EC54A0">
        <w:rPr>
          <w:rFonts w:asciiTheme="minorEastAsia" w:eastAsiaTheme="minorEastAsia" w:hAnsiTheme="minorEastAsia" w:hint="eastAsia"/>
        </w:rPr>
        <w:t xml:space="preserve">　藤村</w:t>
      </w:r>
    </w:p>
    <w:p w14:paraId="204DC6FF" w14:textId="3BE0CF82" w:rsidR="00A36D82" w:rsidRPr="00EC54A0" w:rsidRDefault="00335344"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lastRenderedPageBreak/>
        <w:t xml:space="preserve">　　</w:t>
      </w:r>
      <w:r w:rsidR="00C1222A" w:rsidRPr="00EC54A0">
        <w:rPr>
          <w:rFonts w:asciiTheme="minorEastAsia" w:eastAsiaTheme="minorEastAsia" w:hAnsiTheme="minorEastAsia" w:hint="eastAsia"/>
        </w:rPr>
        <w:t>TEL：</w:t>
      </w:r>
      <w:r w:rsidR="0015524D" w:rsidRPr="00EC54A0">
        <w:rPr>
          <w:rFonts w:asciiTheme="minorEastAsia" w:eastAsiaTheme="minorEastAsia" w:hAnsiTheme="minorEastAsia" w:hint="eastAsia"/>
        </w:rPr>
        <w:t>088-8</w:t>
      </w:r>
      <w:r w:rsidR="003B7E79" w:rsidRPr="00EC54A0">
        <w:rPr>
          <w:rFonts w:asciiTheme="minorEastAsia" w:eastAsiaTheme="minorEastAsia" w:hAnsiTheme="minorEastAsia"/>
        </w:rPr>
        <w:t>23</w:t>
      </w:r>
      <w:r w:rsidR="0015524D" w:rsidRPr="00EC54A0">
        <w:rPr>
          <w:rFonts w:asciiTheme="minorEastAsia" w:eastAsiaTheme="minorEastAsia" w:hAnsiTheme="minorEastAsia" w:hint="eastAsia"/>
        </w:rPr>
        <w:t>-</w:t>
      </w:r>
      <w:r w:rsidR="00DE15C8" w:rsidRPr="00EC54A0">
        <w:rPr>
          <w:rFonts w:asciiTheme="minorEastAsia" w:eastAsiaTheme="minorEastAsia" w:hAnsiTheme="minorEastAsia"/>
        </w:rPr>
        <w:t>9480</w:t>
      </w:r>
      <w:r w:rsidR="0015524D" w:rsidRPr="00EC54A0">
        <w:rPr>
          <w:rFonts w:asciiTheme="minorEastAsia" w:eastAsiaTheme="minorEastAsia" w:hAnsiTheme="minorEastAsia"/>
        </w:rPr>
        <w:t>（直通）</w:t>
      </w:r>
    </w:p>
    <w:p w14:paraId="62D7E047" w14:textId="79EC63B7" w:rsidR="00A36D82" w:rsidRPr="00EC54A0" w:rsidRDefault="00335344" w:rsidP="00567511">
      <w:pPr>
        <w:pStyle w:val="10"/>
        <w:ind w:leftChars="0" w:left="0" w:firstLineChars="0" w:firstLine="0"/>
        <w:rPr>
          <w:rFonts w:asciiTheme="minorEastAsia" w:eastAsiaTheme="minorEastAsia" w:hAnsiTheme="minorEastAsia"/>
        </w:rPr>
      </w:pPr>
      <w:r>
        <w:rPr>
          <w:rFonts w:asciiTheme="minorEastAsia" w:eastAsiaTheme="minorEastAsia" w:hAnsiTheme="minorEastAsia" w:hint="eastAsia"/>
        </w:rPr>
        <w:t xml:space="preserve">　　</w:t>
      </w:r>
      <w:r w:rsidR="00C1222A" w:rsidRPr="00EC54A0">
        <w:rPr>
          <w:rFonts w:asciiTheme="minorEastAsia" w:eastAsiaTheme="minorEastAsia" w:hAnsiTheme="minorEastAsia" w:hint="eastAsia"/>
        </w:rPr>
        <w:t>F</w:t>
      </w:r>
      <w:r w:rsidR="00354560">
        <w:rPr>
          <w:rFonts w:asciiTheme="minorEastAsia" w:eastAsiaTheme="minorEastAsia" w:hAnsiTheme="minorEastAsia" w:hint="eastAsia"/>
        </w:rPr>
        <w:t>A</w:t>
      </w:r>
      <w:r w:rsidR="00C1222A" w:rsidRPr="00EC54A0">
        <w:rPr>
          <w:rFonts w:asciiTheme="minorEastAsia" w:eastAsiaTheme="minorEastAsia" w:hAnsiTheme="minorEastAsia" w:hint="eastAsia"/>
        </w:rPr>
        <w:t>X：</w:t>
      </w:r>
      <w:r w:rsidR="0015524D" w:rsidRPr="00EC54A0">
        <w:rPr>
          <w:rFonts w:asciiTheme="minorEastAsia" w:eastAsiaTheme="minorEastAsia" w:hAnsiTheme="minorEastAsia" w:hint="eastAsia"/>
        </w:rPr>
        <w:t>088-8</w:t>
      </w:r>
      <w:r w:rsidR="0015524D" w:rsidRPr="00EC54A0">
        <w:rPr>
          <w:rFonts w:asciiTheme="minorEastAsia" w:eastAsiaTheme="minorEastAsia" w:hAnsiTheme="minorEastAsia"/>
        </w:rPr>
        <w:t>23</w:t>
      </w:r>
      <w:r w:rsidR="0015524D" w:rsidRPr="00EC54A0">
        <w:rPr>
          <w:rFonts w:asciiTheme="minorEastAsia" w:eastAsiaTheme="minorEastAsia" w:hAnsiTheme="minorEastAsia" w:hint="eastAsia"/>
        </w:rPr>
        <w:t>-</w:t>
      </w:r>
      <w:r w:rsidR="00DE15C8" w:rsidRPr="00EC54A0">
        <w:rPr>
          <w:rFonts w:asciiTheme="minorEastAsia" w:eastAsiaTheme="minorEastAsia" w:hAnsiTheme="minorEastAsia"/>
        </w:rPr>
        <w:t>9365</w:t>
      </w:r>
    </w:p>
    <w:p w14:paraId="0E78BABB" w14:textId="564DBD2D" w:rsidR="00780888" w:rsidRPr="00EC54A0" w:rsidRDefault="00335344" w:rsidP="00335344">
      <w:pPr>
        <w:pStyle w:val="10"/>
        <w:ind w:leftChars="0" w:left="0" w:firstLineChars="0" w:firstLine="0"/>
        <w:rPr>
          <w:rStyle w:val="af5"/>
          <w:rFonts w:asciiTheme="minorEastAsia" w:eastAsiaTheme="minorEastAsia" w:hAnsiTheme="minorEastAsia"/>
          <w:color w:val="auto"/>
          <w:u w:val="none"/>
        </w:rPr>
      </w:pPr>
      <w:r>
        <w:rPr>
          <w:rFonts w:asciiTheme="minorEastAsia" w:eastAsiaTheme="minorEastAsia" w:hAnsiTheme="minorEastAsia" w:hint="eastAsia"/>
        </w:rPr>
        <w:t xml:space="preserve">　　</w:t>
      </w:r>
      <w:r w:rsidR="00C1222A" w:rsidRPr="00EC54A0">
        <w:rPr>
          <w:rFonts w:asciiTheme="minorEastAsia" w:eastAsiaTheme="minorEastAsia" w:hAnsiTheme="minorEastAsia" w:hint="eastAsia"/>
        </w:rPr>
        <w:t>E-m</w:t>
      </w:r>
      <w:r w:rsidR="00354560">
        <w:rPr>
          <w:rFonts w:asciiTheme="minorEastAsia" w:eastAsiaTheme="minorEastAsia" w:hAnsiTheme="minorEastAsia" w:hint="eastAsia"/>
        </w:rPr>
        <w:t>a</w:t>
      </w:r>
      <w:r w:rsidR="00C1222A" w:rsidRPr="00EC54A0">
        <w:rPr>
          <w:rFonts w:asciiTheme="minorEastAsia" w:eastAsiaTheme="minorEastAsia" w:hAnsiTheme="minorEastAsia" w:hint="eastAsia"/>
        </w:rPr>
        <w:t>il：</w:t>
      </w:r>
      <w:hyperlink w:history="1">
        <w:r w:rsidR="00780888" w:rsidRPr="00EC54A0">
          <w:rPr>
            <w:rStyle w:val="af5"/>
            <w:rFonts w:asciiTheme="minorEastAsia" w:eastAsiaTheme="minorEastAsia" w:hAnsiTheme="minorEastAsia" w:hint="eastAsia"/>
            <w:color w:val="auto"/>
          </w:rPr>
          <w:t>kc-</w:t>
        </w:r>
        <w:r w:rsidR="00780888" w:rsidRPr="00EC54A0">
          <w:rPr>
            <w:rStyle w:val="af5"/>
            <w:rFonts w:asciiTheme="minorEastAsia" w:eastAsiaTheme="minorEastAsia" w:hAnsiTheme="minorEastAsia"/>
            <w:color w:val="auto"/>
          </w:rPr>
          <w:t>200500</w:t>
        </w:r>
        <w:r w:rsidR="00780888" w:rsidRPr="00EC54A0">
          <w:rPr>
            <w:rStyle w:val="af5"/>
            <w:rFonts w:asciiTheme="minorEastAsia" w:eastAsiaTheme="minorEastAsia" w:hAnsiTheme="minorEastAsia" w:hint="eastAsia"/>
            <w:color w:val="auto"/>
          </w:rPr>
          <w:t>@city.kochi.lg.jp</w:t>
        </w:r>
      </w:hyperlink>
    </w:p>
    <w:p w14:paraId="48A04245" w14:textId="77777777" w:rsidR="001C33CB" w:rsidRPr="00EC54A0" w:rsidRDefault="001C33CB" w:rsidP="00475DC6">
      <w:pPr>
        <w:widowControl/>
        <w:jc w:val="left"/>
        <w:rPr>
          <w:rStyle w:val="af5"/>
          <w:rFonts w:asciiTheme="minorEastAsia" w:eastAsiaTheme="minorEastAsia" w:hAnsiTheme="minorEastAsia" w:cs="ＭＳ 明朝"/>
          <w:color w:val="auto"/>
          <w:u w:val="none"/>
        </w:rPr>
      </w:pPr>
      <w:r w:rsidRPr="00EC54A0">
        <w:rPr>
          <w:rStyle w:val="af5"/>
          <w:rFonts w:asciiTheme="minorEastAsia" w:eastAsiaTheme="minorEastAsia" w:hAnsiTheme="minorEastAsia"/>
          <w:color w:val="auto"/>
          <w:u w:val="none"/>
        </w:rPr>
        <w:br w:type="page"/>
      </w:r>
    </w:p>
    <w:p w14:paraId="471B1C98" w14:textId="77777777" w:rsidR="001C0115" w:rsidRPr="00EC54A0" w:rsidRDefault="00E91E44" w:rsidP="00475DC6">
      <w:pPr>
        <w:pStyle w:val="15"/>
        <w:ind w:left="99" w:hangingChars="47" w:hanging="99"/>
        <w:rPr>
          <w:rFonts w:asciiTheme="minorEastAsia" w:eastAsiaTheme="minorEastAsia" w:hAnsiTheme="minorEastAsia"/>
        </w:rPr>
      </w:pPr>
      <w:bookmarkStart w:id="0" w:name="_Ref514946561"/>
      <w:r w:rsidRPr="00EC54A0">
        <w:rPr>
          <w:rFonts w:asciiTheme="minorEastAsia" w:eastAsiaTheme="minorEastAsia" w:hAnsiTheme="minorEastAsia" w:hint="eastAsia"/>
        </w:rPr>
        <w:lastRenderedPageBreak/>
        <w:t>別表</w:t>
      </w:r>
      <w:bookmarkEnd w:id="0"/>
      <w:r w:rsidR="0051058C" w:rsidRPr="00EC54A0">
        <w:rPr>
          <w:rFonts w:asciiTheme="minorEastAsia" w:eastAsiaTheme="minorEastAsia" w:hAnsiTheme="minorEastAsia" w:hint="eastAsia"/>
        </w:rPr>
        <w:t>１</w:t>
      </w:r>
      <w:r w:rsidRPr="00EC54A0">
        <w:rPr>
          <w:rFonts w:asciiTheme="minorEastAsia" w:eastAsiaTheme="minorEastAsia" w:hAnsiTheme="minorEastAsia" w:hint="eastAsia"/>
        </w:rPr>
        <w:t xml:space="preserve">　関係書類</w:t>
      </w:r>
    </w:p>
    <w:tbl>
      <w:tblPr>
        <w:tblW w:w="9056"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4A0" w:firstRow="1" w:lastRow="0" w:firstColumn="1" w:lastColumn="0" w:noHBand="0" w:noVBand="1"/>
      </w:tblPr>
      <w:tblGrid>
        <w:gridCol w:w="662"/>
        <w:gridCol w:w="7134"/>
        <w:gridCol w:w="1260"/>
      </w:tblGrid>
      <w:tr w:rsidR="00BC4BF7" w:rsidRPr="00EC54A0" w14:paraId="3ACABE71" w14:textId="77777777" w:rsidTr="00A84213">
        <w:trPr>
          <w:cantSplit/>
          <w:trHeight w:val="345"/>
        </w:trPr>
        <w:tc>
          <w:tcPr>
            <w:tcW w:w="662" w:type="dxa"/>
            <w:shd w:val="clear" w:color="auto" w:fill="auto"/>
            <w:noWrap/>
            <w:vAlign w:val="center"/>
            <w:hideMark/>
          </w:tcPr>
          <w:p w14:paraId="7624D0A7" w14:textId="77777777" w:rsidR="001C0115" w:rsidRPr="00EC54A0" w:rsidRDefault="001C0115" w:rsidP="00475DC6">
            <w:pPr>
              <w:pStyle w:val="ae"/>
              <w:rPr>
                <w:rFonts w:asciiTheme="minorEastAsia" w:eastAsiaTheme="minorEastAsia" w:hAnsiTheme="minorEastAsia"/>
              </w:rPr>
            </w:pPr>
            <w:r w:rsidRPr="00EC54A0">
              <w:rPr>
                <w:rFonts w:asciiTheme="minorEastAsia" w:eastAsiaTheme="minorEastAsia" w:hAnsiTheme="minorEastAsia" w:hint="eastAsia"/>
              </w:rPr>
              <w:t>番号</w:t>
            </w:r>
          </w:p>
        </w:tc>
        <w:tc>
          <w:tcPr>
            <w:tcW w:w="7134" w:type="dxa"/>
            <w:shd w:val="clear" w:color="auto" w:fill="auto"/>
            <w:noWrap/>
            <w:vAlign w:val="center"/>
            <w:hideMark/>
          </w:tcPr>
          <w:p w14:paraId="7D6583E9" w14:textId="77777777" w:rsidR="001C0115" w:rsidRPr="00EC54A0" w:rsidRDefault="001C0115" w:rsidP="00475DC6">
            <w:pPr>
              <w:pStyle w:val="ae"/>
              <w:rPr>
                <w:rFonts w:asciiTheme="minorEastAsia" w:eastAsiaTheme="minorEastAsia" w:hAnsiTheme="minorEastAsia"/>
              </w:rPr>
            </w:pPr>
            <w:r w:rsidRPr="00EC54A0">
              <w:rPr>
                <w:rFonts w:asciiTheme="minorEastAsia" w:eastAsiaTheme="minorEastAsia" w:hAnsiTheme="minorEastAsia" w:hint="eastAsia"/>
              </w:rPr>
              <w:t>書類の名称</w:t>
            </w:r>
          </w:p>
        </w:tc>
        <w:tc>
          <w:tcPr>
            <w:tcW w:w="1260" w:type="dxa"/>
            <w:shd w:val="clear" w:color="auto" w:fill="auto"/>
            <w:noWrap/>
            <w:vAlign w:val="center"/>
            <w:hideMark/>
          </w:tcPr>
          <w:p w14:paraId="3A827B8E" w14:textId="77777777" w:rsidR="001C0115" w:rsidRPr="00EC54A0" w:rsidRDefault="001C0115" w:rsidP="00475DC6">
            <w:pPr>
              <w:pStyle w:val="ae"/>
              <w:rPr>
                <w:rFonts w:asciiTheme="minorEastAsia" w:eastAsiaTheme="minorEastAsia" w:hAnsiTheme="minorEastAsia"/>
              </w:rPr>
            </w:pPr>
            <w:r w:rsidRPr="00EC54A0">
              <w:rPr>
                <w:rFonts w:asciiTheme="minorEastAsia" w:eastAsiaTheme="minorEastAsia" w:hAnsiTheme="minorEastAsia" w:hint="eastAsia"/>
              </w:rPr>
              <w:t>様式</w:t>
            </w:r>
          </w:p>
        </w:tc>
      </w:tr>
      <w:tr w:rsidR="00BC4BF7" w:rsidRPr="00EC54A0" w14:paraId="7F1A6A20" w14:textId="77777777" w:rsidTr="00A84213">
        <w:trPr>
          <w:cantSplit/>
          <w:trHeight w:val="345"/>
        </w:trPr>
        <w:tc>
          <w:tcPr>
            <w:tcW w:w="662" w:type="dxa"/>
            <w:shd w:val="clear" w:color="auto" w:fill="auto"/>
            <w:noWrap/>
            <w:vAlign w:val="center"/>
            <w:hideMark/>
          </w:tcPr>
          <w:p w14:paraId="0EF8D650" w14:textId="77777777" w:rsidR="001C0115" w:rsidRPr="00EC54A0" w:rsidRDefault="001C0115"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１</w:t>
            </w:r>
          </w:p>
        </w:tc>
        <w:tc>
          <w:tcPr>
            <w:tcW w:w="7134" w:type="dxa"/>
            <w:shd w:val="clear" w:color="auto" w:fill="auto"/>
            <w:noWrap/>
            <w:vAlign w:val="center"/>
            <w:hideMark/>
          </w:tcPr>
          <w:p w14:paraId="7B4265B2" w14:textId="77777777" w:rsidR="001C0115" w:rsidRPr="00EC54A0" w:rsidRDefault="00D8798E" w:rsidP="00475DC6">
            <w:pPr>
              <w:pStyle w:val="ae"/>
              <w:rPr>
                <w:rFonts w:asciiTheme="minorEastAsia" w:eastAsiaTheme="minorEastAsia" w:hAnsiTheme="minorEastAsia"/>
              </w:rPr>
            </w:pPr>
            <w:r w:rsidRPr="00EC54A0">
              <w:rPr>
                <w:rFonts w:asciiTheme="minorEastAsia" w:eastAsiaTheme="minorEastAsia" w:hAnsiTheme="minorEastAsia" w:hint="eastAsia"/>
              </w:rPr>
              <w:t>仕様書</w:t>
            </w:r>
          </w:p>
        </w:tc>
        <w:tc>
          <w:tcPr>
            <w:tcW w:w="1260" w:type="dxa"/>
            <w:shd w:val="clear" w:color="auto" w:fill="auto"/>
            <w:noWrap/>
            <w:vAlign w:val="center"/>
            <w:hideMark/>
          </w:tcPr>
          <w:p w14:paraId="3D444511" w14:textId="77777777" w:rsidR="001C0115" w:rsidRPr="00EC54A0" w:rsidRDefault="001C0115" w:rsidP="00475DC6">
            <w:pPr>
              <w:pStyle w:val="ae"/>
              <w:rPr>
                <w:rFonts w:asciiTheme="minorEastAsia" w:eastAsiaTheme="minorEastAsia" w:hAnsiTheme="minorEastAsia"/>
              </w:rPr>
            </w:pPr>
          </w:p>
        </w:tc>
      </w:tr>
      <w:tr w:rsidR="00BC4BF7" w:rsidRPr="00EC54A0" w14:paraId="35CE356E" w14:textId="77777777" w:rsidTr="00A84213">
        <w:trPr>
          <w:cantSplit/>
          <w:trHeight w:val="345"/>
        </w:trPr>
        <w:tc>
          <w:tcPr>
            <w:tcW w:w="662" w:type="dxa"/>
            <w:shd w:val="clear" w:color="auto" w:fill="auto"/>
            <w:noWrap/>
            <w:vAlign w:val="center"/>
            <w:hideMark/>
          </w:tcPr>
          <w:p w14:paraId="33663C5F" w14:textId="77777777" w:rsidR="00D8798E" w:rsidRPr="00EC54A0" w:rsidRDefault="00D8798E"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２</w:t>
            </w:r>
          </w:p>
        </w:tc>
        <w:tc>
          <w:tcPr>
            <w:tcW w:w="7134" w:type="dxa"/>
            <w:shd w:val="clear" w:color="auto" w:fill="auto"/>
            <w:noWrap/>
            <w:vAlign w:val="center"/>
            <w:hideMark/>
          </w:tcPr>
          <w:p w14:paraId="7426CDF8" w14:textId="77777777" w:rsidR="00D8798E" w:rsidRPr="00EC54A0" w:rsidRDefault="00D8798E" w:rsidP="00475DC6">
            <w:pPr>
              <w:pStyle w:val="ae"/>
              <w:rPr>
                <w:rFonts w:asciiTheme="minorEastAsia" w:eastAsiaTheme="minorEastAsia" w:hAnsiTheme="minorEastAsia"/>
              </w:rPr>
            </w:pPr>
            <w:r w:rsidRPr="00EC54A0">
              <w:rPr>
                <w:rFonts w:asciiTheme="minorEastAsia" w:eastAsiaTheme="minorEastAsia" w:hAnsiTheme="minorEastAsia" w:hint="eastAsia"/>
              </w:rPr>
              <w:t>競争入札参加資格審査申請書</w:t>
            </w:r>
          </w:p>
        </w:tc>
        <w:tc>
          <w:tcPr>
            <w:tcW w:w="1260" w:type="dxa"/>
            <w:shd w:val="clear" w:color="auto" w:fill="auto"/>
            <w:noWrap/>
            <w:vAlign w:val="center"/>
            <w:hideMark/>
          </w:tcPr>
          <w:p w14:paraId="0FB88B8C" w14:textId="77777777" w:rsidR="00D8798E" w:rsidRPr="00EC54A0" w:rsidRDefault="00D8798E" w:rsidP="00475DC6">
            <w:pPr>
              <w:pStyle w:val="ae"/>
              <w:rPr>
                <w:rFonts w:asciiTheme="minorEastAsia" w:eastAsiaTheme="minorEastAsia" w:hAnsiTheme="minorEastAsia"/>
              </w:rPr>
            </w:pPr>
            <w:r w:rsidRPr="00EC54A0">
              <w:rPr>
                <w:rFonts w:asciiTheme="minorEastAsia" w:eastAsiaTheme="minorEastAsia" w:hAnsiTheme="minorEastAsia" w:hint="eastAsia"/>
              </w:rPr>
              <w:t>様式第１号</w:t>
            </w:r>
          </w:p>
        </w:tc>
      </w:tr>
      <w:tr w:rsidR="00BC4BF7" w:rsidRPr="00EC54A0" w14:paraId="337FC7C3" w14:textId="77777777" w:rsidTr="00A84213">
        <w:trPr>
          <w:cantSplit/>
          <w:trHeight w:val="345"/>
        </w:trPr>
        <w:tc>
          <w:tcPr>
            <w:tcW w:w="662" w:type="dxa"/>
            <w:shd w:val="clear" w:color="auto" w:fill="auto"/>
            <w:noWrap/>
            <w:vAlign w:val="center"/>
            <w:hideMark/>
          </w:tcPr>
          <w:p w14:paraId="42E47FF2" w14:textId="77777777" w:rsidR="00D8798E" w:rsidRPr="00EC54A0" w:rsidRDefault="00D8798E"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３</w:t>
            </w:r>
          </w:p>
        </w:tc>
        <w:tc>
          <w:tcPr>
            <w:tcW w:w="7134" w:type="dxa"/>
            <w:shd w:val="clear" w:color="auto" w:fill="auto"/>
            <w:noWrap/>
            <w:vAlign w:val="center"/>
            <w:hideMark/>
          </w:tcPr>
          <w:p w14:paraId="530D4F97" w14:textId="77777777" w:rsidR="00D8798E" w:rsidRPr="00EC54A0" w:rsidRDefault="00F67EE1" w:rsidP="00475DC6">
            <w:pPr>
              <w:pStyle w:val="ae"/>
              <w:rPr>
                <w:rFonts w:asciiTheme="minorEastAsia" w:eastAsiaTheme="minorEastAsia" w:hAnsiTheme="minorEastAsia"/>
              </w:rPr>
            </w:pPr>
            <w:r w:rsidRPr="00EC54A0">
              <w:rPr>
                <w:rFonts w:asciiTheme="minorEastAsia" w:eastAsiaTheme="minorEastAsia" w:hAnsiTheme="minorEastAsia"/>
              </w:rPr>
              <w:t>参加資格要件</w:t>
            </w:r>
            <w:r w:rsidR="004C6AA6" w:rsidRPr="00EC54A0">
              <w:rPr>
                <w:rFonts w:asciiTheme="minorEastAsia" w:eastAsiaTheme="minorEastAsia" w:hAnsiTheme="minorEastAsia"/>
              </w:rPr>
              <w:t>確認</w:t>
            </w:r>
            <w:r w:rsidRPr="00EC54A0">
              <w:rPr>
                <w:rFonts w:asciiTheme="minorEastAsia" w:eastAsiaTheme="minorEastAsia" w:hAnsiTheme="minorEastAsia"/>
              </w:rPr>
              <w:t>書</w:t>
            </w:r>
          </w:p>
        </w:tc>
        <w:tc>
          <w:tcPr>
            <w:tcW w:w="1260" w:type="dxa"/>
            <w:shd w:val="clear" w:color="auto" w:fill="auto"/>
            <w:noWrap/>
            <w:vAlign w:val="center"/>
            <w:hideMark/>
          </w:tcPr>
          <w:p w14:paraId="40B3242E" w14:textId="77777777" w:rsidR="00D8798E" w:rsidRPr="00EC54A0" w:rsidRDefault="00D8798E" w:rsidP="00475DC6">
            <w:pPr>
              <w:pStyle w:val="ae"/>
              <w:rPr>
                <w:rFonts w:asciiTheme="minorEastAsia" w:eastAsiaTheme="minorEastAsia" w:hAnsiTheme="minorEastAsia"/>
              </w:rPr>
            </w:pPr>
            <w:r w:rsidRPr="00EC54A0">
              <w:rPr>
                <w:rFonts w:asciiTheme="minorEastAsia" w:eastAsiaTheme="minorEastAsia" w:hAnsiTheme="minorEastAsia" w:hint="eastAsia"/>
              </w:rPr>
              <w:t>様式第２号</w:t>
            </w:r>
          </w:p>
        </w:tc>
      </w:tr>
      <w:tr w:rsidR="00BC4BF7" w:rsidRPr="00EC54A0" w14:paraId="2F0CC9AD" w14:textId="77777777" w:rsidTr="00A84213">
        <w:trPr>
          <w:cantSplit/>
          <w:trHeight w:val="345"/>
        </w:trPr>
        <w:tc>
          <w:tcPr>
            <w:tcW w:w="662" w:type="dxa"/>
            <w:shd w:val="clear" w:color="auto" w:fill="auto"/>
            <w:noWrap/>
            <w:vAlign w:val="center"/>
          </w:tcPr>
          <w:p w14:paraId="481F4F84" w14:textId="77777777" w:rsidR="00857BC6" w:rsidRPr="00EC54A0" w:rsidRDefault="00857BC6"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４</w:t>
            </w:r>
          </w:p>
        </w:tc>
        <w:tc>
          <w:tcPr>
            <w:tcW w:w="7134" w:type="dxa"/>
            <w:shd w:val="clear" w:color="auto" w:fill="auto"/>
            <w:noWrap/>
            <w:vAlign w:val="center"/>
          </w:tcPr>
          <w:p w14:paraId="743A6653"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質疑書</w:t>
            </w:r>
          </w:p>
        </w:tc>
        <w:tc>
          <w:tcPr>
            <w:tcW w:w="1260" w:type="dxa"/>
            <w:shd w:val="clear" w:color="auto" w:fill="auto"/>
            <w:noWrap/>
            <w:vAlign w:val="center"/>
          </w:tcPr>
          <w:p w14:paraId="7F746327"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様式第３号</w:t>
            </w:r>
          </w:p>
        </w:tc>
      </w:tr>
      <w:tr w:rsidR="00BC4BF7" w:rsidRPr="00EC54A0" w14:paraId="4025346A" w14:textId="77777777" w:rsidTr="00A84213">
        <w:trPr>
          <w:cantSplit/>
          <w:trHeight w:val="345"/>
        </w:trPr>
        <w:tc>
          <w:tcPr>
            <w:tcW w:w="662" w:type="dxa"/>
            <w:shd w:val="clear" w:color="auto" w:fill="auto"/>
            <w:noWrap/>
            <w:vAlign w:val="center"/>
            <w:hideMark/>
          </w:tcPr>
          <w:p w14:paraId="18A1CB17" w14:textId="77777777" w:rsidR="00857BC6" w:rsidRPr="00EC54A0" w:rsidRDefault="00857BC6"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５</w:t>
            </w:r>
          </w:p>
        </w:tc>
        <w:tc>
          <w:tcPr>
            <w:tcW w:w="7134" w:type="dxa"/>
            <w:shd w:val="clear" w:color="auto" w:fill="auto"/>
            <w:noWrap/>
            <w:vAlign w:val="center"/>
            <w:hideMark/>
          </w:tcPr>
          <w:p w14:paraId="11F8F1A6"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rPr>
              <w:t>入札書</w:t>
            </w:r>
          </w:p>
        </w:tc>
        <w:tc>
          <w:tcPr>
            <w:tcW w:w="1260" w:type="dxa"/>
            <w:shd w:val="clear" w:color="auto" w:fill="auto"/>
            <w:noWrap/>
            <w:vAlign w:val="center"/>
            <w:hideMark/>
          </w:tcPr>
          <w:p w14:paraId="165B1AF0"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様式第４号</w:t>
            </w:r>
          </w:p>
        </w:tc>
      </w:tr>
      <w:tr w:rsidR="00BC4BF7" w:rsidRPr="00EC54A0" w14:paraId="7C998B32" w14:textId="77777777" w:rsidTr="00A84213">
        <w:trPr>
          <w:cantSplit/>
          <w:trHeight w:val="345"/>
        </w:trPr>
        <w:tc>
          <w:tcPr>
            <w:tcW w:w="662" w:type="dxa"/>
            <w:shd w:val="clear" w:color="auto" w:fill="auto"/>
            <w:noWrap/>
            <w:vAlign w:val="center"/>
          </w:tcPr>
          <w:p w14:paraId="6E58AE6E" w14:textId="77777777" w:rsidR="00A84213" w:rsidRPr="00EC54A0" w:rsidRDefault="00A84213"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６</w:t>
            </w:r>
          </w:p>
        </w:tc>
        <w:tc>
          <w:tcPr>
            <w:tcW w:w="7134" w:type="dxa"/>
            <w:shd w:val="clear" w:color="auto" w:fill="auto"/>
            <w:noWrap/>
            <w:vAlign w:val="center"/>
          </w:tcPr>
          <w:p w14:paraId="5B28AFB0" w14:textId="77777777" w:rsidR="00A84213" w:rsidRPr="00EC54A0" w:rsidRDefault="00A84213" w:rsidP="00475DC6">
            <w:pPr>
              <w:pStyle w:val="ae"/>
              <w:rPr>
                <w:rFonts w:asciiTheme="minorEastAsia" w:eastAsiaTheme="minorEastAsia" w:hAnsiTheme="minorEastAsia"/>
              </w:rPr>
            </w:pPr>
            <w:r w:rsidRPr="00EC54A0">
              <w:rPr>
                <w:rFonts w:asciiTheme="minorEastAsia" w:eastAsiaTheme="minorEastAsia" w:hAnsiTheme="minorEastAsia"/>
              </w:rPr>
              <w:t>委任状</w:t>
            </w:r>
          </w:p>
        </w:tc>
        <w:tc>
          <w:tcPr>
            <w:tcW w:w="1260" w:type="dxa"/>
            <w:shd w:val="clear" w:color="auto" w:fill="auto"/>
            <w:noWrap/>
            <w:vAlign w:val="center"/>
          </w:tcPr>
          <w:p w14:paraId="42E8EB59" w14:textId="77777777" w:rsidR="00A84213" w:rsidRPr="00EC54A0" w:rsidRDefault="00A84213" w:rsidP="00475DC6">
            <w:pPr>
              <w:pStyle w:val="ae"/>
              <w:rPr>
                <w:rFonts w:asciiTheme="minorEastAsia" w:eastAsiaTheme="minorEastAsia" w:hAnsiTheme="minorEastAsia"/>
              </w:rPr>
            </w:pPr>
            <w:r w:rsidRPr="00EC54A0">
              <w:rPr>
                <w:rFonts w:asciiTheme="minorEastAsia" w:eastAsiaTheme="minorEastAsia" w:hAnsiTheme="minorEastAsia" w:hint="eastAsia"/>
              </w:rPr>
              <w:t>様式第５号</w:t>
            </w:r>
          </w:p>
        </w:tc>
      </w:tr>
      <w:tr w:rsidR="00BC4BF7" w:rsidRPr="00EC54A0" w14:paraId="4CC6B8F4" w14:textId="77777777" w:rsidTr="00A84213">
        <w:trPr>
          <w:cantSplit/>
          <w:trHeight w:val="345"/>
        </w:trPr>
        <w:tc>
          <w:tcPr>
            <w:tcW w:w="662" w:type="dxa"/>
            <w:shd w:val="clear" w:color="auto" w:fill="auto"/>
            <w:noWrap/>
            <w:vAlign w:val="center"/>
            <w:hideMark/>
          </w:tcPr>
          <w:p w14:paraId="297E0383" w14:textId="77777777" w:rsidR="00857BC6" w:rsidRPr="00EC54A0" w:rsidRDefault="00A84213"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７</w:t>
            </w:r>
          </w:p>
        </w:tc>
        <w:tc>
          <w:tcPr>
            <w:tcW w:w="7134" w:type="dxa"/>
            <w:shd w:val="clear" w:color="auto" w:fill="auto"/>
            <w:noWrap/>
            <w:vAlign w:val="center"/>
          </w:tcPr>
          <w:p w14:paraId="6259864A"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rPr>
              <w:t>辞退届</w:t>
            </w:r>
          </w:p>
        </w:tc>
        <w:tc>
          <w:tcPr>
            <w:tcW w:w="1260" w:type="dxa"/>
            <w:shd w:val="clear" w:color="auto" w:fill="auto"/>
            <w:noWrap/>
            <w:vAlign w:val="center"/>
          </w:tcPr>
          <w:p w14:paraId="1F81AC96" w14:textId="77777777" w:rsidR="00857BC6" w:rsidRPr="00EC54A0" w:rsidRDefault="00A84213" w:rsidP="00475DC6">
            <w:pPr>
              <w:pStyle w:val="ae"/>
              <w:rPr>
                <w:rFonts w:asciiTheme="minorEastAsia" w:eastAsiaTheme="minorEastAsia" w:hAnsiTheme="minorEastAsia"/>
              </w:rPr>
            </w:pPr>
            <w:r w:rsidRPr="00EC54A0">
              <w:rPr>
                <w:rFonts w:asciiTheme="minorEastAsia" w:eastAsiaTheme="minorEastAsia" w:hAnsiTheme="minorEastAsia" w:hint="eastAsia"/>
              </w:rPr>
              <w:t>様式第６</w:t>
            </w:r>
            <w:r w:rsidR="00857BC6" w:rsidRPr="00EC54A0">
              <w:rPr>
                <w:rFonts w:asciiTheme="minorEastAsia" w:eastAsiaTheme="minorEastAsia" w:hAnsiTheme="minorEastAsia" w:hint="eastAsia"/>
              </w:rPr>
              <w:t>号</w:t>
            </w:r>
          </w:p>
        </w:tc>
      </w:tr>
      <w:tr w:rsidR="00BC4BF7" w:rsidRPr="00EC54A0" w14:paraId="6592FBD6" w14:textId="77777777" w:rsidTr="00A84213">
        <w:trPr>
          <w:cantSplit/>
          <w:trHeight w:val="345"/>
        </w:trPr>
        <w:tc>
          <w:tcPr>
            <w:tcW w:w="662" w:type="dxa"/>
            <w:shd w:val="clear" w:color="auto" w:fill="auto"/>
            <w:noWrap/>
            <w:vAlign w:val="center"/>
          </w:tcPr>
          <w:p w14:paraId="7EB246E6" w14:textId="77777777" w:rsidR="00857BC6" w:rsidRPr="00EC54A0" w:rsidRDefault="00A84213"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８</w:t>
            </w:r>
          </w:p>
        </w:tc>
        <w:tc>
          <w:tcPr>
            <w:tcW w:w="7134" w:type="dxa"/>
            <w:shd w:val="clear" w:color="auto" w:fill="auto"/>
            <w:noWrap/>
            <w:vAlign w:val="center"/>
          </w:tcPr>
          <w:p w14:paraId="1856D2BA" w14:textId="77777777" w:rsidR="00857BC6" w:rsidRPr="00EC54A0" w:rsidRDefault="006F31D1" w:rsidP="00475DC6">
            <w:pPr>
              <w:pStyle w:val="ae"/>
              <w:rPr>
                <w:rFonts w:asciiTheme="minorEastAsia" w:eastAsiaTheme="minorEastAsia" w:hAnsiTheme="minorEastAsia"/>
              </w:rPr>
            </w:pPr>
            <w:r w:rsidRPr="00EC54A0">
              <w:rPr>
                <w:rFonts w:asciiTheme="minorEastAsia" w:eastAsiaTheme="minorEastAsia" w:hAnsiTheme="minorEastAsia" w:hint="eastAsia"/>
              </w:rPr>
              <w:t xml:space="preserve">令和８年度高知市立学校屋内運動場ＬＥＤ化推進業務委託  </w:t>
            </w:r>
            <w:r w:rsidR="001C33CB" w:rsidRPr="00EC54A0">
              <w:rPr>
                <w:rFonts w:asciiTheme="minorEastAsia" w:eastAsiaTheme="minorEastAsia" w:hAnsiTheme="minorEastAsia" w:hint="eastAsia"/>
              </w:rPr>
              <w:t>グループ</w:t>
            </w:r>
            <w:r w:rsidRPr="00EC54A0">
              <w:rPr>
                <w:rFonts w:asciiTheme="minorEastAsia" w:eastAsiaTheme="minorEastAsia" w:hAnsiTheme="minorEastAsia" w:hint="eastAsia"/>
              </w:rPr>
              <w:t>表</w:t>
            </w:r>
          </w:p>
        </w:tc>
        <w:tc>
          <w:tcPr>
            <w:tcW w:w="1260" w:type="dxa"/>
            <w:shd w:val="clear" w:color="auto" w:fill="auto"/>
            <w:noWrap/>
            <w:vAlign w:val="center"/>
          </w:tcPr>
          <w:p w14:paraId="55DEF612"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別紙１</w:t>
            </w:r>
          </w:p>
        </w:tc>
      </w:tr>
      <w:tr w:rsidR="00BC4BF7" w:rsidRPr="00EC54A0" w14:paraId="4696B3DD" w14:textId="77777777" w:rsidTr="00A84213">
        <w:trPr>
          <w:cantSplit/>
          <w:trHeight w:val="345"/>
        </w:trPr>
        <w:tc>
          <w:tcPr>
            <w:tcW w:w="662" w:type="dxa"/>
            <w:shd w:val="clear" w:color="auto" w:fill="auto"/>
            <w:noWrap/>
            <w:vAlign w:val="center"/>
            <w:hideMark/>
          </w:tcPr>
          <w:p w14:paraId="52D41EC7" w14:textId="77777777" w:rsidR="00857BC6" w:rsidRPr="00EC54A0" w:rsidRDefault="00A84213"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９</w:t>
            </w:r>
          </w:p>
        </w:tc>
        <w:tc>
          <w:tcPr>
            <w:tcW w:w="7134" w:type="dxa"/>
            <w:shd w:val="clear" w:color="auto" w:fill="auto"/>
            <w:noWrap/>
            <w:vAlign w:val="center"/>
            <w:hideMark/>
          </w:tcPr>
          <w:p w14:paraId="2EAD908F"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施工箇所一覧</w:t>
            </w:r>
          </w:p>
        </w:tc>
        <w:tc>
          <w:tcPr>
            <w:tcW w:w="1260" w:type="dxa"/>
            <w:shd w:val="clear" w:color="auto" w:fill="auto"/>
            <w:noWrap/>
            <w:vAlign w:val="center"/>
            <w:hideMark/>
          </w:tcPr>
          <w:p w14:paraId="538F96BD"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別紙２</w:t>
            </w:r>
          </w:p>
        </w:tc>
      </w:tr>
      <w:tr w:rsidR="00857BC6" w:rsidRPr="00EC54A0" w14:paraId="2C782A53" w14:textId="77777777" w:rsidTr="00A84213">
        <w:trPr>
          <w:cantSplit/>
          <w:trHeight w:val="345"/>
        </w:trPr>
        <w:tc>
          <w:tcPr>
            <w:tcW w:w="662" w:type="dxa"/>
            <w:shd w:val="clear" w:color="auto" w:fill="auto"/>
            <w:noWrap/>
            <w:vAlign w:val="center"/>
          </w:tcPr>
          <w:p w14:paraId="1E7F1202" w14:textId="77777777" w:rsidR="00857BC6" w:rsidRPr="00EC54A0" w:rsidRDefault="00A84213" w:rsidP="00475DC6">
            <w:pPr>
              <w:pStyle w:val="ae"/>
              <w:jc w:val="center"/>
              <w:rPr>
                <w:rFonts w:asciiTheme="minorEastAsia" w:eastAsiaTheme="minorEastAsia" w:hAnsiTheme="minorEastAsia"/>
              </w:rPr>
            </w:pPr>
            <w:r w:rsidRPr="00EC54A0">
              <w:rPr>
                <w:rFonts w:asciiTheme="minorEastAsia" w:eastAsiaTheme="minorEastAsia" w:hAnsiTheme="minorEastAsia" w:hint="eastAsia"/>
              </w:rPr>
              <w:t>10</w:t>
            </w:r>
          </w:p>
        </w:tc>
        <w:tc>
          <w:tcPr>
            <w:tcW w:w="7134" w:type="dxa"/>
            <w:shd w:val="clear" w:color="auto" w:fill="auto"/>
            <w:noWrap/>
            <w:vAlign w:val="center"/>
          </w:tcPr>
          <w:p w14:paraId="0BE29FB6"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図面データ</w:t>
            </w:r>
          </w:p>
        </w:tc>
        <w:tc>
          <w:tcPr>
            <w:tcW w:w="1260" w:type="dxa"/>
            <w:shd w:val="clear" w:color="auto" w:fill="auto"/>
            <w:noWrap/>
            <w:vAlign w:val="center"/>
          </w:tcPr>
          <w:p w14:paraId="1015B973" w14:textId="77777777" w:rsidR="00857BC6" w:rsidRPr="00EC54A0" w:rsidRDefault="00857BC6" w:rsidP="00475DC6">
            <w:pPr>
              <w:pStyle w:val="ae"/>
              <w:rPr>
                <w:rFonts w:asciiTheme="minorEastAsia" w:eastAsiaTheme="minorEastAsia" w:hAnsiTheme="minorEastAsia"/>
              </w:rPr>
            </w:pPr>
            <w:r w:rsidRPr="00EC54A0">
              <w:rPr>
                <w:rFonts w:asciiTheme="minorEastAsia" w:eastAsiaTheme="minorEastAsia" w:hAnsiTheme="minorEastAsia" w:hint="eastAsia"/>
              </w:rPr>
              <w:t>ＤＶＤ－Ｒ</w:t>
            </w:r>
          </w:p>
        </w:tc>
      </w:tr>
    </w:tbl>
    <w:p w14:paraId="18FC78D0" w14:textId="77777777" w:rsidR="002219B5" w:rsidRPr="00EC54A0" w:rsidRDefault="002219B5" w:rsidP="00475DC6">
      <w:pPr>
        <w:rPr>
          <w:rFonts w:asciiTheme="minorEastAsia" w:eastAsiaTheme="minorEastAsia" w:hAnsiTheme="minorEastAsia"/>
        </w:rPr>
      </w:pPr>
    </w:p>
    <w:p w14:paraId="28B3820E" w14:textId="77777777" w:rsidR="002219B5" w:rsidRPr="00EC54A0" w:rsidRDefault="002219B5" w:rsidP="00475DC6">
      <w:pPr>
        <w:pStyle w:val="15"/>
        <w:ind w:left="210" w:hanging="210"/>
        <w:rPr>
          <w:rFonts w:asciiTheme="minorEastAsia" w:eastAsiaTheme="minorEastAsia" w:hAnsiTheme="minorEastAsia"/>
        </w:rPr>
      </w:pPr>
      <w:r w:rsidRPr="00EC54A0">
        <w:rPr>
          <w:rFonts w:asciiTheme="minorEastAsia" w:eastAsiaTheme="minorEastAsia" w:hAnsiTheme="minorEastAsia" w:hint="eastAsia"/>
        </w:rPr>
        <w:t>別表２　申請書類</w:t>
      </w:r>
    </w:p>
    <w:tbl>
      <w:tblPr>
        <w:tblW w:w="9030" w:type="dxa"/>
        <w:tblInd w:w="10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20"/>
        <w:gridCol w:w="2393"/>
        <w:gridCol w:w="5917"/>
      </w:tblGrid>
      <w:tr w:rsidR="00BC4BF7" w:rsidRPr="00EC54A0" w14:paraId="34592F1B" w14:textId="77777777" w:rsidTr="00A84213">
        <w:trPr>
          <w:cantSplit/>
        </w:trPr>
        <w:tc>
          <w:tcPr>
            <w:tcW w:w="720" w:type="dxa"/>
            <w:shd w:val="clear" w:color="auto" w:fill="auto"/>
          </w:tcPr>
          <w:p w14:paraId="0991194C"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番号</w:t>
            </w:r>
          </w:p>
        </w:tc>
        <w:tc>
          <w:tcPr>
            <w:tcW w:w="2393" w:type="dxa"/>
            <w:shd w:val="clear" w:color="auto" w:fill="auto"/>
          </w:tcPr>
          <w:p w14:paraId="1E8433A8"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名称</w:t>
            </w:r>
          </w:p>
        </w:tc>
        <w:tc>
          <w:tcPr>
            <w:tcW w:w="5917" w:type="dxa"/>
            <w:shd w:val="clear" w:color="auto" w:fill="auto"/>
          </w:tcPr>
          <w:p w14:paraId="50BE6C9A"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作成要領</w:t>
            </w:r>
          </w:p>
        </w:tc>
      </w:tr>
      <w:tr w:rsidR="00BC4BF7" w:rsidRPr="00EC54A0" w14:paraId="092B0613" w14:textId="77777777" w:rsidTr="00A84213">
        <w:trPr>
          <w:cantSplit/>
        </w:trPr>
        <w:tc>
          <w:tcPr>
            <w:tcW w:w="720" w:type="dxa"/>
            <w:shd w:val="clear" w:color="auto" w:fill="auto"/>
          </w:tcPr>
          <w:p w14:paraId="5C70EC82"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１</w:t>
            </w:r>
          </w:p>
        </w:tc>
        <w:tc>
          <w:tcPr>
            <w:tcW w:w="2393" w:type="dxa"/>
            <w:shd w:val="clear" w:color="auto" w:fill="auto"/>
          </w:tcPr>
          <w:p w14:paraId="732E1EED"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競争入札参加資格審査申請書</w:t>
            </w:r>
          </w:p>
        </w:tc>
        <w:tc>
          <w:tcPr>
            <w:tcW w:w="5917" w:type="dxa"/>
            <w:shd w:val="clear" w:color="auto" w:fill="auto"/>
          </w:tcPr>
          <w:p w14:paraId="4B6552EC"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rPr>
              <w:t>様式第１号に必要事項を</w:t>
            </w:r>
            <w:r w:rsidRPr="00EC54A0">
              <w:rPr>
                <w:rFonts w:asciiTheme="minorEastAsia" w:eastAsiaTheme="minorEastAsia" w:hAnsiTheme="minorEastAsia" w:hint="eastAsia"/>
              </w:rPr>
              <w:t>記載したもの。</w:t>
            </w:r>
          </w:p>
        </w:tc>
      </w:tr>
      <w:tr w:rsidR="002219B5" w:rsidRPr="00EC54A0" w14:paraId="4C360C7B" w14:textId="77777777" w:rsidTr="00A84213">
        <w:trPr>
          <w:cantSplit/>
        </w:trPr>
        <w:tc>
          <w:tcPr>
            <w:tcW w:w="720" w:type="dxa"/>
            <w:shd w:val="clear" w:color="auto" w:fill="auto"/>
          </w:tcPr>
          <w:p w14:paraId="5294AE50"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２</w:t>
            </w:r>
          </w:p>
        </w:tc>
        <w:tc>
          <w:tcPr>
            <w:tcW w:w="2393" w:type="dxa"/>
            <w:shd w:val="clear" w:color="auto" w:fill="auto"/>
          </w:tcPr>
          <w:p w14:paraId="2CF021BC"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hint="eastAsia"/>
              </w:rPr>
              <w:t>参加資格要件確認書</w:t>
            </w:r>
          </w:p>
        </w:tc>
        <w:tc>
          <w:tcPr>
            <w:tcW w:w="5917" w:type="dxa"/>
            <w:shd w:val="clear" w:color="auto" w:fill="auto"/>
          </w:tcPr>
          <w:p w14:paraId="134AE7A4"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rPr>
              <w:t>様式第２号に必要事項を記載したもの。</w:t>
            </w:r>
          </w:p>
          <w:p w14:paraId="3BA536DA" w14:textId="77777777" w:rsidR="002219B5" w:rsidRPr="00EC54A0" w:rsidRDefault="002219B5" w:rsidP="00475DC6">
            <w:pPr>
              <w:pStyle w:val="ae"/>
              <w:snapToGrid w:val="0"/>
              <w:rPr>
                <w:rFonts w:asciiTheme="minorEastAsia" w:eastAsiaTheme="minorEastAsia" w:hAnsiTheme="minorEastAsia"/>
              </w:rPr>
            </w:pPr>
            <w:r w:rsidRPr="00EC54A0">
              <w:rPr>
                <w:rFonts w:asciiTheme="minorEastAsia" w:eastAsiaTheme="minorEastAsia" w:hAnsiTheme="minorEastAsia"/>
              </w:rPr>
              <w:t>なお</w:t>
            </w:r>
            <w:r w:rsidR="00203E6C" w:rsidRPr="00EC54A0">
              <w:rPr>
                <w:rFonts w:asciiTheme="minorEastAsia" w:eastAsiaTheme="minorEastAsia" w:hAnsiTheme="minorEastAsia"/>
              </w:rPr>
              <w:t>、</w:t>
            </w:r>
            <w:r w:rsidRPr="00EC54A0">
              <w:rPr>
                <w:rFonts w:asciiTheme="minorEastAsia" w:eastAsiaTheme="minorEastAsia" w:hAnsiTheme="minorEastAsia"/>
              </w:rPr>
              <w:t>記入の際には</w:t>
            </w:r>
            <w:r w:rsidR="00203E6C" w:rsidRPr="00EC54A0">
              <w:rPr>
                <w:rFonts w:asciiTheme="minorEastAsia" w:eastAsiaTheme="minorEastAsia" w:hAnsiTheme="minorEastAsia"/>
              </w:rPr>
              <w:t>、</w:t>
            </w:r>
            <w:r w:rsidRPr="00EC54A0">
              <w:rPr>
                <w:rFonts w:asciiTheme="minorEastAsia" w:eastAsiaTheme="minorEastAsia" w:hAnsiTheme="minorEastAsia"/>
              </w:rPr>
              <w:t>所在地</w:t>
            </w:r>
            <w:r w:rsidR="00203E6C" w:rsidRPr="00EC54A0">
              <w:rPr>
                <w:rFonts w:asciiTheme="minorEastAsia" w:eastAsiaTheme="minorEastAsia" w:hAnsiTheme="minorEastAsia"/>
              </w:rPr>
              <w:t>、</w:t>
            </w:r>
            <w:r w:rsidRPr="00EC54A0">
              <w:rPr>
                <w:rFonts w:asciiTheme="minorEastAsia" w:eastAsiaTheme="minorEastAsia" w:hAnsiTheme="minorEastAsia"/>
              </w:rPr>
              <w:t>商号(名称)</w:t>
            </w:r>
            <w:r w:rsidR="00203E6C" w:rsidRPr="00EC54A0">
              <w:rPr>
                <w:rFonts w:asciiTheme="minorEastAsia" w:eastAsiaTheme="minorEastAsia" w:hAnsiTheme="minorEastAsia"/>
              </w:rPr>
              <w:t>、</w:t>
            </w:r>
            <w:r w:rsidRPr="00EC54A0">
              <w:rPr>
                <w:rFonts w:asciiTheme="minorEastAsia" w:eastAsiaTheme="minorEastAsia" w:hAnsiTheme="minorEastAsia"/>
              </w:rPr>
              <w:t>代表者</w:t>
            </w:r>
            <w:r w:rsidR="00622034" w:rsidRPr="00EC54A0">
              <w:rPr>
                <w:rFonts w:asciiTheme="minorEastAsia" w:eastAsiaTheme="minorEastAsia" w:hAnsiTheme="minorEastAsia" w:hint="eastAsia"/>
              </w:rPr>
              <w:t>の職・氏</w:t>
            </w:r>
            <w:r w:rsidRPr="00EC54A0">
              <w:rPr>
                <w:rFonts w:asciiTheme="minorEastAsia" w:eastAsiaTheme="minorEastAsia" w:hAnsiTheme="minorEastAsia"/>
              </w:rPr>
              <w:t>名を明記し</w:t>
            </w:r>
            <w:r w:rsidR="00203E6C" w:rsidRPr="00EC54A0">
              <w:rPr>
                <w:rFonts w:asciiTheme="minorEastAsia" w:eastAsiaTheme="minorEastAsia" w:hAnsiTheme="minorEastAsia"/>
              </w:rPr>
              <w:t>、</w:t>
            </w:r>
            <w:r w:rsidRPr="00EC54A0">
              <w:rPr>
                <w:rFonts w:asciiTheme="minorEastAsia" w:eastAsiaTheme="minorEastAsia" w:hAnsiTheme="minorEastAsia"/>
              </w:rPr>
              <w:t>代表者印を押印すること。</w:t>
            </w:r>
          </w:p>
        </w:tc>
      </w:tr>
    </w:tbl>
    <w:p w14:paraId="5089A8DE" w14:textId="77777777" w:rsidR="002219B5" w:rsidRPr="00EC54A0" w:rsidRDefault="002219B5" w:rsidP="00475DC6">
      <w:pPr>
        <w:rPr>
          <w:rFonts w:asciiTheme="minorEastAsia" w:eastAsiaTheme="minorEastAsia" w:hAnsiTheme="minorEastAsia"/>
        </w:rPr>
      </w:pPr>
    </w:p>
    <w:p w14:paraId="4C2032DA" w14:textId="77777777" w:rsidR="00126FB5" w:rsidRPr="00EC54A0" w:rsidRDefault="00126FB5" w:rsidP="00475DC6">
      <w:pPr>
        <w:pStyle w:val="10"/>
        <w:ind w:leftChars="0" w:left="0" w:firstLineChars="0" w:firstLine="0"/>
        <w:rPr>
          <w:rFonts w:asciiTheme="minorEastAsia" w:eastAsiaTheme="minorEastAsia" w:hAnsiTheme="minorEastAsia"/>
        </w:rPr>
      </w:pPr>
    </w:p>
    <w:tbl>
      <w:tblPr>
        <w:tblpPr w:leftFromText="142" w:rightFromText="142" w:vertAnchor="text" w:horzAnchor="margin" w:tblpY="498"/>
        <w:tblW w:w="9356" w:type="dxa"/>
        <w:tblLook w:val="04A0" w:firstRow="1" w:lastRow="0" w:firstColumn="1" w:lastColumn="0" w:noHBand="0" w:noVBand="1"/>
      </w:tblPr>
      <w:tblGrid>
        <w:gridCol w:w="426"/>
        <w:gridCol w:w="2835"/>
        <w:gridCol w:w="6095"/>
      </w:tblGrid>
      <w:tr w:rsidR="00BC4BF7" w:rsidRPr="00EC54A0" w14:paraId="41DAD5A2" w14:textId="77777777" w:rsidTr="00006AAF">
        <w:trPr>
          <w:cantSplit/>
        </w:trPr>
        <w:tc>
          <w:tcPr>
            <w:tcW w:w="426" w:type="dxa"/>
            <w:vAlign w:val="center"/>
          </w:tcPr>
          <w:p w14:paraId="0A4BA5BF"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13224DFB"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令和８年10月９日(金)</w:t>
            </w:r>
          </w:p>
        </w:tc>
        <w:tc>
          <w:tcPr>
            <w:tcW w:w="6095" w:type="dxa"/>
            <w:shd w:val="clear" w:color="auto" w:fill="auto"/>
            <w:vAlign w:val="center"/>
          </w:tcPr>
          <w:p w14:paraId="26165580"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公告・図面データ貸与開始</w:t>
            </w:r>
          </w:p>
        </w:tc>
      </w:tr>
      <w:tr w:rsidR="00BC4BF7" w:rsidRPr="00EC54A0" w14:paraId="2711A4AF" w14:textId="77777777" w:rsidTr="00006AAF">
        <w:trPr>
          <w:cantSplit/>
        </w:trPr>
        <w:tc>
          <w:tcPr>
            <w:tcW w:w="426" w:type="dxa"/>
            <w:vAlign w:val="center"/>
          </w:tcPr>
          <w:p w14:paraId="0342824B"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298D33F1"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令和８年10月15日(木)</w:t>
            </w:r>
          </w:p>
        </w:tc>
        <w:tc>
          <w:tcPr>
            <w:tcW w:w="6095" w:type="dxa"/>
            <w:shd w:val="clear" w:color="auto" w:fill="auto"/>
            <w:vAlign w:val="center"/>
          </w:tcPr>
          <w:p w14:paraId="290E5CFA"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質疑書の提出期限（正午）</w:t>
            </w:r>
          </w:p>
        </w:tc>
      </w:tr>
      <w:tr w:rsidR="00BC4BF7" w:rsidRPr="00EC54A0" w14:paraId="214CFD77" w14:textId="77777777" w:rsidTr="00006AAF">
        <w:trPr>
          <w:cantSplit/>
        </w:trPr>
        <w:tc>
          <w:tcPr>
            <w:tcW w:w="426" w:type="dxa"/>
            <w:vAlign w:val="center"/>
          </w:tcPr>
          <w:p w14:paraId="6AE79A73"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521D158D"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令和８年10月19日(月)</w:t>
            </w:r>
          </w:p>
        </w:tc>
        <w:tc>
          <w:tcPr>
            <w:tcW w:w="6095" w:type="dxa"/>
            <w:shd w:val="clear" w:color="auto" w:fill="auto"/>
            <w:vAlign w:val="center"/>
          </w:tcPr>
          <w:p w14:paraId="40D0B217"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質疑回答</w:t>
            </w:r>
          </w:p>
        </w:tc>
      </w:tr>
      <w:tr w:rsidR="00BC4BF7" w:rsidRPr="00EC54A0" w14:paraId="5969064F" w14:textId="77777777" w:rsidTr="00006AAF">
        <w:trPr>
          <w:cantSplit/>
        </w:trPr>
        <w:tc>
          <w:tcPr>
            <w:tcW w:w="426" w:type="dxa"/>
            <w:vAlign w:val="center"/>
          </w:tcPr>
          <w:p w14:paraId="21A4814B"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3F00E387"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令和８年10月21日(水)</w:t>
            </w:r>
          </w:p>
        </w:tc>
        <w:tc>
          <w:tcPr>
            <w:tcW w:w="6095" w:type="dxa"/>
            <w:shd w:val="clear" w:color="auto" w:fill="auto"/>
            <w:vAlign w:val="center"/>
          </w:tcPr>
          <w:p w14:paraId="20257E3F"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参加資格申請書類の提出期限</w:t>
            </w:r>
          </w:p>
        </w:tc>
      </w:tr>
      <w:tr w:rsidR="00BC4BF7" w:rsidRPr="00EC54A0" w14:paraId="2FC0DC43" w14:textId="77777777" w:rsidTr="00006AAF">
        <w:trPr>
          <w:cantSplit/>
        </w:trPr>
        <w:tc>
          <w:tcPr>
            <w:tcW w:w="426" w:type="dxa"/>
            <w:vAlign w:val="center"/>
          </w:tcPr>
          <w:p w14:paraId="2D23F338"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5736821C"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令和８年10月23日(金)</w:t>
            </w:r>
          </w:p>
        </w:tc>
        <w:tc>
          <w:tcPr>
            <w:tcW w:w="6095" w:type="dxa"/>
            <w:shd w:val="clear" w:color="auto" w:fill="auto"/>
            <w:vAlign w:val="center"/>
          </w:tcPr>
          <w:p w14:paraId="612A530C"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競争入札参加資格の通知</w:t>
            </w:r>
          </w:p>
        </w:tc>
      </w:tr>
      <w:tr w:rsidR="00BC4BF7" w:rsidRPr="00EC54A0" w14:paraId="6B747380" w14:textId="77777777" w:rsidTr="00006AAF">
        <w:trPr>
          <w:cantSplit/>
        </w:trPr>
        <w:tc>
          <w:tcPr>
            <w:tcW w:w="426" w:type="dxa"/>
            <w:vAlign w:val="center"/>
          </w:tcPr>
          <w:p w14:paraId="14CEB535"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590A74F0"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令和８年10月26日（月）</w:t>
            </w:r>
          </w:p>
        </w:tc>
        <w:tc>
          <w:tcPr>
            <w:tcW w:w="6095" w:type="dxa"/>
            <w:shd w:val="clear" w:color="auto" w:fill="auto"/>
            <w:vAlign w:val="center"/>
          </w:tcPr>
          <w:p w14:paraId="01350E5B"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資格なし理由説明請求期限</w:t>
            </w:r>
          </w:p>
        </w:tc>
      </w:tr>
      <w:tr w:rsidR="00BC4BF7" w:rsidRPr="00EC54A0" w14:paraId="0CBF43CA" w14:textId="77777777" w:rsidTr="00006AAF">
        <w:trPr>
          <w:cantSplit/>
        </w:trPr>
        <w:tc>
          <w:tcPr>
            <w:tcW w:w="426" w:type="dxa"/>
            <w:vAlign w:val="center"/>
          </w:tcPr>
          <w:p w14:paraId="6D7FE96A"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5F2A6CE2"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令和８年10月27日(火)</w:t>
            </w:r>
          </w:p>
        </w:tc>
        <w:tc>
          <w:tcPr>
            <w:tcW w:w="6095" w:type="dxa"/>
            <w:shd w:val="clear" w:color="auto" w:fill="auto"/>
            <w:vAlign w:val="center"/>
          </w:tcPr>
          <w:p w14:paraId="79A01129"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入札執行日・図面データ返却期限</w:t>
            </w:r>
          </w:p>
        </w:tc>
      </w:tr>
      <w:tr w:rsidR="00BC4BF7" w:rsidRPr="00EC54A0" w14:paraId="382DB4A1" w14:textId="77777777" w:rsidTr="00006AAF">
        <w:trPr>
          <w:cantSplit/>
        </w:trPr>
        <w:tc>
          <w:tcPr>
            <w:tcW w:w="426" w:type="dxa"/>
            <w:vAlign w:val="center"/>
          </w:tcPr>
          <w:p w14:paraId="20985375"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0EC67664"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令和８年11月４日(水)</w:t>
            </w:r>
          </w:p>
        </w:tc>
        <w:tc>
          <w:tcPr>
            <w:tcW w:w="6095" w:type="dxa"/>
            <w:shd w:val="clear" w:color="auto" w:fill="auto"/>
            <w:vAlign w:val="center"/>
          </w:tcPr>
          <w:p w14:paraId="6EB8875C"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契約締結期限</w:t>
            </w:r>
          </w:p>
        </w:tc>
      </w:tr>
      <w:tr w:rsidR="00BC4BF7" w:rsidRPr="00EC54A0" w14:paraId="44040AC3" w14:textId="77777777" w:rsidTr="00006AAF">
        <w:trPr>
          <w:cantSplit/>
        </w:trPr>
        <w:tc>
          <w:tcPr>
            <w:tcW w:w="426" w:type="dxa"/>
            <w:vAlign w:val="center"/>
          </w:tcPr>
          <w:p w14:paraId="4C776705" w14:textId="77777777" w:rsidR="00A2169D" w:rsidRPr="00EC54A0" w:rsidRDefault="00A2169D" w:rsidP="00475DC6">
            <w:pPr>
              <w:rPr>
                <w:rFonts w:asciiTheme="minorEastAsia" w:eastAsiaTheme="minorEastAsia" w:hAnsiTheme="minorEastAsia"/>
              </w:rPr>
            </w:pPr>
          </w:p>
        </w:tc>
        <w:tc>
          <w:tcPr>
            <w:tcW w:w="2835" w:type="dxa"/>
            <w:shd w:val="clear" w:color="auto" w:fill="auto"/>
            <w:vAlign w:val="center"/>
          </w:tcPr>
          <w:p w14:paraId="1BB7FF30" w14:textId="77777777" w:rsidR="00A2169D" w:rsidRPr="00EC54A0" w:rsidRDefault="00A2169D" w:rsidP="00475DC6">
            <w:pPr>
              <w:rPr>
                <w:rFonts w:asciiTheme="minorEastAsia" w:eastAsiaTheme="minorEastAsia" w:hAnsiTheme="minorEastAsia"/>
              </w:rPr>
            </w:pPr>
          </w:p>
        </w:tc>
        <w:tc>
          <w:tcPr>
            <w:tcW w:w="6095" w:type="dxa"/>
            <w:shd w:val="clear" w:color="auto" w:fill="auto"/>
            <w:vAlign w:val="center"/>
          </w:tcPr>
          <w:p w14:paraId="7CC59C24"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契約締結以降、順次委託業務開始</w:t>
            </w:r>
          </w:p>
        </w:tc>
      </w:tr>
      <w:tr w:rsidR="00BC4BF7" w:rsidRPr="00EC54A0" w14:paraId="16F13161" w14:textId="77777777" w:rsidTr="00006AAF">
        <w:trPr>
          <w:cantSplit/>
        </w:trPr>
        <w:tc>
          <w:tcPr>
            <w:tcW w:w="426" w:type="dxa"/>
            <w:vAlign w:val="center"/>
          </w:tcPr>
          <w:p w14:paraId="6A1DB414"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109249EC"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令和９年３月26日（金）</w:t>
            </w:r>
          </w:p>
        </w:tc>
        <w:tc>
          <w:tcPr>
            <w:tcW w:w="6095" w:type="dxa"/>
            <w:shd w:val="clear" w:color="auto" w:fill="auto"/>
            <w:vAlign w:val="center"/>
          </w:tcPr>
          <w:p w14:paraId="572A905D"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履行期間終了（現場作業期間終了）</w:t>
            </w:r>
          </w:p>
        </w:tc>
      </w:tr>
      <w:tr w:rsidR="00BC4BF7" w:rsidRPr="00EC54A0" w14:paraId="15A44A4C" w14:textId="77777777" w:rsidTr="00006AAF">
        <w:trPr>
          <w:cantSplit/>
        </w:trPr>
        <w:tc>
          <w:tcPr>
            <w:tcW w:w="426" w:type="dxa"/>
            <w:vAlign w:val="center"/>
          </w:tcPr>
          <w:p w14:paraId="3E0017CD"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w:t>
            </w:r>
          </w:p>
        </w:tc>
        <w:tc>
          <w:tcPr>
            <w:tcW w:w="2835" w:type="dxa"/>
            <w:shd w:val="clear" w:color="auto" w:fill="auto"/>
            <w:vAlign w:val="center"/>
          </w:tcPr>
          <w:p w14:paraId="249DEAD7"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令和９年３月31日（水）</w:t>
            </w:r>
          </w:p>
        </w:tc>
        <w:tc>
          <w:tcPr>
            <w:tcW w:w="6095" w:type="dxa"/>
            <w:shd w:val="clear" w:color="auto" w:fill="auto"/>
            <w:vAlign w:val="center"/>
          </w:tcPr>
          <w:p w14:paraId="59470C00" w14:textId="77777777" w:rsidR="00A2169D" w:rsidRPr="00EC54A0" w:rsidRDefault="007B3749" w:rsidP="00475DC6">
            <w:pPr>
              <w:rPr>
                <w:rFonts w:asciiTheme="minorEastAsia" w:eastAsiaTheme="minorEastAsia" w:hAnsiTheme="minorEastAsia"/>
              </w:rPr>
            </w:pPr>
            <w:r w:rsidRPr="00EC54A0">
              <w:rPr>
                <w:rFonts w:asciiTheme="minorEastAsia" w:eastAsiaTheme="minorEastAsia" w:hAnsiTheme="minorEastAsia"/>
              </w:rPr>
              <w:t>委託期間終了</w:t>
            </w:r>
          </w:p>
        </w:tc>
      </w:tr>
    </w:tbl>
    <w:p w14:paraId="5AC30778" w14:textId="77777777" w:rsidR="00F11959" w:rsidRPr="00EC54A0" w:rsidRDefault="00EA0D94" w:rsidP="00475DC6">
      <w:pPr>
        <w:pStyle w:val="15"/>
        <w:ind w:left="210" w:hanging="210"/>
        <w:jc w:val="center"/>
        <w:rPr>
          <w:rFonts w:asciiTheme="minorEastAsia" w:eastAsiaTheme="minorEastAsia" w:hAnsiTheme="minorEastAsia"/>
          <w:u w:val="single"/>
        </w:rPr>
      </w:pPr>
      <w:r w:rsidRPr="00EC54A0">
        <w:rPr>
          <w:rFonts w:asciiTheme="minorEastAsia" w:eastAsiaTheme="minorEastAsia" w:hAnsiTheme="minorEastAsia" w:hint="eastAsia"/>
          <w:u w:val="single"/>
        </w:rPr>
        <w:t xml:space="preserve">令和８年度高知市立学校屋内運動場ＬＥＤ化推進業務委託　</w:t>
      </w:r>
      <w:r w:rsidR="00590F67" w:rsidRPr="00EC54A0">
        <w:rPr>
          <w:rFonts w:asciiTheme="minorEastAsia" w:eastAsiaTheme="minorEastAsia" w:hAnsiTheme="minorEastAsia" w:hint="eastAsia"/>
          <w:u w:val="single"/>
        </w:rPr>
        <w:t>日程一覧</w:t>
      </w:r>
    </w:p>
    <w:p w14:paraId="070279D6" w14:textId="77777777" w:rsidR="00B317F6" w:rsidRPr="00EC54A0" w:rsidRDefault="00B317F6" w:rsidP="00475DC6">
      <w:pPr>
        <w:pStyle w:val="10"/>
        <w:ind w:left="210" w:firstLine="210"/>
        <w:jc w:val="left"/>
        <w:rPr>
          <w:rFonts w:asciiTheme="minorEastAsia" w:eastAsiaTheme="minorEastAsia" w:hAnsiTheme="minorEastAsia"/>
        </w:rPr>
      </w:pPr>
      <w:r w:rsidRPr="00EC54A0">
        <w:rPr>
          <w:rFonts w:asciiTheme="minorEastAsia" w:eastAsiaTheme="minorEastAsia" w:hAnsiTheme="minorEastAsia" w:hint="eastAsia"/>
        </w:rPr>
        <w:t>※上記日程は予定であり、やむを得ない事情により変更することがある。</w:t>
      </w:r>
    </w:p>
    <w:sectPr w:rsidR="00B317F6" w:rsidRPr="00EC54A0" w:rsidSect="0096583B">
      <w:headerReference w:type="default" r:id="rId8"/>
      <w:footerReference w:type="default" r:id="rId9"/>
      <w:footerReference w:type="first" r:id="rId10"/>
      <w:pgSz w:w="11906" w:h="16838" w:code="9"/>
      <w:pgMar w:top="1560" w:right="1418" w:bottom="1843" w:left="1418" w:header="851" w:footer="567" w:gutter="0"/>
      <w:pgNumType w:start="1"/>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DBAB6C" w14:textId="77777777" w:rsidR="00C32DF6" w:rsidRDefault="00C32DF6" w:rsidP="009A1669">
      <w:r>
        <w:separator/>
      </w:r>
    </w:p>
  </w:endnote>
  <w:endnote w:type="continuationSeparator" w:id="0">
    <w:p w14:paraId="6DC3BA8A" w14:textId="77777777" w:rsidR="00C32DF6" w:rsidRDefault="00C32DF6" w:rsidP="009A16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BIZ UD明朝 Medium">
    <w:panose1 w:val="02020500000000000000"/>
    <w:charset w:val="80"/>
    <w:family w:val="roman"/>
    <w:pitch w:val="fixed"/>
    <w:sig w:usb0="E00002F7" w:usb1="2AC7EDF8" w:usb2="00000012" w:usb3="00000000" w:csb0="00020001" w:csb1="00000000"/>
  </w:font>
  <w:font w:name="BIZ UDゴシック">
    <w:panose1 w:val="020B0400000000000000"/>
    <w:charset w:val="80"/>
    <w:family w:val="modern"/>
    <w:pitch w:val="fixed"/>
    <w:sig w:usb0="E00002F7" w:usb1="2AC7EDF8" w:usb2="00000012" w:usb3="00000000" w:csb0="00020001"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897EF3" w14:textId="77777777" w:rsidR="00203E6C" w:rsidRDefault="00203E6C" w:rsidP="005E1104">
    <w:pPr>
      <w:pStyle w:val="a5"/>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B0449A" w14:textId="77777777" w:rsidR="00203E6C" w:rsidRDefault="00203E6C" w:rsidP="005E1104">
    <w:pPr>
      <w:pStyle w:val="a5"/>
      <w:jc w:val="center"/>
    </w:pPr>
    <w:r>
      <w:t>１</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926B166" w14:textId="77777777" w:rsidR="00C32DF6" w:rsidRDefault="00C32DF6" w:rsidP="009A1669">
      <w:r>
        <w:separator/>
      </w:r>
    </w:p>
  </w:footnote>
  <w:footnote w:type="continuationSeparator" w:id="0">
    <w:p w14:paraId="52BD7C20" w14:textId="77777777" w:rsidR="00C32DF6" w:rsidRDefault="00C32DF6" w:rsidP="009A166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9E180A" w14:textId="77777777" w:rsidR="00A2169D" w:rsidRDefault="00A2169D"/>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07C60FA"/>
    <w:lvl w:ilvl="0">
      <w:start w:val="1"/>
      <w:numFmt w:val="decimal"/>
      <w:lvlText w:val="%1."/>
      <w:lvlJc w:val="left"/>
      <w:pPr>
        <w:tabs>
          <w:tab w:val="num" w:pos="2061"/>
        </w:tabs>
        <w:ind w:leftChars="800" w:left="2061" w:hangingChars="200" w:hanging="360"/>
      </w:pPr>
    </w:lvl>
  </w:abstractNum>
  <w:abstractNum w:abstractNumId="1" w15:restartNumberingAfterBreak="0">
    <w:nsid w:val="FFFFFF7D"/>
    <w:multiLevelType w:val="singleLevel"/>
    <w:tmpl w:val="5540E4A6"/>
    <w:lvl w:ilvl="0">
      <w:start w:val="1"/>
      <w:numFmt w:val="decimal"/>
      <w:lvlText w:val="%1."/>
      <w:lvlJc w:val="left"/>
      <w:pPr>
        <w:tabs>
          <w:tab w:val="num" w:pos="1636"/>
        </w:tabs>
        <w:ind w:leftChars="600" w:left="1636" w:hangingChars="200" w:hanging="360"/>
      </w:pPr>
    </w:lvl>
  </w:abstractNum>
  <w:abstractNum w:abstractNumId="2" w15:restartNumberingAfterBreak="0">
    <w:nsid w:val="FFFFFF7E"/>
    <w:multiLevelType w:val="singleLevel"/>
    <w:tmpl w:val="5B3ED45C"/>
    <w:lvl w:ilvl="0">
      <w:start w:val="1"/>
      <w:numFmt w:val="decimal"/>
      <w:lvlText w:val="%1."/>
      <w:lvlJc w:val="left"/>
      <w:pPr>
        <w:tabs>
          <w:tab w:val="num" w:pos="1211"/>
        </w:tabs>
        <w:ind w:leftChars="400" w:left="1211" w:hangingChars="200" w:hanging="360"/>
      </w:pPr>
    </w:lvl>
  </w:abstractNum>
  <w:abstractNum w:abstractNumId="3" w15:restartNumberingAfterBreak="0">
    <w:nsid w:val="FFFFFF7F"/>
    <w:multiLevelType w:val="singleLevel"/>
    <w:tmpl w:val="670A82D4"/>
    <w:lvl w:ilvl="0">
      <w:start w:val="1"/>
      <w:numFmt w:val="decimal"/>
      <w:lvlText w:val="%1."/>
      <w:lvlJc w:val="left"/>
      <w:pPr>
        <w:tabs>
          <w:tab w:val="num" w:pos="785"/>
        </w:tabs>
        <w:ind w:leftChars="200" w:left="785" w:hangingChars="200" w:hanging="360"/>
      </w:pPr>
    </w:lvl>
  </w:abstractNum>
  <w:abstractNum w:abstractNumId="4" w15:restartNumberingAfterBreak="0">
    <w:nsid w:val="FFFFFF80"/>
    <w:multiLevelType w:val="singleLevel"/>
    <w:tmpl w:val="C0BA5B12"/>
    <w:lvl w:ilvl="0">
      <w:start w:val="1"/>
      <w:numFmt w:val="bullet"/>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3FB2F2E4"/>
    <w:lvl w:ilvl="0">
      <w:start w:val="1"/>
      <w:numFmt w:val="bullet"/>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E30E1FF6"/>
    <w:lvl w:ilvl="0">
      <w:start w:val="1"/>
      <w:numFmt w:val="bullet"/>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E6EEFCD4"/>
    <w:lvl w:ilvl="0">
      <w:start w:val="1"/>
      <w:numFmt w:val="bullet"/>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A38A4FA2"/>
    <w:lvl w:ilvl="0">
      <w:start w:val="1"/>
      <w:numFmt w:val="decimal"/>
      <w:lvlText w:val="%1."/>
      <w:lvlJc w:val="left"/>
      <w:pPr>
        <w:tabs>
          <w:tab w:val="num" w:pos="360"/>
        </w:tabs>
        <w:ind w:left="360" w:hangingChars="200" w:hanging="360"/>
      </w:pPr>
    </w:lvl>
  </w:abstractNum>
  <w:abstractNum w:abstractNumId="9" w15:restartNumberingAfterBreak="0">
    <w:nsid w:val="FFFFFF89"/>
    <w:multiLevelType w:val="singleLevel"/>
    <w:tmpl w:val="5BBEF6F6"/>
    <w:lvl w:ilvl="0">
      <w:start w:val="1"/>
      <w:numFmt w:val="bullet"/>
      <w:lvlText w:val=""/>
      <w:lvlJc w:val="left"/>
      <w:pPr>
        <w:tabs>
          <w:tab w:val="num" w:pos="360"/>
        </w:tabs>
        <w:ind w:left="360" w:hangingChars="200" w:hanging="360"/>
      </w:pPr>
      <w:rPr>
        <w:rFonts w:ascii="Wingdings" w:hAnsi="Wingdings" w:hint="default"/>
      </w:rPr>
    </w:lvl>
  </w:abstractNum>
  <w:abstractNum w:abstractNumId="10" w15:restartNumberingAfterBreak="0">
    <w:nsid w:val="03B27C7C"/>
    <w:multiLevelType w:val="hybridMultilevel"/>
    <w:tmpl w:val="969A346C"/>
    <w:lvl w:ilvl="0" w:tplc="AFA4D80A">
      <w:start w:val="1"/>
      <w:numFmt w:val="decimalEnclosedParen"/>
      <w:lvlText w:val="%1"/>
      <w:lvlJc w:val="left"/>
      <w:pPr>
        <w:ind w:left="570" w:hanging="360"/>
      </w:pPr>
      <w:rPr>
        <w:rFonts w:hAnsi="ＭＳ 明朝"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1" w15:restartNumberingAfterBreak="0">
    <w:nsid w:val="06AA5203"/>
    <w:multiLevelType w:val="hybridMultilevel"/>
    <w:tmpl w:val="8B106D20"/>
    <w:lvl w:ilvl="0" w:tplc="A2B47434">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2" w15:restartNumberingAfterBreak="0">
    <w:nsid w:val="08A95986"/>
    <w:multiLevelType w:val="hybridMultilevel"/>
    <w:tmpl w:val="3A149F1E"/>
    <w:lvl w:ilvl="0" w:tplc="D7C8AFB0">
      <w:start w:val="1"/>
      <w:numFmt w:val="decimalEnclosedParen"/>
      <w:lvlText w:val="%1"/>
      <w:lvlJc w:val="left"/>
      <w:pPr>
        <w:ind w:left="570" w:hanging="360"/>
      </w:pPr>
      <w:rPr>
        <w:rFonts w:hint="eastAsia"/>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3" w15:restartNumberingAfterBreak="0">
    <w:nsid w:val="08D21E78"/>
    <w:multiLevelType w:val="hybridMultilevel"/>
    <w:tmpl w:val="9D2E5EFC"/>
    <w:lvl w:ilvl="0" w:tplc="8528F9EA">
      <w:start w:val="1"/>
      <w:numFmt w:val="decimalEnclosedParen"/>
      <w:lvlText w:val="%1"/>
      <w:lvlJc w:val="left"/>
      <w:pPr>
        <w:ind w:left="570" w:hanging="360"/>
      </w:pPr>
      <w:rPr>
        <w:rFonts w:hint="eastAsia"/>
        <w:color w:val="1E49F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4" w15:restartNumberingAfterBreak="0">
    <w:nsid w:val="0B54354E"/>
    <w:multiLevelType w:val="hybridMultilevel"/>
    <w:tmpl w:val="565A44D2"/>
    <w:lvl w:ilvl="0" w:tplc="8528F9EA">
      <w:start w:val="1"/>
      <w:numFmt w:val="decimalEnclosedParen"/>
      <w:lvlText w:val="%1"/>
      <w:lvlJc w:val="left"/>
      <w:pPr>
        <w:ind w:left="780" w:hanging="360"/>
      </w:pPr>
      <w:rPr>
        <w:rFonts w:hint="eastAsia"/>
        <w:color w:val="1E49F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5" w15:restartNumberingAfterBreak="0">
    <w:nsid w:val="0CBB0BE0"/>
    <w:multiLevelType w:val="hybridMultilevel"/>
    <w:tmpl w:val="35E858C0"/>
    <w:lvl w:ilvl="0" w:tplc="2A64C79E">
      <w:start w:val="1"/>
      <w:numFmt w:val="decimalEnclosedParen"/>
      <w:lvlText w:val="%1"/>
      <w:lvlJc w:val="left"/>
      <w:pPr>
        <w:ind w:left="786" w:hanging="360"/>
      </w:pPr>
      <w:rPr>
        <w:rFonts w:hint="eastAsia"/>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16" w15:restartNumberingAfterBreak="0">
    <w:nsid w:val="129A5C47"/>
    <w:multiLevelType w:val="hybridMultilevel"/>
    <w:tmpl w:val="76DA12B2"/>
    <w:lvl w:ilvl="0" w:tplc="8CEA7A88">
      <w:start w:val="1"/>
      <w:numFmt w:val="decimalEnclosedParen"/>
      <w:lvlText w:val="%1"/>
      <w:lvlJc w:val="left"/>
      <w:pPr>
        <w:ind w:left="570" w:hanging="360"/>
      </w:pPr>
      <w:rPr>
        <w:rFonts w:hint="eastAsia"/>
        <w:color w:val="auto"/>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7" w15:restartNumberingAfterBreak="0">
    <w:nsid w:val="14F109D8"/>
    <w:multiLevelType w:val="hybridMultilevel"/>
    <w:tmpl w:val="C04259CA"/>
    <w:lvl w:ilvl="0" w:tplc="D3DC4A74">
      <w:start w:val="1"/>
      <w:numFmt w:val="decimalEnclosedParen"/>
      <w:lvlText w:val="%1"/>
      <w:lvlJc w:val="left"/>
      <w:pPr>
        <w:ind w:left="560" w:hanging="360"/>
      </w:pPr>
      <w:rPr>
        <w:rFonts w:hint="eastAsia"/>
      </w:rPr>
    </w:lvl>
    <w:lvl w:ilvl="1" w:tplc="04090017" w:tentative="1">
      <w:start w:val="1"/>
      <w:numFmt w:val="aiueoFullWidth"/>
      <w:lvlText w:val="(%2)"/>
      <w:lvlJc w:val="left"/>
      <w:pPr>
        <w:ind w:left="1080" w:hanging="440"/>
      </w:pPr>
    </w:lvl>
    <w:lvl w:ilvl="2" w:tplc="04090011" w:tentative="1">
      <w:start w:val="1"/>
      <w:numFmt w:val="decimalEnclosedCircle"/>
      <w:lvlText w:val="%3"/>
      <w:lvlJc w:val="left"/>
      <w:pPr>
        <w:ind w:left="1520" w:hanging="440"/>
      </w:pPr>
    </w:lvl>
    <w:lvl w:ilvl="3" w:tplc="0409000F" w:tentative="1">
      <w:start w:val="1"/>
      <w:numFmt w:val="decimal"/>
      <w:lvlText w:val="%4."/>
      <w:lvlJc w:val="left"/>
      <w:pPr>
        <w:ind w:left="1960" w:hanging="440"/>
      </w:pPr>
    </w:lvl>
    <w:lvl w:ilvl="4" w:tplc="04090017" w:tentative="1">
      <w:start w:val="1"/>
      <w:numFmt w:val="aiueoFullWidth"/>
      <w:lvlText w:val="(%5)"/>
      <w:lvlJc w:val="left"/>
      <w:pPr>
        <w:ind w:left="2400" w:hanging="440"/>
      </w:pPr>
    </w:lvl>
    <w:lvl w:ilvl="5" w:tplc="04090011" w:tentative="1">
      <w:start w:val="1"/>
      <w:numFmt w:val="decimalEnclosedCircle"/>
      <w:lvlText w:val="%6"/>
      <w:lvlJc w:val="left"/>
      <w:pPr>
        <w:ind w:left="2840" w:hanging="440"/>
      </w:pPr>
    </w:lvl>
    <w:lvl w:ilvl="6" w:tplc="0409000F" w:tentative="1">
      <w:start w:val="1"/>
      <w:numFmt w:val="decimal"/>
      <w:lvlText w:val="%7."/>
      <w:lvlJc w:val="left"/>
      <w:pPr>
        <w:ind w:left="3280" w:hanging="440"/>
      </w:pPr>
    </w:lvl>
    <w:lvl w:ilvl="7" w:tplc="04090017" w:tentative="1">
      <w:start w:val="1"/>
      <w:numFmt w:val="aiueoFullWidth"/>
      <w:lvlText w:val="(%8)"/>
      <w:lvlJc w:val="left"/>
      <w:pPr>
        <w:ind w:left="3720" w:hanging="440"/>
      </w:pPr>
    </w:lvl>
    <w:lvl w:ilvl="8" w:tplc="04090011" w:tentative="1">
      <w:start w:val="1"/>
      <w:numFmt w:val="decimalEnclosedCircle"/>
      <w:lvlText w:val="%9"/>
      <w:lvlJc w:val="left"/>
      <w:pPr>
        <w:ind w:left="4160" w:hanging="440"/>
      </w:pPr>
    </w:lvl>
  </w:abstractNum>
  <w:abstractNum w:abstractNumId="18" w15:restartNumberingAfterBreak="0">
    <w:nsid w:val="17793A84"/>
    <w:multiLevelType w:val="hybridMultilevel"/>
    <w:tmpl w:val="17127714"/>
    <w:lvl w:ilvl="0" w:tplc="EF0E7028">
      <w:start w:val="2"/>
      <w:numFmt w:val="bullet"/>
      <w:lvlText w:val="・"/>
      <w:lvlJc w:val="left"/>
      <w:pPr>
        <w:ind w:left="780" w:hanging="360"/>
      </w:pPr>
      <w:rPr>
        <w:rFonts w:ascii="ＭＳ 明朝" w:eastAsia="ＭＳ 明朝" w:hAnsi="ＭＳ 明朝" w:cs="Times New Roman" w:hint="eastAsia"/>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19" w15:restartNumberingAfterBreak="0">
    <w:nsid w:val="17C34016"/>
    <w:multiLevelType w:val="hybridMultilevel"/>
    <w:tmpl w:val="E8A6DEA8"/>
    <w:lvl w:ilvl="0" w:tplc="75ACA296">
      <w:start w:val="2"/>
      <w:numFmt w:val="bullet"/>
      <w:lvlText w:val="・"/>
      <w:lvlJc w:val="left"/>
      <w:pPr>
        <w:ind w:left="780" w:hanging="360"/>
      </w:pPr>
      <w:rPr>
        <w:rFonts w:ascii="ＭＳ 明朝" w:eastAsia="ＭＳ 明朝" w:hAnsi="ＭＳ 明朝" w:cs="Times New Roman" w:hint="eastAsia"/>
        <w:lang w:val="en-US"/>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0" w15:restartNumberingAfterBreak="0">
    <w:nsid w:val="19324A82"/>
    <w:multiLevelType w:val="hybridMultilevel"/>
    <w:tmpl w:val="D6004E0C"/>
    <w:lvl w:ilvl="0" w:tplc="82EAE2D6">
      <w:start w:val="1"/>
      <w:numFmt w:val="decimalEnclosedParen"/>
      <w:lvlText w:val="%1"/>
      <w:lvlJc w:val="left"/>
      <w:pPr>
        <w:ind w:left="570" w:hanging="360"/>
      </w:pPr>
      <w:rPr>
        <w:rFonts w:hint="eastAsia"/>
        <w:color w:val="auto"/>
        <w:lang w:val="en-US"/>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1" w15:restartNumberingAfterBreak="0">
    <w:nsid w:val="2833624F"/>
    <w:multiLevelType w:val="hybridMultilevel"/>
    <w:tmpl w:val="DDBAD58E"/>
    <w:lvl w:ilvl="0" w:tplc="014E564A">
      <w:start w:val="1"/>
      <w:numFmt w:val="decimalEnclosedParen"/>
      <w:lvlText w:val="%1"/>
      <w:lvlJc w:val="left"/>
      <w:pPr>
        <w:ind w:left="558" w:hanging="360"/>
      </w:pPr>
      <w:rPr>
        <w:rFonts w:hint="default"/>
      </w:rPr>
    </w:lvl>
    <w:lvl w:ilvl="1" w:tplc="04090017" w:tentative="1">
      <w:start w:val="1"/>
      <w:numFmt w:val="aiueoFullWidth"/>
      <w:lvlText w:val="(%2)"/>
      <w:lvlJc w:val="left"/>
      <w:pPr>
        <w:ind w:left="1038" w:hanging="420"/>
      </w:pPr>
    </w:lvl>
    <w:lvl w:ilvl="2" w:tplc="04090011" w:tentative="1">
      <w:start w:val="1"/>
      <w:numFmt w:val="decimalEnclosedCircle"/>
      <w:lvlText w:val="%3"/>
      <w:lvlJc w:val="left"/>
      <w:pPr>
        <w:ind w:left="1458" w:hanging="420"/>
      </w:pPr>
    </w:lvl>
    <w:lvl w:ilvl="3" w:tplc="0409000F" w:tentative="1">
      <w:start w:val="1"/>
      <w:numFmt w:val="decimal"/>
      <w:lvlText w:val="%4."/>
      <w:lvlJc w:val="left"/>
      <w:pPr>
        <w:ind w:left="1878" w:hanging="420"/>
      </w:pPr>
    </w:lvl>
    <w:lvl w:ilvl="4" w:tplc="04090017" w:tentative="1">
      <w:start w:val="1"/>
      <w:numFmt w:val="aiueoFullWidth"/>
      <w:lvlText w:val="(%5)"/>
      <w:lvlJc w:val="left"/>
      <w:pPr>
        <w:ind w:left="2298" w:hanging="420"/>
      </w:pPr>
    </w:lvl>
    <w:lvl w:ilvl="5" w:tplc="04090011" w:tentative="1">
      <w:start w:val="1"/>
      <w:numFmt w:val="decimalEnclosedCircle"/>
      <w:lvlText w:val="%6"/>
      <w:lvlJc w:val="left"/>
      <w:pPr>
        <w:ind w:left="2718" w:hanging="420"/>
      </w:pPr>
    </w:lvl>
    <w:lvl w:ilvl="6" w:tplc="0409000F" w:tentative="1">
      <w:start w:val="1"/>
      <w:numFmt w:val="decimal"/>
      <w:lvlText w:val="%7."/>
      <w:lvlJc w:val="left"/>
      <w:pPr>
        <w:ind w:left="3138" w:hanging="420"/>
      </w:pPr>
    </w:lvl>
    <w:lvl w:ilvl="7" w:tplc="04090017" w:tentative="1">
      <w:start w:val="1"/>
      <w:numFmt w:val="aiueoFullWidth"/>
      <w:lvlText w:val="(%8)"/>
      <w:lvlJc w:val="left"/>
      <w:pPr>
        <w:ind w:left="3558" w:hanging="420"/>
      </w:pPr>
    </w:lvl>
    <w:lvl w:ilvl="8" w:tplc="04090011" w:tentative="1">
      <w:start w:val="1"/>
      <w:numFmt w:val="decimalEnclosedCircle"/>
      <w:lvlText w:val="%9"/>
      <w:lvlJc w:val="left"/>
      <w:pPr>
        <w:ind w:left="3978" w:hanging="420"/>
      </w:pPr>
    </w:lvl>
  </w:abstractNum>
  <w:abstractNum w:abstractNumId="22" w15:restartNumberingAfterBreak="0">
    <w:nsid w:val="2C957AA4"/>
    <w:multiLevelType w:val="hybridMultilevel"/>
    <w:tmpl w:val="9D2E5EFC"/>
    <w:lvl w:ilvl="0" w:tplc="8528F9EA">
      <w:start w:val="1"/>
      <w:numFmt w:val="decimalEnclosedParen"/>
      <w:lvlText w:val="%1"/>
      <w:lvlJc w:val="left"/>
      <w:pPr>
        <w:ind w:left="786" w:hanging="360"/>
      </w:pPr>
      <w:rPr>
        <w:rFonts w:hint="eastAsia"/>
        <w:color w:val="1E49F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3" w15:restartNumberingAfterBreak="0">
    <w:nsid w:val="35844E43"/>
    <w:multiLevelType w:val="hybridMultilevel"/>
    <w:tmpl w:val="36C47AC4"/>
    <w:lvl w:ilvl="0" w:tplc="8BBC2B6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4" w15:restartNumberingAfterBreak="0">
    <w:nsid w:val="3AF04248"/>
    <w:multiLevelType w:val="hybridMultilevel"/>
    <w:tmpl w:val="AC0E2FBE"/>
    <w:lvl w:ilvl="0" w:tplc="CFBAA55E">
      <w:start w:val="2"/>
      <w:numFmt w:val="bullet"/>
      <w:lvlText w:val="・"/>
      <w:lvlJc w:val="left"/>
      <w:pPr>
        <w:ind w:left="780" w:hanging="360"/>
      </w:pPr>
      <w:rPr>
        <w:rFonts w:ascii="ＭＳ 明朝" w:eastAsia="ＭＳ 明朝" w:hAnsi="ＭＳ 明朝" w:cs="Times New Roman" w:hint="eastAsia"/>
        <w:color w:val="FF0000"/>
      </w:rPr>
    </w:lvl>
    <w:lvl w:ilvl="1" w:tplc="0409000B" w:tentative="1">
      <w:start w:val="1"/>
      <w:numFmt w:val="bullet"/>
      <w:lvlText w:val=""/>
      <w:lvlJc w:val="left"/>
      <w:pPr>
        <w:ind w:left="1260" w:hanging="420"/>
      </w:pPr>
      <w:rPr>
        <w:rFonts w:ascii="Wingdings" w:hAnsi="Wingdings" w:hint="default"/>
      </w:rPr>
    </w:lvl>
    <w:lvl w:ilvl="2" w:tplc="0409000D"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B" w:tentative="1">
      <w:start w:val="1"/>
      <w:numFmt w:val="bullet"/>
      <w:lvlText w:val=""/>
      <w:lvlJc w:val="left"/>
      <w:pPr>
        <w:ind w:left="2520" w:hanging="420"/>
      </w:pPr>
      <w:rPr>
        <w:rFonts w:ascii="Wingdings" w:hAnsi="Wingdings" w:hint="default"/>
      </w:rPr>
    </w:lvl>
    <w:lvl w:ilvl="5" w:tplc="0409000D"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B" w:tentative="1">
      <w:start w:val="1"/>
      <w:numFmt w:val="bullet"/>
      <w:lvlText w:val=""/>
      <w:lvlJc w:val="left"/>
      <w:pPr>
        <w:ind w:left="3780" w:hanging="420"/>
      </w:pPr>
      <w:rPr>
        <w:rFonts w:ascii="Wingdings" w:hAnsi="Wingdings" w:hint="default"/>
      </w:rPr>
    </w:lvl>
    <w:lvl w:ilvl="8" w:tplc="0409000D" w:tentative="1">
      <w:start w:val="1"/>
      <w:numFmt w:val="bullet"/>
      <w:lvlText w:val=""/>
      <w:lvlJc w:val="left"/>
      <w:pPr>
        <w:ind w:left="4200" w:hanging="420"/>
      </w:pPr>
      <w:rPr>
        <w:rFonts w:ascii="Wingdings" w:hAnsi="Wingdings" w:hint="default"/>
      </w:rPr>
    </w:lvl>
  </w:abstractNum>
  <w:abstractNum w:abstractNumId="25" w15:restartNumberingAfterBreak="0">
    <w:nsid w:val="3B350ECE"/>
    <w:multiLevelType w:val="hybridMultilevel"/>
    <w:tmpl w:val="9D2E5EFC"/>
    <w:lvl w:ilvl="0" w:tplc="8528F9EA">
      <w:start w:val="1"/>
      <w:numFmt w:val="decimalEnclosedParen"/>
      <w:lvlText w:val="%1"/>
      <w:lvlJc w:val="left"/>
      <w:pPr>
        <w:ind w:left="786" w:hanging="360"/>
      </w:pPr>
      <w:rPr>
        <w:rFonts w:hint="eastAsia"/>
        <w:color w:val="1E49FE"/>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6" w15:restartNumberingAfterBreak="0">
    <w:nsid w:val="3E32545A"/>
    <w:multiLevelType w:val="hybridMultilevel"/>
    <w:tmpl w:val="1A5EFE66"/>
    <w:lvl w:ilvl="0" w:tplc="01CAFCDC">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abstractNum w:abstractNumId="27" w15:restartNumberingAfterBreak="0">
    <w:nsid w:val="47F702E5"/>
    <w:multiLevelType w:val="hybridMultilevel"/>
    <w:tmpl w:val="1D3256EA"/>
    <w:lvl w:ilvl="0" w:tplc="36CA3134">
      <w:start w:val="2"/>
      <w:numFmt w:val="bullet"/>
      <w:lvlText w:val="※"/>
      <w:lvlJc w:val="left"/>
      <w:pPr>
        <w:ind w:left="766" w:hanging="360"/>
      </w:pPr>
      <w:rPr>
        <w:rFonts w:ascii="ＭＳ 明朝" w:eastAsia="ＭＳ 明朝" w:hAnsi="ＭＳ 明朝" w:cs="ＭＳ 明朝" w:hint="eastAsia"/>
      </w:rPr>
    </w:lvl>
    <w:lvl w:ilvl="1" w:tplc="0409000B" w:tentative="1">
      <w:start w:val="1"/>
      <w:numFmt w:val="bullet"/>
      <w:lvlText w:val=""/>
      <w:lvlJc w:val="left"/>
      <w:pPr>
        <w:ind w:left="1286" w:hanging="440"/>
      </w:pPr>
      <w:rPr>
        <w:rFonts w:ascii="Wingdings" w:hAnsi="Wingdings" w:hint="default"/>
      </w:rPr>
    </w:lvl>
    <w:lvl w:ilvl="2" w:tplc="0409000D" w:tentative="1">
      <w:start w:val="1"/>
      <w:numFmt w:val="bullet"/>
      <w:lvlText w:val=""/>
      <w:lvlJc w:val="left"/>
      <w:pPr>
        <w:ind w:left="1726" w:hanging="440"/>
      </w:pPr>
      <w:rPr>
        <w:rFonts w:ascii="Wingdings" w:hAnsi="Wingdings" w:hint="default"/>
      </w:rPr>
    </w:lvl>
    <w:lvl w:ilvl="3" w:tplc="04090001" w:tentative="1">
      <w:start w:val="1"/>
      <w:numFmt w:val="bullet"/>
      <w:lvlText w:val=""/>
      <w:lvlJc w:val="left"/>
      <w:pPr>
        <w:ind w:left="2166" w:hanging="440"/>
      </w:pPr>
      <w:rPr>
        <w:rFonts w:ascii="Wingdings" w:hAnsi="Wingdings" w:hint="default"/>
      </w:rPr>
    </w:lvl>
    <w:lvl w:ilvl="4" w:tplc="0409000B" w:tentative="1">
      <w:start w:val="1"/>
      <w:numFmt w:val="bullet"/>
      <w:lvlText w:val=""/>
      <w:lvlJc w:val="left"/>
      <w:pPr>
        <w:ind w:left="2606" w:hanging="440"/>
      </w:pPr>
      <w:rPr>
        <w:rFonts w:ascii="Wingdings" w:hAnsi="Wingdings" w:hint="default"/>
      </w:rPr>
    </w:lvl>
    <w:lvl w:ilvl="5" w:tplc="0409000D" w:tentative="1">
      <w:start w:val="1"/>
      <w:numFmt w:val="bullet"/>
      <w:lvlText w:val=""/>
      <w:lvlJc w:val="left"/>
      <w:pPr>
        <w:ind w:left="3046" w:hanging="440"/>
      </w:pPr>
      <w:rPr>
        <w:rFonts w:ascii="Wingdings" w:hAnsi="Wingdings" w:hint="default"/>
      </w:rPr>
    </w:lvl>
    <w:lvl w:ilvl="6" w:tplc="04090001" w:tentative="1">
      <w:start w:val="1"/>
      <w:numFmt w:val="bullet"/>
      <w:lvlText w:val=""/>
      <w:lvlJc w:val="left"/>
      <w:pPr>
        <w:ind w:left="3486" w:hanging="440"/>
      </w:pPr>
      <w:rPr>
        <w:rFonts w:ascii="Wingdings" w:hAnsi="Wingdings" w:hint="default"/>
      </w:rPr>
    </w:lvl>
    <w:lvl w:ilvl="7" w:tplc="0409000B" w:tentative="1">
      <w:start w:val="1"/>
      <w:numFmt w:val="bullet"/>
      <w:lvlText w:val=""/>
      <w:lvlJc w:val="left"/>
      <w:pPr>
        <w:ind w:left="3926" w:hanging="440"/>
      </w:pPr>
      <w:rPr>
        <w:rFonts w:ascii="Wingdings" w:hAnsi="Wingdings" w:hint="default"/>
      </w:rPr>
    </w:lvl>
    <w:lvl w:ilvl="8" w:tplc="0409000D" w:tentative="1">
      <w:start w:val="1"/>
      <w:numFmt w:val="bullet"/>
      <w:lvlText w:val=""/>
      <w:lvlJc w:val="left"/>
      <w:pPr>
        <w:ind w:left="4366" w:hanging="440"/>
      </w:pPr>
      <w:rPr>
        <w:rFonts w:ascii="Wingdings" w:hAnsi="Wingdings" w:hint="default"/>
      </w:rPr>
    </w:lvl>
  </w:abstractNum>
  <w:abstractNum w:abstractNumId="28" w15:restartNumberingAfterBreak="0">
    <w:nsid w:val="4C5F17D0"/>
    <w:multiLevelType w:val="hybridMultilevel"/>
    <w:tmpl w:val="B4ACB5CA"/>
    <w:lvl w:ilvl="0" w:tplc="10EC8FB6">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29" w15:restartNumberingAfterBreak="0">
    <w:nsid w:val="5A041BAA"/>
    <w:multiLevelType w:val="hybridMultilevel"/>
    <w:tmpl w:val="05ACDFE6"/>
    <w:lvl w:ilvl="0" w:tplc="69E4E82E">
      <w:start w:val="1"/>
      <w:numFmt w:val="decimalEnclosedParen"/>
      <w:lvlText w:val="%1"/>
      <w:lvlJc w:val="left"/>
      <w:pPr>
        <w:ind w:left="570" w:hanging="360"/>
      </w:pPr>
      <w:rPr>
        <w:rFonts w:hint="eastAsia"/>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0" w15:restartNumberingAfterBreak="0">
    <w:nsid w:val="5D9867D7"/>
    <w:multiLevelType w:val="hybridMultilevel"/>
    <w:tmpl w:val="9B849800"/>
    <w:lvl w:ilvl="0" w:tplc="DAD6055E">
      <w:start w:val="1"/>
      <w:numFmt w:val="decimalEnclosedParen"/>
      <w:lvlText w:val="%1"/>
      <w:lvlJc w:val="left"/>
      <w:pPr>
        <w:ind w:left="570" w:hanging="360"/>
      </w:pPr>
      <w:rPr>
        <w:rFonts w:hint="eastAsia"/>
        <w:color w:val="auto"/>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1" w15:restartNumberingAfterBreak="0">
    <w:nsid w:val="684D23A4"/>
    <w:multiLevelType w:val="hybridMultilevel"/>
    <w:tmpl w:val="0A3638FE"/>
    <w:lvl w:ilvl="0" w:tplc="75ACA296">
      <w:start w:val="2"/>
      <w:numFmt w:val="bullet"/>
      <w:lvlText w:val="・"/>
      <w:lvlJc w:val="left"/>
      <w:pPr>
        <w:ind w:left="1150" w:hanging="420"/>
      </w:pPr>
      <w:rPr>
        <w:rFonts w:ascii="ＭＳ 明朝" w:eastAsia="ＭＳ 明朝" w:hAnsi="ＭＳ 明朝" w:cs="Times New Roman" w:hint="eastAsia"/>
        <w:lang w:val="en-US"/>
      </w:rPr>
    </w:lvl>
    <w:lvl w:ilvl="1" w:tplc="0409000B" w:tentative="1">
      <w:start w:val="1"/>
      <w:numFmt w:val="bullet"/>
      <w:lvlText w:val=""/>
      <w:lvlJc w:val="left"/>
      <w:pPr>
        <w:ind w:left="1570" w:hanging="420"/>
      </w:pPr>
      <w:rPr>
        <w:rFonts w:ascii="Wingdings" w:hAnsi="Wingdings" w:hint="default"/>
      </w:rPr>
    </w:lvl>
    <w:lvl w:ilvl="2" w:tplc="0409000D" w:tentative="1">
      <w:start w:val="1"/>
      <w:numFmt w:val="bullet"/>
      <w:lvlText w:val=""/>
      <w:lvlJc w:val="left"/>
      <w:pPr>
        <w:ind w:left="1990" w:hanging="420"/>
      </w:pPr>
      <w:rPr>
        <w:rFonts w:ascii="Wingdings" w:hAnsi="Wingdings" w:hint="default"/>
      </w:rPr>
    </w:lvl>
    <w:lvl w:ilvl="3" w:tplc="04090001" w:tentative="1">
      <w:start w:val="1"/>
      <w:numFmt w:val="bullet"/>
      <w:lvlText w:val=""/>
      <w:lvlJc w:val="left"/>
      <w:pPr>
        <w:ind w:left="2410" w:hanging="420"/>
      </w:pPr>
      <w:rPr>
        <w:rFonts w:ascii="Wingdings" w:hAnsi="Wingdings" w:hint="default"/>
      </w:rPr>
    </w:lvl>
    <w:lvl w:ilvl="4" w:tplc="0409000B" w:tentative="1">
      <w:start w:val="1"/>
      <w:numFmt w:val="bullet"/>
      <w:lvlText w:val=""/>
      <w:lvlJc w:val="left"/>
      <w:pPr>
        <w:ind w:left="2830" w:hanging="420"/>
      </w:pPr>
      <w:rPr>
        <w:rFonts w:ascii="Wingdings" w:hAnsi="Wingdings" w:hint="default"/>
      </w:rPr>
    </w:lvl>
    <w:lvl w:ilvl="5" w:tplc="0409000D" w:tentative="1">
      <w:start w:val="1"/>
      <w:numFmt w:val="bullet"/>
      <w:lvlText w:val=""/>
      <w:lvlJc w:val="left"/>
      <w:pPr>
        <w:ind w:left="3250" w:hanging="420"/>
      </w:pPr>
      <w:rPr>
        <w:rFonts w:ascii="Wingdings" w:hAnsi="Wingdings" w:hint="default"/>
      </w:rPr>
    </w:lvl>
    <w:lvl w:ilvl="6" w:tplc="04090001" w:tentative="1">
      <w:start w:val="1"/>
      <w:numFmt w:val="bullet"/>
      <w:lvlText w:val=""/>
      <w:lvlJc w:val="left"/>
      <w:pPr>
        <w:ind w:left="3670" w:hanging="420"/>
      </w:pPr>
      <w:rPr>
        <w:rFonts w:ascii="Wingdings" w:hAnsi="Wingdings" w:hint="default"/>
      </w:rPr>
    </w:lvl>
    <w:lvl w:ilvl="7" w:tplc="0409000B" w:tentative="1">
      <w:start w:val="1"/>
      <w:numFmt w:val="bullet"/>
      <w:lvlText w:val=""/>
      <w:lvlJc w:val="left"/>
      <w:pPr>
        <w:ind w:left="4090" w:hanging="420"/>
      </w:pPr>
      <w:rPr>
        <w:rFonts w:ascii="Wingdings" w:hAnsi="Wingdings" w:hint="default"/>
      </w:rPr>
    </w:lvl>
    <w:lvl w:ilvl="8" w:tplc="0409000D" w:tentative="1">
      <w:start w:val="1"/>
      <w:numFmt w:val="bullet"/>
      <w:lvlText w:val=""/>
      <w:lvlJc w:val="left"/>
      <w:pPr>
        <w:ind w:left="4510" w:hanging="420"/>
      </w:pPr>
      <w:rPr>
        <w:rFonts w:ascii="Wingdings" w:hAnsi="Wingdings" w:hint="default"/>
      </w:rPr>
    </w:lvl>
  </w:abstractNum>
  <w:abstractNum w:abstractNumId="32" w15:restartNumberingAfterBreak="0">
    <w:nsid w:val="6BB55820"/>
    <w:multiLevelType w:val="hybridMultilevel"/>
    <w:tmpl w:val="C6B0E69A"/>
    <w:lvl w:ilvl="0" w:tplc="3878B48A">
      <w:start w:val="1"/>
      <w:numFmt w:val="decimalEnclosedParen"/>
      <w:lvlText w:val="%1"/>
      <w:lvlJc w:val="left"/>
      <w:pPr>
        <w:ind w:left="570" w:hanging="360"/>
      </w:pPr>
      <w:rPr>
        <w:rFonts w:hint="default"/>
      </w:rPr>
    </w:lvl>
    <w:lvl w:ilvl="1" w:tplc="04090017" w:tentative="1">
      <w:start w:val="1"/>
      <w:numFmt w:val="aiueoFullWidth"/>
      <w:lvlText w:val="(%2)"/>
      <w:lvlJc w:val="left"/>
      <w:pPr>
        <w:ind w:left="1050" w:hanging="420"/>
      </w:pPr>
    </w:lvl>
    <w:lvl w:ilvl="2" w:tplc="04090011" w:tentative="1">
      <w:start w:val="1"/>
      <w:numFmt w:val="decimalEnclosedCircle"/>
      <w:lvlText w:val="%3"/>
      <w:lvlJc w:val="left"/>
      <w:pPr>
        <w:ind w:left="1470" w:hanging="420"/>
      </w:pPr>
    </w:lvl>
    <w:lvl w:ilvl="3" w:tplc="0409000F" w:tentative="1">
      <w:start w:val="1"/>
      <w:numFmt w:val="decimal"/>
      <w:lvlText w:val="%4."/>
      <w:lvlJc w:val="left"/>
      <w:pPr>
        <w:ind w:left="1890" w:hanging="420"/>
      </w:pPr>
    </w:lvl>
    <w:lvl w:ilvl="4" w:tplc="04090017" w:tentative="1">
      <w:start w:val="1"/>
      <w:numFmt w:val="aiueoFullWidth"/>
      <w:lvlText w:val="(%5)"/>
      <w:lvlJc w:val="left"/>
      <w:pPr>
        <w:ind w:left="2310" w:hanging="420"/>
      </w:pPr>
    </w:lvl>
    <w:lvl w:ilvl="5" w:tplc="04090011" w:tentative="1">
      <w:start w:val="1"/>
      <w:numFmt w:val="decimalEnclosedCircle"/>
      <w:lvlText w:val="%6"/>
      <w:lvlJc w:val="left"/>
      <w:pPr>
        <w:ind w:left="2730" w:hanging="420"/>
      </w:pPr>
    </w:lvl>
    <w:lvl w:ilvl="6" w:tplc="0409000F" w:tentative="1">
      <w:start w:val="1"/>
      <w:numFmt w:val="decimal"/>
      <w:lvlText w:val="%7."/>
      <w:lvlJc w:val="left"/>
      <w:pPr>
        <w:ind w:left="3150" w:hanging="420"/>
      </w:pPr>
    </w:lvl>
    <w:lvl w:ilvl="7" w:tplc="04090017" w:tentative="1">
      <w:start w:val="1"/>
      <w:numFmt w:val="aiueoFullWidth"/>
      <w:lvlText w:val="(%8)"/>
      <w:lvlJc w:val="left"/>
      <w:pPr>
        <w:ind w:left="3570" w:hanging="420"/>
      </w:pPr>
    </w:lvl>
    <w:lvl w:ilvl="8" w:tplc="04090011" w:tentative="1">
      <w:start w:val="1"/>
      <w:numFmt w:val="decimalEnclosedCircle"/>
      <w:lvlText w:val="%9"/>
      <w:lvlJc w:val="left"/>
      <w:pPr>
        <w:ind w:left="3990" w:hanging="420"/>
      </w:pPr>
    </w:lvl>
  </w:abstractNum>
  <w:abstractNum w:abstractNumId="33" w15:restartNumberingAfterBreak="0">
    <w:nsid w:val="77EF68D7"/>
    <w:multiLevelType w:val="hybridMultilevel"/>
    <w:tmpl w:val="D85012EC"/>
    <w:lvl w:ilvl="0" w:tplc="69E4E82E">
      <w:start w:val="1"/>
      <w:numFmt w:val="decimalEnclosedParen"/>
      <w:lvlText w:val="%1"/>
      <w:lvlJc w:val="left"/>
      <w:pPr>
        <w:ind w:left="570" w:hanging="360"/>
      </w:pPr>
      <w:rPr>
        <w:rFonts w:hint="eastAsia"/>
      </w:rPr>
    </w:lvl>
    <w:lvl w:ilvl="1" w:tplc="04090017" w:tentative="1">
      <w:start w:val="1"/>
      <w:numFmt w:val="aiueoFullWidth"/>
      <w:lvlText w:val="(%2)"/>
      <w:lvlJc w:val="left"/>
      <w:pPr>
        <w:ind w:left="1090" w:hanging="440"/>
      </w:pPr>
    </w:lvl>
    <w:lvl w:ilvl="2" w:tplc="04090011" w:tentative="1">
      <w:start w:val="1"/>
      <w:numFmt w:val="decimalEnclosedCircle"/>
      <w:lvlText w:val="%3"/>
      <w:lvlJc w:val="left"/>
      <w:pPr>
        <w:ind w:left="1530" w:hanging="440"/>
      </w:pPr>
    </w:lvl>
    <w:lvl w:ilvl="3" w:tplc="0409000F" w:tentative="1">
      <w:start w:val="1"/>
      <w:numFmt w:val="decimal"/>
      <w:lvlText w:val="%4."/>
      <w:lvlJc w:val="left"/>
      <w:pPr>
        <w:ind w:left="1970" w:hanging="440"/>
      </w:pPr>
    </w:lvl>
    <w:lvl w:ilvl="4" w:tplc="04090017" w:tentative="1">
      <w:start w:val="1"/>
      <w:numFmt w:val="aiueoFullWidth"/>
      <w:lvlText w:val="(%5)"/>
      <w:lvlJc w:val="left"/>
      <w:pPr>
        <w:ind w:left="2410" w:hanging="440"/>
      </w:pPr>
    </w:lvl>
    <w:lvl w:ilvl="5" w:tplc="04090011" w:tentative="1">
      <w:start w:val="1"/>
      <w:numFmt w:val="decimalEnclosedCircle"/>
      <w:lvlText w:val="%6"/>
      <w:lvlJc w:val="left"/>
      <w:pPr>
        <w:ind w:left="2850" w:hanging="440"/>
      </w:pPr>
    </w:lvl>
    <w:lvl w:ilvl="6" w:tplc="0409000F" w:tentative="1">
      <w:start w:val="1"/>
      <w:numFmt w:val="decimal"/>
      <w:lvlText w:val="%7."/>
      <w:lvlJc w:val="left"/>
      <w:pPr>
        <w:ind w:left="3290" w:hanging="440"/>
      </w:pPr>
    </w:lvl>
    <w:lvl w:ilvl="7" w:tplc="04090017" w:tentative="1">
      <w:start w:val="1"/>
      <w:numFmt w:val="aiueoFullWidth"/>
      <w:lvlText w:val="(%8)"/>
      <w:lvlJc w:val="left"/>
      <w:pPr>
        <w:ind w:left="3730" w:hanging="440"/>
      </w:pPr>
    </w:lvl>
    <w:lvl w:ilvl="8" w:tplc="04090011" w:tentative="1">
      <w:start w:val="1"/>
      <w:numFmt w:val="decimalEnclosedCircle"/>
      <w:lvlText w:val="%9"/>
      <w:lvlJc w:val="left"/>
      <w:pPr>
        <w:ind w:left="4170" w:hanging="440"/>
      </w:pPr>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0"/>
  </w:num>
  <w:num w:numId="12">
    <w:abstractNumId w:val="28"/>
  </w:num>
  <w:num w:numId="13">
    <w:abstractNumId w:val="23"/>
  </w:num>
  <w:num w:numId="14">
    <w:abstractNumId w:val="24"/>
  </w:num>
  <w:num w:numId="15">
    <w:abstractNumId w:val="19"/>
  </w:num>
  <w:num w:numId="16">
    <w:abstractNumId w:val="18"/>
  </w:num>
  <w:num w:numId="17">
    <w:abstractNumId w:val="27"/>
  </w:num>
  <w:num w:numId="18">
    <w:abstractNumId w:val="33"/>
  </w:num>
  <w:num w:numId="19">
    <w:abstractNumId w:val="26"/>
  </w:num>
  <w:num w:numId="20">
    <w:abstractNumId w:val="17"/>
  </w:num>
  <w:num w:numId="21">
    <w:abstractNumId w:val="31"/>
  </w:num>
  <w:num w:numId="22">
    <w:abstractNumId w:val="29"/>
  </w:num>
  <w:num w:numId="23">
    <w:abstractNumId w:val="32"/>
  </w:num>
  <w:num w:numId="24">
    <w:abstractNumId w:val="21"/>
  </w:num>
  <w:num w:numId="25">
    <w:abstractNumId w:val="11"/>
  </w:num>
  <w:num w:numId="26">
    <w:abstractNumId w:val="12"/>
  </w:num>
  <w:num w:numId="27">
    <w:abstractNumId w:val="30"/>
  </w:num>
  <w:num w:numId="28">
    <w:abstractNumId w:val="13"/>
  </w:num>
  <w:num w:numId="29">
    <w:abstractNumId w:val="15"/>
  </w:num>
  <w:num w:numId="30">
    <w:abstractNumId w:val="25"/>
  </w:num>
  <w:num w:numId="31">
    <w:abstractNumId w:val="22"/>
  </w:num>
  <w:num w:numId="32">
    <w:abstractNumId w:val="16"/>
  </w:num>
  <w:num w:numId="33">
    <w:abstractNumId w:val="20"/>
  </w:num>
  <w:num w:numId="34">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mirrorMargins/>
  <w:bordersDoNotSurroundHeader/>
  <w:bordersDoNotSurroundFooter/>
  <w:proofState w:spelling="clean" w:grammar="dirty"/>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840"/>
  <w:drawingGridHorizontalSpacing w:val="105"/>
  <w:drawingGridVerticalSpacing w:val="365"/>
  <w:displayHorizontalDrawingGridEvery w:val="0"/>
  <w:characterSpacingControl w:val="compressPunctuation"/>
  <w:hdrShapeDefaults>
    <o:shapedefaults v:ext="edit" spidmax="4097">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137B"/>
    <w:rsid w:val="000014A1"/>
    <w:rsid w:val="00006697"/>
    <w:rsid w:val="00006AAF"/>
    <w:rsid w:val="00006F9F"/>
    <w:rsid w:val="000072A4"/>
    <w:rsid w:val="0000775F"/>
    <w:rsid w:val="00007B6B"/>
    <w:rsid w:val="00010181"/>
    <w:rsid w:val="000108B1"/>
    <w:rsid w:val="00012CC8"/>
    <w:rsid w:val="000133F8"/>
    <w:rsid w:val="00016775"/>
    <w:rsid w:val="000175D7"/>
    <w:rsid w:val="00020C22"/>
    <w:rsid w:val="00022405"/>
    <w:rsid w:val="000228B1"/>
    <w:rsid w:val="000238A1"/>
    <w:rsid w:val="00023FCB"/>
    <w:rsid w:val="00024709"/>
    <w:rsid w:val="00024C22"/>
    <w:rsid w:val="0002501B"/>
    <w:rsid w:val="000258B2"/>
    <w:rsid w:val="00026302"/>
    <w:rsid w:val="000315D8"/>
    <w:rsid w:val="00031AD1"/>
    <w:rsid w:val="00031D69"/>
    <w:rsid w:val="000326D9"/>
    <w:rsid w:val="000334D9"/>
    <w:rsid w:val="00037039"/>
    <w:rsid w:val="00041235"/>
    <w:rsid w:val="00041824"/>
    <w:rsid w:val="00041F97"/>
    <w:rsid w:val="00045139"/>
    <w:rsid w:val="000453A3"/>
    <w:rsid w:val="000459E4"/>
    <w:rsid w:val="000465C3"/>
    <w:rsid w:val="0004672E"/>
    <w:rsid w:val="00046917"/>
    <w:rsid w:val="00047404"/>
    <w:rsid w:val="000505BC"/>
    <w:rsid w:val="0005079F"/>
    <w:rsid w:val="00053718"/>
    <w:rsid w:val="00053A86"/>
    <w:rsid w:val="00054844"/>
    <w:rsid w:val="000555EA"/>
    <w:rsid w:val="00056C32"/>
    <w:rsid w:val="0005793D"/>
    <w:rsid w:val="00057E1F"/>
    <w:rsid w:val="00062ED0"/>
    <w:rsid w:val="00063314"/>
    <w:rsid w:val="00063C0E"/>
    <w:rsid w:val="00063D94"/>
    <w:rsid w:val="0006476A"/>
    <w:rsid w:val="0006504B"/>
    <w:rsid w:val="000677F9"/>
    <w:rsid w:val="000705C9"/>
    <w:rsid w:val="000707ED"/>
    <w:rsid w:val="0007099A"/>
    <w:rsid w:val="0007183A"/>
    <w:rsid w:val="00072899"/>
    <w:rsid w:val="00072BC1"/>
    <w:rsid w:val="0007505E"/>
    <w:rsid w:val="00076381"/>
    <w:rsid w:val="000775B7"/>
    <w:rsid w:val="00080A3D"/>
    <w:rsid w:val="00085098"/>
    <w:rsid w:val="00085304"/>
    <w:rsid w:val="00085E0F"/>
    <w:rsid w:val="00090485"/>
    <w:rsid w:val="0009156C"/>
    <w:rsid w:val="00091854"/>
    <w:rsid w:val="00091FAA"/>
    <w:rsid w:val="000929E8"/>
    <w:rsid w:val="0009395B"/>
    <w:rsid w:val="00093EF7"/>
    <w:rsid w:val="00095293"/>
    <w:rsid w:val="000953EB"/>
    <w:rsid w:val="000967F1"/>
    <w:rsid w:val="0009740A"/>
    <w:rsid w:val="000A002E"/>
    <w:rsid w:val="000A011F"/>
    <w:rsid w:val="000A1464"/>
    <w:rsid w:val="000A2ABC"/>
    <w:rsid w:val="000A6308"/>
    <w:rsid w:val="000A7B0E"/>
    <w:rsid w:val="000A7D4A"/>
    <w:rsid w:val="000B0273"/>
    <w:rsid w:val="000B03C8"/>
    <w:rsid w:val="000B2E82"/>
    <w:rsid w:val="000B66BD"/>
    <w:rsid w:val="000B6931"/>
    <w:rsid w:val="000B787F"/>
    <w:rsid w:val="000B7E2D"/>
    <w:rsid w:val="000C115D"/>
    <w:rsid w:val="000C11B9"/>
    <w:rsid w:val="000C1654"/>
    <w:rsid w:val="000C200F"/>
    <w:rsid w:val="000C258F"/>
    <w:rsid w:val="000C2D88"/>
    <w:rsid w:val="000C3D2C"/>
    <w:rsid w:val="000C5559"/>
    <w:rsid w:val="000C7730"/>
    <w:rsid w:val="000C7C95"/>
    <w:rsid w:val="000D09AA"/>
    <w:rsid w:val="000D3608"/>
    <w:rsid w:val="000D3954"/>
    <w:rsid w:val="000D50BB"/>
    <w:rsid w:val="000D5F7B"/>
    <w:rsid w:val="000D6517"/>
    <w:rsid w:val="000D6FA3"/>
    <w:rsid w:val="000D7415"/>
    <w:rsid w:val="000E0124"/>
    <w:rsid w:val="000E0D03"/>
    <w:rsid w:val="000E2A51"/>
    <w:rsid w:val="000E36FB"/>
    <w:rsid w:val="000E4356"/>
    <w:rsid w:val="000E6FFE"/>
    <w:rsid w:val="000E7705"/>
    <w:rsid w:val="000E7D24"/>
    <w:rsid w:val="000F0632"/>
    <w:rsid w:val="000F1E8A"/>
    <w:rsid w:val="000F2010"/>
    <w:rsid w:val="000F2EEB"/>
    <w:rsid w:val="000F3029"/>
    <w:rsid w:val="000F309B"/>
    <w:rsid w:val="000F341D"/>
    <w:rsid w:val="000F3531"/>
    <w:rsid w:val="000F3BC6"/>
    <w:rsid w:val="000F3D46"/>
    <w:rsid w:val="000F3DF0"/>
    <w:rsid w:val="000F4808"/>
    <w:rsid w:val="000F4896"/>
    <w:rsid w:val="000F55FE"/>
    <w:rsid w:val="000F5656"/>
    <w:rsid w:val="000F62D9"/>
    <w:rsid w:val="000F747D"/>
    <w:rsid w:val="001001E8"/>
    <w:rsid w:val="00102AC9"/>
    <w:rsid w:val="001049BE"/>
    <w:rsid w:val="00105037"/>
    <w:rsid w:val="0010574C"/>
    <w:rsid w:val="00105F0B"/>
    <w:rsid w:val="001070C2"/>
    <w:rsid w:val="001070ED"/>
    <w:rsid w:val="001079B0"/>
    <w:rsid w:val="00107E08"/>
    <w:rsid w:val="00111263"/>
    <w:rsid w:val="00111AF4"/>
    <w:rsid w:val="00111FD4"/>
    <w:rsid w:val="0011237A"/>
    <w:rsid w:val="00112CAE"/>
    <w:rsid w:val="00112E75"/>
    <w:rsid w:val="001145EE"/>
    <w:rsid w:val="00115BE6"/>
    <w:rsid w:val="00120694"/>
    <w:rsid w:val="0012070F"/>
    <w:rsid w:val="00121F4F"/>
    <w:rsid w:val="00122324"/>
    <w:rsid w:val="001228C2"/>
    <w:rsid w:val="00124AAE"/>
    <w:rsid w:val="00125EF5"/>
    <w:rsid w:val="00126A2A"/>
    <w:rsid w:val="00126FB5"/>
    <w:rsid w:val="0013038A"/>
    <w:rsid w:val="001308F3"/>
    <w:rsid w:val="00131329"/>
    <w:rsid w:val="00131D93"/>
    <w:rsid w:val="00134C83"/>
    <w:rsid w:val="00136038"/>
    <w:rsid w:val="00136CF6"/>
    <w:rsid w:val="00141C72"/>
    <w:rsid w:val="00142667"/>
    <w:rsid w:val="00142C0A"/>
    <w:rsid w:val="001437B0"/>
    <w:rsid w:val="00143C72"/>
    <w:rsid w:val="0014445F"/>
    <w:rsid w:val="0014460D"/>
    <w:rsid w:val="00144919"/>
    <w:rsid w:val="00145AC6"/>
    <w:rsid w:val="00145C3B"/>
    <w:rsid w:val="00146159"/>
    <w:rsid w:val="001471BD"/>
    <w:rsid w:val="001506B5"/>
    <w:rsid w:val="001513E2"/>
    <w:rsid w:val="00153789"/>
    <w:rsid w:val="0015385B"/>
    <w:rsid w:val="0015524D"/>
    <w:rsid w:val="00155840"/>
    <w:rsid w:val="00157355"/>
    <w:rsid w:val="001579F1"/>
    <w:rsid w:val="00160EFB"/>
    <w:rsid w:val="001612CB"/>
    <w:rsid w:val="001613BD"/>
    <w:rsid w:val="00161F4A"/>
    <w:rsid w:val="00163AB1"/>
    <w:rsid w:val="00164693"/>
    <w:rsid w:val="00164936"/>
    <w:rsid w:val="00164CF6"/>
    <w:rsid w:val="00165DF8"/>
    <w:rsid w:val="0016615D"/>
    <w:rsid w:val="00166496"/>
    <w:rsid w:val="00166497"/>
    <w:rsid w:val="001701F3"/>
    <w:rsid w:val="00170762"/>
    <w:rsid w:val="00170C54"/>
    <w:rsid w:val="00171C26"/>
    <w:rsid w:val="00173438"/>
    <w:rsid w:val="00174C28"/>
    <w:rsid w:val="00177FD2"/>
    <w:rsid w:val="00184AA6"/>
    <w:rsid w:val="001863B8"/>
    <w:rsid w:val="00190125"/>
    <w:rsid w:val="00190154"/>
    <w:rsid w:val="001905A1"/>
    <w:rsid w:val="00190BA6"/>
    <w:rsid w:val="00190E8A"/>
    <w:rsid w:val="0019161A"/>
    <w:rsid w:val="001919C1"/>
    <w:rsid w:val="001939BE"/>
    <w:rsid w:val="001939E6"/>
    <w:rsid w:val="00195FAE"/>
    <w:rsid w:val="00196EE6"/>
    <w:rsid w:val="001A15CD"/>
    <w:rsid w:val="001A1C3C"/>
    <w:rsid w:val="001A28DF"/>
    <w:rsid w:val="001A4051"/>
    <w:rsid w:val="001A5BFB"/>
    <w:rsid w:val="001A64C7"/>
    <w:rsid w:val="001B112A"/>
    <w:rsid w:val="001B1BE4"/>
    <w:rsid w:val="001B22F7"/>
    <w:rsid w:val="001B3696"/>
    <w:rsid w:val="001B3DEE"/>
    <w:rsid w:val="001B6EC4"/>
    <w:rsid w:val="001C0115"/>
    <w:rsid w:val="001C0323"/>
    <w:rsid w:val="001C0664"/>
    <w:rsid w:val="001C1E67"/>
    <w:rsid w:val="001C33CB"/>
    <w:rsid w:val="001C3D05"/>
    <w:rsid w:val="001C3D1D"/>
    <w:rsid w:val="001C4BBC"/>
    <w:rsid w:val="001C4F42"/>
    <w:rsid w:val="001C50F1"/>
    <w:rsid w:val="001C554B"/>
    <w:rsid w:val="001C5C50"/>
    <w:rsid w:val="001C5F33"/>
    <w:rsid w:val="001C65EF"/>
    <w:rsid w:val="001C712E"/>
    <w:rsid w:val="001C74B4"/>
    <w:rsid w:val="001D246A"/>
    <w:rsid w:val="001D3889"/>
    <w:rsid w:val="001D5742"/>
    <w:rsid w:val="001D5ED8"/>
    <w:rsid w:val="001D629C"/>
    <w:rsid w:val="001D6FCE"/>
    <w:rsid w:val="001D7683"/>
    <w:rsid w:val="001D7EA9"/>
    <w:rsid w:val="001E07FE"/>
    <w:rsid w:val="001E0FAF"/>
    <w:rsid w:val="001E56AD"/>
    <w:rsid w:val="001F0F53"/>
    <w:rsid w:val="001F20B9"/>
    <w:rsid w:val="001F23D2"/>
    <w:rsid w:val="001F29BC"/>
    <w:rsid w:val="001F5455"/>
    <w:rsid w:val="001F5802"/>
    <w:rsid w:val="001F6238"/>
    <w:rsid w:val="001F6EC8"/>
    <w:rsid w:val="001F7415"/>
    <w:rsid w:val="00202922"/>
    <w:rsid w:val="00202C4B"/>
    <w:rsid w:val="00203E6C"/>
    <w:rsid w:val="0020435B"/>
    <w:rsid w:val="00204D2A"/>
    <w:rsid w:val="00206055"/>
    <w:rsid w:val="00210F7A"/>
    <w:rsid w:val="00211FCD"/>
    <w:rsid w:val="002124B3"/>
    <w:rsid w:val="002134C3"/>
    <w:rsid w:val="002139CF"/>
    <w:rsid w:val="00213B07"/>
    <w:rsid w:val="00215193"/>
    <w:rsid w:val="00215359"/>
    <w:rsid w:val="002176E6"/>
    <w:rsid w:val="00220371"/>
    <w:rsid w:val="002214A4"/>
    <w:rsid w:val="002219B5"/>
    <w:rsid w:val="00222538"/>
    <w:rsid w:val="00223B5E"/>
    <w:rsid w:val="0022433B"/>
    <w:rsid w:val="00224454"/>
    <w:rsid w:val="002244E1"/>
    <w:rsid w:val="002263EF"/>
    <w:rsid w:val="002317E0"/>
    <w:rsid w:val="00233083"/>
    <w:rsid w:val="0023595E"/>
    <w:rsid w:val="002361D5"/>
    <w:rsid w:val="0023751A"/>
    <w:rsid w:val="002409F2"/>
    <w:rsid w:val="00240BDB"/>
    <w:rsid w:val="00241934"/>
    <w:rsid w:val="0024202D"/>
    <w:rsid w:val="002428B9"/>
    <w:rsid w:val="00242A65"/>
    <w:rsid w:val="0024335A"/>
    <w:rsid w:val="00244EBC"/>
    <w:rsid w:val="00244F31"/>
    <w:rsid w:val="0024712A"/>
    <w:rsid w:val="002476BF"/>
    <w:rsid w:val="00250F2F"/>
    <w:rsid w:val="0025398E"/>
    <w:rsid w:val="00253A17"/>
    <w:rsid w:val="0025475A"/>
    <w:rsid w:val="002563A7"/>
    <w:rsid w:val="00257628"/>
    <w:rsid w:val="00260322"/>
    <w:rsid w:val="002607AA"/>
    <w:rsid w:val="002608CF"/>
    <w:rsid w:val="00260FBA"/>
    <w:rsid w:val="00262196"/>
    <w:rsid w:val="0026460C"/>
    <w:rsid w:val="002648DF"/>
    <w:rsid w:val="00265874"/>
    <w:rsid w:val="0026590A"/>
    <w:rsid w:val="00265D52"/>
    <w:rsid w:val="002661AD"/>
    <w:rsid w:val="00267F78"/>
    <w:rsid w:val="002705F6"/>
    <w:rsid w:val="00270F27"/>
    <w:rsid w:val="002710DB"/>
    <w:rsid w:val="002712C4"/>
    <w:rsid w:val="0027166F"/>
    <w:rsid w:val="00271D41"/>
    <w:rsid w:val="0027432C"/>
    <w:rsid w:val="00275191"/>
    <w:rsid w:val="002755BD"/>
    <w:rsid w:val="00275B2B"/>
    <w:rsid w:val="00277382"/>
    <w:rsid w:val="00280F2B"/>
    <w:rsid w:val="00281068"/>
    <w:rsid w:val="00281BFD"/>
    <w:rsid w:val="00282FD9"/>
    <w:rsid w:val="002838FB"/>
    <w:rsid w:val="00283A07"/>
    <w:rsid w:val="00283B29"/>
    <w:rsid w:val="00285203"/>
    <w:rsid w:val="00285727"/>
    <w:rsid w:val="00285BCC"/>
    <w:rsid w:val="00287096"/>
    <w:rsid w:val="002874D3"/>
    <w:rsid w:val="002902E4"/>
    <w:rsid w:val="00290644"/>
    <w:rsid w:val="00290847"/>
    <w:rsid w:val="0029395F"/>
    <w:rsid w:val="0029736F"/>
    <w:rsid w:val="00297A2D"/>
    <w:rsid w:val="00297AC5"/>
    <w:rsid w:val="002A0618"/>
    <w:rsid w:val="002A18C0"/>
    <w:rsid w:val="002A284A"/>
    <w:rsid w:val="002A4570"/>
    <w:rsid w:val="002A5CBB"/>
    <w:rsid w:val="002A5EDB"/>
    <w:rsid w:val="002A635C"/>
    <w:rsid w:val="002A6640"/>
    <w:rsid w:val="002A6D14"/>
    <w:rsid w:val="002A738F"/>
    <w:rsid w:val="002B0EE0"/>
    <w:rsid w:val="002B13D5"/>
    <w:rsid w:val="002B13FA"/>
    <w:rsid w:val="002B1806"/>
    <w:rsid w:val="002B3044"/>
    <w:rsid w:val="002B4937"/>
    <w:rsid w:val="002B4EC2"/>
    <w:rsid w:val="002C20A9"/>
    <w:rsid w:val="002C392C"/>
    <w:rsid w:val="002C41F5"/>
    <w:rsid w:val="002C4C8C"/>
    <w:rsid w:val="002C503F"/>
    <w:rsid w:val="002C562C"/>
    <w:rsid w:val="002C59CB"/>
    <w:rsid w:val="002C62B3"/>
    <w:rsid w:val="002D2BB8"/>
    <w:rsid w:val="002D3399"/>
    <w:rsid w:val="002D34BB"/>
    <w:rsid w:val="002D5EB8"/>
    <w:rsid w:val="002D6194"/>
    <w:rsid w:val="002D7610"/>
    <w:rsid w:val="002E0D2D"/>
    <w:rsid w:val="002E15F6"/>
    <w:rsid w:val="002E459D"/>
    <w:rsid w:val="002E4C71"/>
    <w:rsid w:val="002E738E"/>
    <w:rsid w:val="002E7408"/>
    <w:rsid w:val="002F2432"/>
    <w:rsid w:val="002F4819"/>
    <w:rsid w:val="002F5180"/>
    <w:rsid w:val="002F57C4"/>
    <w:rsid w:val="002F7EC5"/>
    <w:rsid w:val="0030035D"/>
    <w:rsid w:val="003007E3"/>
    <w:rsid w:val="003036E2"/>
    <w:rsid w:val="00303E52"/>
    <w:rsid w:val="00304B8B"/>
    <w:rsid w:val="00304FDC"/>
    <w:rsid w:val="00305978"/>
    <w:rsid w:val="00305FFE"/>
    <w:rsid w:val="00306EFC"/>
    <w:rsid w:val="00307295"/>
    <w:rsid w:val="00310BCC"/>
    <w:rsid w:val="00311602"/>
    <w:rsid w:val="00312A28"/>
    <w:rsid w:val="00312B1C"/>
    <w:rsid w:val="00313B19"/>
    <w:rsid w:val="0031493E"/>
    <w:rsid w:val="003151A9"/>
    <w:rsid w:val="0031602F"/>
    <w:rsid w:val="003204D0"/>
    <w:rsid w:val="00321BB0"/>
    <w:rsid w:val="00322ABF"/>
    <w:rsid w:val="003239EC"/>
    <w:rsid w:val="00325AFD"/>
    <w:rsid w:val="00325BF2"/>
    <w:rsid w:val="0032780C"/>
    <w:rsid w:val="003311E3"/>
    <w:rsid w:val="003313CC"/>
    <w:rsid w:val="00332429"/>
    <w:rsid w:val="003332AC"/>
    <w:rsid w:val="003334EF"/>
    <w:rsid w:val="003339DC"/>
    <w:rsid w:val="00335344"/>
    <w:rsid w:val="00335F07"/>
    <w:rsid w:val="00340C1A"/>
    <w:rsid w:val="003439CF"/>
    <w:rsid w:val="00344AFF"/>
    <w:rsid w:val="003452B5"/>
    <w:rsid w:val="00345E16"/>
    <w:rsid w:val="003512E1"/>
    <w:rsid w:val="00351ED7"/>
    <w:rsid w:val="003522A9"/>
    <w:rsid w:val="00352BD6"/>
    <w:rsid w:val="00353A08"/>
    <w:rsid w:val="00354560"/>
    <w:rsid w:val="00354A67"/>
    <w:rsid w:val="00360E40"/>
    <w:rsid w:val="003610CE"/>
    <w:rsid w:val="00362C51"/>
    <w:rsid w:val="00362F6A"/>
    <w:rsid w:val="003639F1"/>
    <w:rsid w:val="0036598B"/>
    <w:rsid w:val="00365DBA"/>
    <w:rsid w:val="00366646"/>
    <w:rsid w:val="00367176"/>
    <w:rsid w:val="003709EE"/>
    <w:rsid w:val="00370B5A"/>
    <w:rsid w:val="00371373"/>
    <w:rsid w:val="00375477"/>
    <w:rsid w:val="00375531"/>
    <w:rsid w:val="003755F2"/>
    <w:rsid w:val="00380259"/>
    <w:rsid w:val="003807CA"/>
    <w:rsid w:val="00381DEF"/>
    <w:rsid w:val="00382B16"/>
    <w:rsid w:val="00383B1D"/>
    <w:rsid w:val="00383EAE"/>
    <w:rsid w:val="0038462D"/>
    <w:rsid w:val="00384B40"/>
    <w:rsid w:val="00385D81"/>
    <w:rsid w:val="00387202"/>
    <w:rsid w:val="003878B6"/>
    <w:rsid w:val="00390AD9"/>
    <w:rsid w:val="00391036"/>
    <w:rsid w:val="00391235"/>
    <w:rsid w:val="00391484"/>
    <w:rsid w:val="00391A4E"/>
    <w:rsid w:val="00393939"/>
    <w:rsid w:val="00393E4A"/>
    <w:rsid w:val="00394871"/>
    <w:rsid w:val="00395552"/>
    <w:rsid w:val="0039595B"/>
    <w:rsid w:val="00396F4B"/>
    <w:rsid w:val="003A34AB"/>
    <w:rsid w:val="003A4CE8"/>
    <w:rsid w:val="003A6D69"/>
    <w:rsid w:val="003A76D8"/>
    <w:rsid w:val="003A7CA4"/>
    <w:rsid w:val="003B1839"/>
    <w:rsid w:val="003B371D"/>
    <w:rsid w:val="003B40DB"/>
    <w:rsid w:val="003B4D19"/>
    <w:rsid w:val="003B4D72"/>
    <w:rsid w:val="003B705C"/>
    <w:rsid w:val="003B778A"/>
    <w:rsid w:val="003B7C70"/>
    <w:rsid w:val="003B7E79"/>
    <w:rsid w:val="003C1593"/>
    <w:rsid w:val="003C17BC"/>
    <w:rsid w:val="003C356E"/>
    <w:rsid w:val="003C3B3B"/>
    <w:rsid w:val="003C5CB9"/>
    <w:rsid w:val="003C61EE"/>
    <w:rsid w:val="003C62E0"/>
    <w:rsid w:val="003C67EC"/>
    <w:rsid w:val="003C6B21"/>
    <w:rsid w:val="003D130E"/>
    <w:rsid w:val="003D2DE7"/>
    <w:rsid w:val="003D6C46"/>
    <w:rsid w:val="003E52C5"/>
    <w:rsid w:val="003F0759"/>
    <w:rsid w:val="003F0988"/>
    <w:rsid w:val="003F0B96"/>
    <w:rsid w:val="003F1868"/>
    <w:rsid w:val="003F1B51"/>
    <w:rsid w:val="003F3F3F"/>
    <w:rsid w:val="003F5BFC"/>
    <w:rsid w:val="003F65E9"/>
    <w:rsid w:val="003F7FF3"/>
    <w:rsid w:val="00400191"/>
    <w:rsid w:val="00404AFD"/>
    <w:rsid w:val="00404DDD"/>
    <w:rsid w:val="00404FB0"/>
    <w:rsid w:val="00405EF0"/>
    <w:rsid w:val="00407385"/>
    <w:rsid w:val="00410644"/>
    <w:rsid w:val="004118D0"/>
    <w:rsid w:val="0041311B"/>
    <w:rsid w:val="00413ACC"/>
    <w:rsid w:val="00413E73"/>
    <w:rsid w:val="00414477"/>
    <w:rsid w:val="00414485"/>
    <w:rsid w:val="00414BED"/>
    <w:rsid w:val="0041604C"/>
    <w:rsid w:val="00417A78"/>
    <w:rsid w:val="0042429E"/>
    <w:rsid w:val="0042615E"/>
    <w:rsid w:val="00430799"/>
    <w:rsid w:val="004313B6"/>
    <w:rsid w:val="00431C17"/>
    <w:rsid w:val="004327BD"/>
    <w:rsid w:val="00432DC6"/>
    <w:rsid w:val="00433E39"/>
    <w:rsid w:val="004356C9"/>
    <w:rsid w:val="004357AD"/>
    <w:rsid w:val="00436E9D"/>
    <w:rsid w:val="00437F4B"/>
    <w:rsid w:val="004408B8"/>
    <w:rsid w:val="00440F4F"/>
    <w:rsid w:val="0044310E"/>
    <w:rsid w:val="00445244"/>
    <w:rsid w:val="00445270"/>
    <w:rsid w:val="0044560B"/>
    <w:rsid w:val="00445643"/>
    <w:rsid w:val="00446A06"/>
    <w:rsid w:val="00450222"/>
    <w:rsid w:val="004505B2"/>
    <w:rsid w:val="00451890"/>
    <w:rsid w:val="00451A3B"/>
    <w:rsid w:val="00452071"/>
    <w:rsid w:val="00454E14"/>
    <w:rsid w:val="004550C0"/>
    <w:rsid w:val="00455439"/>
    <w:rsid w:val="00455C5B"/>
    <w:rsid w:val="00455C86"/>
    <w:rsid w:val="00456DCF"/>
    <w:rsid w:val="00457056"/>
    <w:rsid w:val="004574D3"/>
    <w:rsid w:val="00457DF2"/>
    <w:rsid w:val="00460D18"/>
    <w:rsid w:val="004614A1"/>
    <w:rsid w:val="004637D9"/>
    <w:rsid w:val="00463C40"/>
    <w:rsid w:val="004673E3"/>
    <w:rsid w:val="00467D8F"/>
    <w:rsid w:val="0047005F"/>
    <w:rsid w:val="00470275"/>
    <w:rsid w:val="00471749"/>
    <w:rsid w:val="00471BBE"/>
    <w:rsid w:val="004721E4"/>
    <w:rsid w:val="00472C81"/>
    <w:rsid w:val="00472F21"/>
    <w:rsid w:val="00473A68"/>
    <w:rsid w:val="0047407E"/>
    <w:rsid w:val="00475344"/>
    <w:rsid w:val="00475DC6"/>
    <w:rsid w:val="004766C9"/>
    <w:rsid w:val="004771C9"/>
    <w:rsid w:val="00477BD8"/>
    <w:rsid w:val="004807D1"/>
    <w:rsid w:val="00480B56"/>
    <w:rsid w:val="00482CF9"/>
    <w:rsid w:val="004847EB"/>
    <w:rsid w:val="00484CF9"/>
    <w:rsid w:val="00485952"/>
    <w:rsid w:val="00485EAF"/>
    <w:rsid w:val="00487A6E"/>
    <w:rsid w:val="0049078A"/>
    <w:rsid w:val="00494E1C"/>
    <w:rsid w:val="00495E57"/>
    <w:rsid w:val="00496273"/>
    <w:rsid w:val="00496B4F"/>
    <w:rsid w:val="00497AB3"/>
    <w:rsid w:val="004A0C35"/>
    <w:rsid w:val="004A2998"/>
    <w:rsid w:val="004A2A2A"/>
    <w:rsid w:val="004A3124"/>
    <w:rsid w:val="004A3271"/>
    <w:rsid w:val="004A41F5"/>
    <w:rsid w:val="004A44EC"/>
    <w:rsid w:val="004A4D66"/>
    <w:rsid w:val="004A6580"/>
    <w:rsid w:val="004A6735"/>
    <w:rsid w:val="004B342B"/>
    <w:rsid w:val="004B3459"/>
    <w:rsid w:val="004B5865"/>
    <w:rsid w:val="004B61CC"/>
    <w:rsid w:val="004B6F4B"/>
    <w:rsid w:val="004C0E76"/>
    <w:rsid w:val="004C0FC5"/>
    <w:rsid w:val="004C16B7"/>
    <w:rsid w:val="004C1AB4"/>
    <w:rsid w:val="004C1BF7"/>
    <w:rsid w:val="004C22ED"/>
    <w:rsid w:val="004C29E6"/>
    <w:rsid w:val="004C3E0D"/>
    <w:rsid w:val="004C41B3"/>
    <w:rsid w:val="004C5E69"/>
    <w:rsid w:val="004C6AA6"/>
    <w:rsid w:val="004D061B"/>
    <w:rsid w:val="004D07A1"/>
    <w:rsid w:val="004D19C4"/>
    <w:rsid w:val="004D2574"/>
    <w:rsid w:val="004D3AAE"/>
    <w:rsid w:val="004D5660"/>
    <w:rsid w:val="004D6ABF"/>
    <w:rsid w:val="004D7C03"/>
    <w:rsid w:val="004D7C35"/>
    <w:rsid w:val="004E03B0"/>
    <w:rsid w:val="004E144F"/>
    <w:rsid w:val="004E1D17"/>
    <w:rsid w:val="004E1FB2"/>
    <w:rsid w:val="004E2BC6"/>
    <w:rsid w:val="004E38FB"/>
    <w:rsid w:val="004E3CAA"/>
    <w:rsid w:val="004E4017"/>
    <w:rsid w:val="004E5869"/>
    <w:rsid w:val="004E62ED"/>
    <w:rsid w:val="004F0733"/>
    <w:rsid w:val="004F282C"/>
    <w:rsid w:val="004F42FC"/>
    <w:rsid w:val="004F430E"/>
    <w:rsid w:val="004F468D"/>
    <w:rsid w:val="004F51FC"/>
    <w:rsid w:val="004F520A"/>
    <w:rsid w:val="004F525E"/>
    <w:rsid w:val="004F7265"/>
    <w:rsid w:val="004F7E87"/>
    <w:rsid w:val="005002E3"/>
    <w:rsid w:val="00502253"/>
    <w:rsid w:val="00502353"/>
    <w:rsid w:val="00502CAF"/>
    <w:rsid w:val="00503A85"/>
    <w:rsid w:val="00503C83"/>
    <w:rsid w:val="00504228"/>
    <w:rsid w:val="00504526"/>
    <w:rsid w:val="005048F0"/>
    <w:rsid w:val="0050585B"/>
    <w:rsid w:val="00506BDF"/>
    <w:rsid w:val="005074CF"/>
    <w:rsid w:val="0051058C"/>
    <w:rsid w:val="005122BA"/>
    <w:rsid w:val="005140AD"/>
    <w:rsid w:val="00515168"/>
    <w:rsid w:val="00515E3B"/>
    <w:rsid w:val="00516E8C"/>
    <w:rsid w:val="00517A77"/>
    <w:rsid w:val="0052074B"/>
    <w:rsid w:val="005218D1"/>
    <w:rsid w:val="005227EF"/>
    <w:rsid w:val="00522D98"/>
    <w:rsid w:val="005237A3"/>
    <w:rsid w:val="00523D5A"/>
    <w:rsid w:val="00524712"/>
    <w:rsid w:val="005266AC"/>
    <w:rsid w:val="00527FC4"/>
    <w:rsid w:val="00530EC2"/>
    <w:rsid w:val="005313A3"/>
    <w:rsid w:val="00532AD6"/>
    <w:rsid w:val="00533625"/>
    <w:rsid w:val="00535E7D"/>
    <w:rsid w:val="005367CD"/>
    <w:rsid w:val="00540189"/>
    <w:rsid w:val="0054023C"/>
    <w:rsid w:val="0054091D"/>
    <w:rsid w:val="00540FEA"/>
    <w:rsid w:val="00541EFA"/>
    <w:rsid w:val="00543184"/>
    <w:rsid w:val="00544C2B"/>
    <w:rsid w:val="00545E93"/>
    <w:rsid w:val="00545EC6"/>
    <w:rsid w:val="0054604A"/>
    <w:rsid w:val="005563AD"/>
    <w:rsid w:val="00556E0F"/>
    <w:rsid w:val="00557C2F"/>
    <w:rsid w:val="00560261"/>
    <w:rsid w:val="00560576"/>
    <w:rsid w:val="00560FF1"/>
    <w:rsid w:val="00561B36"/>
    <w:rsid w:val="00563583"/>
    <w:rsid w:val="00565628"/>
    <w:rsid w:val="00565713"/>
    <w:rsid w:val="0056594B"/>
    <w:rsid w:val="005660A7"/>
    <w:rsid w:val="0056655D"/>
    <w:rsid w:val="00567511"/>
    <w:rsid w:val="00570129"/>
    <w:rsid w:val="00572177"/>
    <w:rsid w:val="00572259"/>
    <w:rsid w:val="0057325D"/>
    <w:rsid w:val="00575A31"/>
    <w:rsid w:val="00576442"/>
    <w:rsid w:val="00576632"/>
    <w:rsid w:val="00577A81"/>
    <w:rsid w:val="005800D8"/>
    <w:rsid w:val="005852CC"/>
    <w:rsid w:val="00585656"/>
    <w:rsid w:val="00585CFB"/>
    <w:rsid w:val="00585F6B"/>
    <w:rsid w:val="00587D4A"/>
    <w:rsid w:val="00590F67"/>
    <w:rsid w:val="00595598"/>
    <w:rsid w:val="00596100"/>
    <w:rsid w:val="005A2F49"/>
    <w:rsid w:val="005A38BF"/>
    <w:rsid w:val="005A4FEE"/>
    <w:rsid w:val="005A6BF1"/>
    <w:rsid w:val="005A725D"/>
    <w:rsid w:val="005B07AA"/>
    <w:rsid w:val="005B0B4F"/>
    <w:rsid w:val="005B3332"/>
    <w:rsid w:val="005B4A62"/>
    <w:rsid w:val="005B63F4"/>
    <w:rsid w:val="005B75A6"/>
    <w:rsid w:val="005C04CD"/>
    <w:rsid w:val="005C055F"/>
    <w:rsid w:val="005C150D"/>
    <w:rsid w:val="005C1D82"/>
    <w:rsid w:val="005C2473"/>
    <w:rsid w:val="005C3937"/>
    <w:rsid w:val="005C44A5"/>
    <w:rsid w:val="005C476C"/>
    <w:rsid w:val="005C5C02"/>
    <w:rsid w:val="005C60DF"/>
    <w:rsid w:val="005C6828"/>
    <w:rsid w:val="005D2197"/>
    <w:rsid w:val="005D2EE2"/>
    <w:rsid w:val="005D47A7"/>
    <w:rsid w:val="005D5907"/>
    <w:rsid w:val="005E1104"/>
    <w:rsid w:val="005E2D32"/>
    <w:rsid w:val="005E4EA1"/>
    <w:rsid w:val="005E6702"/>
    <w:rsid w:val="005E743D"/>
    <w:rsid w:val="005E7897"/>
    <w:rsid w:val="005F14A4"/>
    <w:rsid w:val="005F14A7"/>
    <w:rsid w:val="005F231B"/>
    <w:rsid w:val="005F2DA7"/>
    <w:rsid w:val="005F3244"/>
    <w:rsid w:val="005F3BE2"/>
    <w:rsid w:val="005F3DDA"/>
    <w:rsid w:val="005F5360"/>
    <w:rsid w:val="005F68CF"/>
    <w:rsid w:val="005F744F"/>
    <w:rsid w:val="00603FFF"/>
    <w:rsid w:val="00604E6C"/>
    <w:rsid w:val="00606608"/>
    <w:rsid w:val="0060676E"/>
    <w:rsid w:val="006069BF"/>
    <w:rsid w:val="00607AB7"/>
    <w:rsid w:val="00607DB0"/>
    <w:rsid w:val="00610B0A"/>
    <w:rsid w:val="00611449"/>
    <w:rsid w:val="0061191B"/>
    <w:rsid w:val="006128B6"/>
    <w:rsid w:val="00617CB9"/>
    <w:rsid w:val="00617E4C"/>
    <w:rsid w:val="00620B89"/>
    <w:rsid w:val="0062175C"/>
    <w:rsid w:val="00622034"/>
    <w:rsid w:val="006224C9"/>
    <w:rsid w:val="00622545"/>
    <w:rsid w:val="0062455A"/>
    <w:rsid w:val="00625E4F"/>
    <w:rsid w:val="00626EAB"/>
    <w:rsid w:val="00626F6B"/>
    <w:rsid w:val="006276BF"/>
    <w:rsid w:val="00627A38"/>
    <w:rsid w:val="00627A8D"/>
    <w:rsid w:val="00630056"/>
    <w:rsid w:val="0063040E"/>
    <w:rsid w:val="00630CCF"/>
    <w:rsid w:val="00630E38"/>
    <w:rsid w:val="00632799"/>
    <w:rsid w:val="0063491C"/>
    <w:rsid w:val="00635E85"/>
    <w:rsid w:val="00635EC9"/>
    <w:rsid w:val="0063610E"/>
    <w:rsid w:val="0063628D"/>
    <w:rsid w:val="0063697B"/>
    <w:rsid w:val="00636CDB"/>
    <w:rsid w:val="006379EB"/>
    <w:rsid w:val="00637FEA"/>
    <w:rsid w:val="006408B2"/>
    <w:rsid w:val="0064125E"/>
    <w:rsid w:val="00641EAD"/>
    <w:rsid w:val="00643922"/>
    <w:rsid w:val="00644860"/>
    <w:rsid w:val="00646C7D"/>
    <w:rsid w:val="0064700F"/>
    <w:rsid w:val="0064730E"/>
    <w:rsid w:val="006473E2"/>
    <w:rsid w:val="006476F8"/>
    <w:rsid w:val="00647703"/>
    <w:rsid w:val="00650579"/>
    <w:rsid w:val="00650707"/>
    <w:rsid w:val="00650CCC"/>
    <w:rsid w:val="0065240F"/>
    <w:rsid w:val="00653F40"/>
    <w:rsid w:val="006543E1"/>
    <w:rsid w:val="00656281"/>
    <w:rsid w:val="00656BB9"/>
    <w:rsid w:val="00660BBE"/>
    <w:rsid w:val="0066190C"/>
    <w:rsid w:val="00661D71"/>
    <w:rsid w:val="00662BEB"/>
    <w:rsid w:val="006635BB"/>
    <w:rsid w:val="00664888"/>
    <w:rsid w:val="00665C6D"/>
    <w:rsid w:val="006662C8"/>
    <w:rsid w:val="006665C6"/>
    <w:rsid w:val="00666A67"/>
    <w:rsid w:val="00674F1B"/>
    <w:rsid w:val="00675AB7"/>
    <w:rsid w:val="006768AB"/>
    <w:rsid w:val="006775EE"/>
    <w:rsid w:val="0068049A"/>
    <w:rsid w:val="006811EF"/>
    <w:rsid w:val="00685FFE"/>
    <w:rsid w:val="00686C1D"/>
    <w:rsid w:val="006873B5"/>
    <w:rsid w:val="006877EC"/>
    <w:rsid w:val="00687AFF"/>
    <w:rsid w:val="00690AAE"/>
    <w:rsid w:val="006926AA"/>
    <w:rsid w:val="006929C7"/>
    <w:rsid w:val="00693620"/>
    <w:rsid w:val="00693783"/>
    <w:rsid w:val="00695200"/>
    <w:rsid w:val="00696433"/>
    <w:rsid w:val="006969AF"/>
    <w:rsid w:val="0069750C"/>
    <w:rsid w:val="006A030B"/>
    <w:rsid w:val="006A1295"/>
    <w:rsid w:val="006A1CD0"/>
    <w:rsid w:val="006A39A5"/>
    <w:rsid w:val="006A45D3"/>
    <w:rsid w:val="006A4F97"/>
    <w:rsid w:val="006A5D8F"/>
    <w:rsid w:val="006A60C1"/>
    <w:rsid w:val="006A67C6"/>
    <w:rsid w:val="006A7B0E"/>
    <w:rsid w:val="006B127D"/>
    <w:rsid w:val="006B1383"/>
    <w:rsid w:val="006B393F"/>
    <w:rsid w:val="006B3DCA"/>
    <w:rsid w:val="006B3F22"/>
    <w:rsid w:val="006B78CB"/>
    <w:rsid w:val="006C11C2"/>
    <w:rsid w:val="006C1A89"/>
    <w:rsid w:val="006C1BC5"/>
    <w:rsid w:val="006C1F7E"/>
    <w:rsid w:val="006C21AD"/>
    <w:rsid w:val="006C3EA2"/>
    <w:rsid w:val="006C5D6C"/>
    <w:rsid w:val="006C744C"/>
    <w:rsid w:val="006C7B59"/>
    <w:rsid w:val="006D15D4"/>
    <w:rsid w:val="006D345D"/>
    <w:rsid w:val="006D3D84"/>
    <w:rsid w:val="006D560C"/>
    <w:rsid w:val="006D5711"/>
    <w:rsid w:val="006D6348"/>
    <w:rsid w:val="006E0213"/>
    <w:rsid w:val="006E0773"/>
    <w:rsid w:val="006E0942"/>
    <w:rsid w:val="006E21D1"/>
    <w:rsid w:val="006E22C7"/>
    <w:rsid w:val="006E3CEB"/>
    <w:rsid w:val="006E3FDC"/>
    <w:rsid w:val="006E499D"/>
    <w:rsid w:val="006E4ED6"/>
    <w:rsid w:val="006F2A77"/>
    <w:rsid w:val="006F308B"/>
    <w:rsid w:val="006F31D1"/>
    <w:rsid w:val="006F33D1"/>
    <w:rsid w:val="006F3906"/>
    <w:rsid w:val="006F4514"/>
    <w:rsid w:val="006F4ACF"/>
    <w:rsid w:val="006F70B6"/>
    <w:rsid w:val="006F7121"/>
    <w:rsid w:val="006F770D"/>
    <w:rsid w:val="007013B6"/>
    <w:rsid w:val="00702B6D"/>
    <w:rsid w:val="007046B4"/>
    <w:rsid w:val="00704727"/>
    <w:rsid w:val="00706E50"/>
    <w:rsid w:val="00707FE3"/>
    <w:rsid w:val="00711146"/>
    <w:rsid w:val="007116DA"/>
    <w:rsid w:val="00711ADA"/>
    <w:rsid w:val="00711C7D"/>
    <w:rsid w:val="0071295F"/>
    <w:rsid w:val="00712FD2"/>
    <w:rsid w:val="00713F93"/>
    <w:rsid w:val="00714189"/>
    <w:rsid w:val="00714681"/>
    <w:rsid w:val="00715361"/>
    <w:rsid w:val="007161D1"/>
    <w:rsid w:val="00716A5A"/>
    <w:rsid w:val="007200A1"/>
    <w:rsid w:val="00720CE7"/>
    <w:rsid w:val="00720FAE"/>
    <w:rsid w:val="00721A69"/>
    <w:rsid w:val="00721D96"/>
    <w:rsid w:val="0072263B"/>
    <w:rsid w:val="00722BEA"/>
    <w:rsid w:val="00722FCA"/>
    <w:rsid w:val="00730CFB"/>
    <w:rsid w:val="007314DE"/>
    <w:rsid w:val="0073366B"/>
    <w:rsid w:val="00733A4B"/>
    <w:rsid w:val="00734521"/>
    <w:rsid w:val="00734BE1"/>
    <w:rsid w:val="007356CC"/>
    <w:rsid w:val="0073625E"/>
    <w:rsid w:val="00737281"/>
    <w:rsid w:val="00737292"/>
    <w:rsid w:val="007376DC"/>
    <w:rsid w:val="00737836"/>
    <w:rsid w:val="0074130C"/>
    <w:rsid w:val="00741B4D"/>
    <w:rsid w:val="0074357C"/>
    <w:rsid w:val="0074452B"/>
    <w:rsid w:val="00744566"/>
    <w:rsid w:val="00746E49"/>
    <w:rsid w:val="00747DC7"/>
    <w:rsid w:val="0075081C"/>
    <w:rsid w:val="00752A2C"/>
    <w:rsid w:val="00754020"/>
    <w:rsid w:val="00754AE0"/>
    <w:rsid w:val="00754B6C"/>
    <w:rsid w:val="00754BA2"/>
    <w:rsid w:val="00756355"/>
    <w:rsid w:val="00756730"/>
    <w:rsid w:val="00756853"/>
    <w:rsid w:val="00760BE5"/>
    <w:rsid w:val="00761936"/>
    <w:rsid w:val="00762C49"/>
    <w:rsid w:val="00762CA5"/>
    <w:rsid w:val="00763384"/>
    <w:rsid w:val="00763408"/>
    <w:rsid w:val="00764537"/>
    <w:rsid w:val="007668B9"/>
    <w:rsid w:val="007675ED"/>
    <w:rsid w:val="007679AD"/>
    <w:rsid w:val="00770767"/>
    <w:rsid w:val="0077120C"/>
    <w:rsid w:val="0077153A"/>
    <w:rsid w:val="00772342"/>
    <w:rsid w:val="007725C5"/>
    <w:rsid w:val="00773221"/>
    <w:rsid w:val="007748C1"/>
    <w:rsid w:val="00774A16"/>
    <w:rsid w:val="00774B61"/>
    <w:rsid w:val="00775887"/>
    <w:rsid w:val="00775F39"/>
    <w:rsid w:val="00780888"/>
    <w:rsid w:val="00780C07"/>
    <w:rsid w:val="007822C6"/>
    <w:rsid w:val="007832E6"/>
    <w:rsid w:val="00785782"/>
    <w:rsid w:val="00785854"/>
    <w:rsid w:val="007876E7"/>
    <w:rsid w:val="00790762"/>
    <w:rsid w:val="00791E4D"/>
    <w:rsid w:val="00793D06"/>
    <w:rsid w:val="00793D85"/>
    <w:rsid w:val="00795D56"/>
    <w:rsid w:val="00797225"/>
    <w:rsid w:val="007A087F"/>
    <w:rsid w:val="007A0B0E"/>
    <w:rsid w:val="007A0BBA"/>
    <w:rsid w:val="007A35EF"/>
    <w:rsid w:val="007A5141"/>
    <w:rsid w:val="007A5A67"/>
    <w:rsid w:val="007A5C45"/>
    <w:rsid w:val="007A6CE5"/>
    <w:rsid w:val="007B10A6"/>
    <w:rsid w:val="007B2D16"/>
    <w:rsid w:val="007B2F13"/>
    <w:rsid w:val="007B36CA"/>
    <w:rsid w:val="007B3749"/>
    <w:rsid w:val="007B3854"/>
    <w:rsid w:val="007B3BDF"/>
    <w:rsid w:val="007B4770"/>
    <w:rsid w:val="007B5B30"/>
    <w:rsid w:val="007B6A07"/>
    <w:rsid w:val="007B6FFD"/>
    <w:rsid w:val="007C037B"/>
    <w:rsid w:val="007C127E"/>
    <w:rsid w:val="007C1586"/>
    <w:rsid w:val="007C16A1"/>
    <w:rsid w:val="007C185F"/>
    <w:rsid w:val="007C4D48"/>
    <w:rsid w:val="007C69B4"/>
    <w:rsid w:val="007D06CB"/>
    <w:rsid w:val="007D1C64"/>
    <w:rsid w:val="007D1E77"/>
    <w:rsid w:val="007D2C3E"/>
    <w:rsid w:val="007D2D1D"/>
    <w:rsid w:val="007D2D59"/>
    <w:rsid w:val="007D309C"/>
    <w:rsid w:val="007D4E96"/>
    <w:rsid w:val="007D54D6"/>
    <w:rsid w:val="007D5890"/>
    <w:rsid w:val="007D6E1F"/>
    <w:rsid w:val="007D7B5E"/>
    <w:rsid w:val="007E0F32"/>
    <w:rsid w:val="007E26A3"/>
    <w:rsid w:val="007E33D8"/>
    <w:rsid w:val="007E3802"/>
    <w:rsid w:val="007E3F11"/>
    <w:rsid w:val="007E7C59"/>
    <w:rsid w:val="007F07F9"/>
    <w:rsid w:val="007F0DC4"/>
    <w:rsid w:val="007F17AC"/>
    <w:rsid w:val="007F1819"/>
    <w:rsid w:val="007F2230"/>
    <w:rsid w:val="007F32A7"/>
    <w:rsid w:val="007F49BE"/>
    <w:rsid w:val="007F4F0D"/>
    <w:rsid w:val="008017B0"/>
    <w:rsid w:val="00803449"/>
    <w:rsid w:val="00804F0B"/>
    <w:rsid w:val="00804FCD"/>
    <w:rsid w:val="008057DF"/>
    <w:rsid w:val="00806E6A"/>
    <w:rsid w:val="00807727"/>
    <w:rsid w:val="008108A2"/>
    <w:rsid w:val="00810A06"/>
    <w:rsid w:val="00813501"/>
    <w:rsid w:val="00813901"/>
    <w:rsid w:val="00815142"/>
    <w:rsid w:val="00815244"/>
    <w:rsid w:val="00815F27"/>
    <w:rsid w:val="00816109"/>
    <w:rsid w:val="00817176"/>
    <w:rsid w:val="00817D88"/>
    <w:rsid w:val="008227B6"/>
    <w:rsid w:val="00824196"/>
    <w:rsid w:val="00824A5D"/>
    <w:rsid w:val="00825656"/>
    <w:rsid w:val="008260F1"/>
    <w:rsid w:val="00826969"/>
    <w:rsid w:val="0082704A"/>
    <w:rsid w:val="00831969"/>
    <w:rsid w:val="00832927"/>
    <w:rsid w:val="00836E81"/>
    <w:rsid w:val="0084005D"/>
    <w:rsid w:val="00840A98"/>
    <w:rsid w:val="00840E64"/>
    <w:rsid w:val="00841370"/>
    <w:rsid w:val="00841D6D"/>
    <w:rsid w:val="00844DD0"/>
    <w:rsid w:val="0084583E"/>
    <w:rsid w:val="00845873"/>
    <w:rsid w:val="00852A07"/>
    <w:rsid w:val="00852D48"/>
    <w:rsid w:val="0085436E"/>
    <w:rsid w:val="00854FF9"/>
    <w:rsid w:val="008558E0"/>
    <w:rsid w:val="00855A4B"/>
    <w:rsid w:val="0085663D"/>
    <w:rsid w:val="00856E4F"/>
    <w:rsid w:val="00857BC6"/>
    <w:rsid w:val="00860ED3"/>
    <w:rsid w:val="00861729"/>
    <w:rsid w:val="008632A4"/>
    <w:rsid w:val="00864FB3"/>
    <w:rsid w:val="008660B4"/>
    <w:rsid w:val="008663FC"/>
    <w:rsid w:val="00867553"/>
    <w:rsid w:val="00867646"/>
    <w:rsid w:val="00867D9D"/>
    <w:rsid w:val="00870F02"/>
    <w:rsid w:val="0087382C"/>
    <w:rsid w:val="0087464B"/>
    <w:rsid w:val="00875581"/>
    <w:rsid w:val="008772BA"/>
    <w:rsid w:val="00877331"/>
    <w:rsid w:val="00877C98"/>
    <w:rsid w:val="00883A06"/>
    <w:rsid w:val="008854D2"/>
    <w:rsid w:val="00886236"/>
    <w:rsid w:val="00886D60"/>
    <w:rsid w:val="00887347"/>
    <w:rsid w:val="00892721"/>
    <w:rsid w:val="008929AD"/>
    <w:rsid w:val="00894CFB"/>
    <w:rsid w:val="00895D39"/>
    <w:rsid w:val="00896093"/>
    <w:rsid w:val="00896B7F"/>
    <w:rsid w:val="008A00F9"/>
    <w:rsid w:val="008A04F5"/>
    <w:rsid w:val="008A0803"/>
    <w:rsid w:val="008A1AED"/>
    <w:rsid w:val="008A220B"/>
    <w:rsid w:val="008A2B49"/>
    <w:rsid w:val="008A3B86"/>
    <w:rsid w:val="008A44FC"/>
    <w:rsid w:val="008A47A8"/>
    <w:rsid w:val="008A47FE"/>
    <w:rsid w:val="008A48B6"/>
    <w:rsid w:val="008A4938"/>
    <w:rsid w:val="008A4C57"/>
    <w:rsid w:val="008A62CB"/>
    <w:rsid w:val="008A6B5C"/>
    <w:rsid w:val="008A7101"/>
    <w:rsid w:val="008B1ED4"/>
    <w:rsid w:val="008B3C67"/>
    <w:rsid w:val="008B4DDF"/>
    <w:rsid w:val="008B50A8"/>
    <w:rsid w:val="008B6B6B"/>
    <w:rsid w:val="008B6FA6"/>
    <w:rsid w:val="008B72E0"/>
    <w:rsid w:val="008B750E"/>
    <w:rsid w:val="008C0428"/>
    <w:rsid w:val="008C089B"/>
    <w:rsid w:val="008C0C82"/>
    <w:rsid w:val="008C0E59"/>
    <w:rsid w:val="008C2389"/>
    <w:rsid w:val="008C559E"/>
    <w:rsid w:val="008C609A"/>
    <w:rsid w:val="008D090B"/>
    <w:rsid w:val="008D3A6C"/>
    <w:rsid w:val="008D3E88"/>
    <w:rsid w:val="008D512E"/>
    <w:rsid w:val="008D51E4"/>
    <w:rsid w:val="008D5C8E"/>
    <w:rsid w:val="008D627E"/>
    <w:rsid w:val="008D6FF8"/>
    <w:rsid w:val="008D7A28"/>
    <w:rsid w:val="008D7B17"/>
    <w:rsid w:val="008E1458"/>
    <w:rsid w:val="008E19BF"/>
    <w:rsid w:val="008E1CD5"/>
    <w:rsid w:val="008E29D3"/>
    <w:rsid w:val="008E3AE1"/>
    <w:rsid w:val="008E3FFF"/>
    <w:rsid w:val="008E5976"/>
    <w:rsid w:val="008E5D04"/>
    <w:rsid w:val="008E5F98"/>
    <w:rsid w:val="008E6316"/>
    <w:rsid w:val="008F1FD0"/>
    <w:rsid w:val="009010B2"/>
    <w:rsid w:val="00902D74"/>
    <w:rsid w:val="00902E3E"/>
    <w:rsid w:val="00903A2D"/>
    <w:rsid w:val="00903D99"/>
    <w:rsid w:val="0090656E"/>
    <w:rsid w:val="00906ABE"/>
    <w:rsid w:val="00907CD4"/>
    <w:rsid w:val="009102C1"/>
    <w:rsid w:val="00910482"/>
    <w:rsid w:val="0091048A"/>
    <w:rsid w:val="0091112B"/>
    <w:rsid w:val="0091120B"/>
    <w:rsid w:val="00912864"/>
    <w:rsid w:val="00913641"/>
    <w:rsid w:val="009137A9"/>
    <w:rsid w:val="009137F8"/>
    <w:rsid w:val="00915082"/>
    <w:rsid w:val="00917669"/>
    <w:rsid w:val="00917F7A"/>
    <w:rsid w:val="009207DB"/>
    <w:rsid w:val="00920B68"/>
    <w:rsid w:val="0092253C"/>
    <w:rsid w:val="00923F9D"/>
    <w:rsid w:val="00924815"/>
    <w:rsid w:val="009264C8"/>
    <w:rsid w:val="00930D89"/>
    <w:rsid w:val="00931B84"/>
    <w:rsid w:val="009329A7"/>
    <w:rsid w:val="00932B79"/>
    <w:rsid w:val="009334EC"/>
    <w:rsid w:val="00933680"/>
    <w:rsid w:val="0093554D"/>
    <w:rsid w:val="00936DB2"/>
    <w:rsid w:val="0093723B"/>
    <w:rsid w:val="00937868"/>
    <w:rsid w:val="009401F0"/>
    <w:rsid w:val="0094165B"/>
    <w:rsid w:val="009417B1"/>
    <w:rsid w:val="009422EF"/>
    <w:rsid w:val="009423F6"/>
    <w:rsid w:val="00942AFD"/>
    <w:rsid w:val="00944B49"/>
    <w:rsid w:val="009457C0"/>
    <w:rsid w:val="00946F27"/>
    <w:rsid w:val="00951939"/>
    <w:rsid w:val="0095306D"/>
    <w:rsid w:val="009542D3"/>
    <w:rsid w:val="00962AEE"/>
    <w:rsid w:val="009645BF"/>
    <w:rsid w:val="00964AFE"/>
    <w:rsid w:val="0096583B"/>
    <w:rsid w:val="009658D5"/>
    <w:rsid w:val="00966395"/>
    <w:rsid w:val="00970B32"/>
    <w:rsid w:val="00973572"/>
    <w:rsid w:val="00974E0B"/>
    <w:rsid w:val="009756D4"/>
    <w:rsid w:val="00975F25"/>
    <w:rsid w:val="00977851"/>
    <w:rsid w:val="00981F5A"/>
    <w:rsid w:val="00985573"/>
    <w:rsid w:val="00986916"/>
    <w:rsid w:val="00992E03"/>
    <w:rsid w:val="00993923"/>
    <w:rsid w:val="00995D34"/>
    <w:rsid w:val="009966BF"/>
    <w:rsid w:val="009A0808"/>
    <w:rsid w:val="009A1669"/>
    <w:rsid w:val="009A2AFD"/>
    <w:rsid w:val="009A31B8"/>
    <w:rsid w:val="009A4C8C"/>
    <w:rsid w:val="009B126D"/>
    <w:rsid w:val="009B14E1"/>
    <w:rsid w:val="009B19BA"/>
    <w:rsid w:val="009B1C87"/>
    <w:rsid w:val="009B279F"/>
    <w:rsid w:val="009B27D4"/>
    <w:rsid w:val="009B34A3"/>
    <w:rsid w:val="009B725B"/>
    <w:rsid w:val="009B77FA"/>
    <w:rsid w:val="009B7A36"/>
    <w:rsid w:val="009C1AC9"/>
    <w:rsid w:val="009C1FE5"/>
    <w:rsid w:val="009C2114"/>
    <w:rsid w:val="009C2BCB"/>
    <w:rsid w:val="009C4BFF"/>
    <w:rsid w:val="009C4E33"/>
    <w:rsid w:val="009C6405"/>
    <w:rsid w:val="009C6673"/>
    <w:rsid w:val="009C7900"/>
    <w:rsid w:val="009D05F2"/>
    <w:rsid w:val="009D1CB1"/>
    <w:rsid w:val="009D2FEF"/>
    <w:rsid w:val="009D3956"/>
    <w:rsid w:val="009D3B67"/>
    <w:rsid w:val="009D3E77"/>
    <w:rsid w:val="009D4B58"/>
    <w:rsid w:val="009D4CD5"/>
    <w:rsid w:val="009D58E1"/>
    <w:rsid w:val="009D71CE"/>
    <w:rsid w:val="009D7267"/>
    <w:rsid w:val="009E0C84"/>
    <w:rsid w:val="009E180A"/>
    <w:rsid w:val="009E1B50"/>
    <w:rsid w:val="009E2170"/>
    <w:rsid w:val="009E2638"/>
    <w:rsid w:val="009E2EB2"/>
    <w:rsid w:val="009E3574"/>
    <w:rsid w:val="009E5A9F"/>
    <w:rsid w:val="009E777C"/>
    <w:rsid w:val="009F0E4A"/>
    <w:rsid w:val="009F1281"/>
    <w:rsid w:val="009F497E"/>
    <w:rsid w:val="009F5FAC"/>
    <w:rsid w:val="009F61EB"/>
    <w:rsid w:val="00A00576"/>
    <w:rsid w:val="00A01820"/>
    <w:rsid w:val="00A01ADD"/>
    <w:rsid w:val="00A01EB1"/>
    <w:rsid w:val="00A036AE"/>
    <w:rsid w:val="00A03878"/>
    <w:rsid w:val="00A043CD"/>
    <w:rsid w:val="00A05FBD"/>
    <w:rsid w:val="00A111D9"/>
    <w:rsid w:val="00A11356"/>
    <w:rsid w:val="00A12ED7"/>
    <w:rsid w:val="00A13604"/>
    <w:rsid w:val="00A145AE"/>
    <w:rsid w:val="00A14F1B"/>
    <w:rsid w:val="00A151E0"/>
    <w:rsid w:val="00A156F3"/>
    <w:rsid w:val="00A2007D"/>
    <w:rsid w:val="00A202CA"/>
    <w:rsid w:val="00A208AC"/>
    <w:rsid w:val="00A20911"/>
    <w:rsid w:val="00A2137B"/>
    <w:rsid w:val="00A2169D"/>
    <w:rsid w:val="00A21A45"/>
    <w:rsid w:val="00A22532"/>
    <w:rsid w:val="00A22B05"/>
    <w:rsid w:val="00A23D21"/>
    <w:rsid w:val="00A25F82"/>
    <w:rsid w:val="00A2742D"/>
    <w:rsid w:val="00A2789C"/>
    <w:rsid w:val="00A27B50"/>
    <w:rsid w:val="00A27CEC"/>
    <w:rsid w:val="00A31892"/>
    <w:rsid w:val="00A342B6"/>
    <w:rsid w:val="00A34332"/>
    <w:rsid w:val="00A346F9"/>
    <w:rsid w:val="00A34FAB"/>
    <w:rsid w:val="00A36620"/>
    <w:rsid w:val="00A36D82"/>
    <w:rsid w:val="00A373D5"/>
    <w:rsid w:val="00A404B4"/>
    <w:rsid w:val="00A422BA"/>
    <w:rsid w:val="00A43468"/>
    <w:rsid w:val="00A437AE"/>
    <w:rsid w:val="00A439C8"/>
    <w:rsid w:val="00A45CDD"/>
    <w:rsid w:val="00A469E3"/>
    <w:rsid w:val="00A46E99"/>
    <w:rsid w:val="00A51EE0"/>
    <w:rsid w:val="00A567C2"/>
    <w:rsid w:val="00A5754C"/>
    <w:rsid w:val="00A578F5"/>
    <w:rsid w:val="00A60014"/>
    <w:rsid w:val="00A60CC3"/>
    <w:rsid w:val="00A610CA"/>
    <w:rsid w:val="00A61475"/>
    <w:rsid w:val="00A61C8C"/>
    <w:rsid w:val="00A633E1"/>
    <w:rsid w:val="00A66459"/>
    <w:rsid w:val="00A67F4F"/>
    <w:rsid w:val="00A709EB"/>
    <w:rsid w:val="00A70C5D"/>
    <w:rsid w:val="00A70CEC"/>
    <w:rsid w:val="00A719F6"/>
    <w:rsid w:val="00A73276"/>
    <w:rsid w:val="00A733CC"/>
    <w:rsid w:val="00A7398C"/>
    <w:rsid w:val="00A73AF0"/>
    <w:rsid w:val="00A7416C"/>
    <w:rsid w:val="00A753C1"/>
    <w:rsid w:val="00A7687A"/>
    <w:rsid w:val="00A77D8B"/>
    <w:rsid w:val="00A80C65"/>
    <w:rsid w:val="00A82D76"/>
    <w:rsid w:val="00A82F1B"/>
    <w:rsid w:val="00A83EBA"/>
    <w:rsid w:val="00A84213"/>
    <w:rsid w:val="00A85A4A"/>
    <w:rsid w:val="00A865FE"/>
    <w:rsid w:val="00A87FD3"/>
    <w:rsid w:val="00A92162"/>
    <w:rsid w:val="00A93532"/>
    <w:rsid w:val="00A93F9A"/>
    <w:rsid w:val="00A94EFF"/>
    <w:rsid w:val="00A95AA3"/>
    <w:rsid w:val="00A96EBE"/>
    <w:rsid w:val="00A971D5"/>
    <w:rsid w:val="00AA2C45"/>
    <w:rsid w:val="00AA4582"/>
    <w:rsid w:val="00AA56A4"/>
    <w:rsid w:val="00AA5E32"/>
    <w:rsid w:val="00AA7749"/>
    <w:rsid w:val="00AA7F2A"/>
    <w:rsid w:val="00AB1387"/>
    <w:rsid w:val="00AB1BD2"/>
    <w:rsid w:val="00AB557D"/>
    <w:rsid w:val="00AB717A"/>
    <w:rsid w:val="00AB7627"/>
    <w:rsid w:val="00AC06C9"/>
    <w:rsid w:val="00AC3175"/>
    <w:rsid w:val="00AC36AF"/>
    <w:rsid w:val="00AC3847"/>
    <w:rsid w:val="00AC3B09"/>
    <w:rsid w:val="00AC3F51"/>
    <w:rsid w:val="00AC43F6"/>
    <w:rsid w:val="00AC5075"/>
    <w:rsid w:val="00AC575F"/>
    <w:rsid w:val="00AC5CB8"/>
    <w:rsid w:val="00AC64F3"/>
    <w:rsid w:val="00AC70F3"/>
    <w:rsid w:val="00AD06A5"/>
    <w:rsid w:val="00AD0FC5"/>
    <w:rsid w:val="00AD222F"/>
    <w:rsid w:val="00AD378F"/>
    <w:rsid w:val="00AD3EEA"/>
    <w:rsid w:val="00AD47A3"/>
    <w:rsid w:val="00AD5293"/>
    <w:rsid w:val="00AD68E9"/>
    <w:rsid w:val="00AD6DE8"/>
    <w:rsid w:val="00AE07E5"/>
    <w:rsid w:val="00AE0926"/>
    <w:rsid w:val="00AE2143"/>
    <w:rsid w:val="00AE224B"/>
    <w:rsid w:val="00AE2B88"/>
    <w:rsid w:val="00AE3AC3"/>
    <w:rsid w:val="00AE4FE7"/>
    <w:rsid w:val="00AE5E45"/>
    <w:rsid w:val="00AF1CA4"/>
    <w:rsid w:val="00AF246E"/>
    <w:rsid w:val="00AF304F"/>
    <w:rsid w:val="00AF439E"/>
    <w:rsid w:val="00AF5341"/>
    <w:rsid w:val="00AF7F7C"/>
    <w:rsid w:val="00B0134E"/>
    <w:rsid w:val="00B0284F"/>
    <w:rsid w:val="00B02A16"/>
    <w:rsid w:val="00B0450A"/>
    <w:rsid w:val="00B05341"/>
    <w:rsid w:val="00B06178"/>
    <w:rsid w:val="00B0747C"/>
    <w:rsid w:val="00B0791E"/>
    <w:rsid w:val="00B110D9"/>
    <w:rsid w:val="00B11BB8"/>
    <w:rsid w:val="00B1293E"/>
    <w:rsid w:val="00B141EC"/>
    <w:rsid w:val="00B15E19"/>
    <w:rsid w:val="00B16206"/>
    <w:rsid w:val="00B171B1"/>
    <w:rsid w:val="00B17571"/>
    <w:rsid w:val="00B20A3B"/>
    <w:rsid w:val="00B20A85"/>
    <w:rsid w:val="00B2132A"/>
    <w:rsid w:val="00B233D1"/>
    <w:rsid w:val="00B233E8"/>
    <w:rsid w:val="00B263CF"/>
    <w:rsid w:val="00B27248"/>
    <w:rsid w:val="00B317F6"/>
    <w:rsid w:val="00B32B4F"/>
    <w:rsid w:val="00B32C89"/>
    <w:rsid w:val="00B3411E"/>
    <w:rsid w:val="00B3416E"/>
    <w:rsid w:val="00B35207"/>
    <w:rsid w:val="00B3532C"/>
    <w:rsid w:val="00B353E6"/>
    <w:rsid w:val="00B360F1"/>
    <w:rsid w:val="00B366D6"/>
    <w:rsid w:val="00B37AD1"/>
    <w:rsid w:val="00B41211"/>
    <w:rsid w:val="00B42C70"/>
    <w:rsid w:val="00B4404B"/>
    <w:rsid w:val="00B44CAA"/>
    <w:rsid w:val="00B45D3F"/>
    <w:rsid w:val="00B46E75"/>
    <w:rsid w:val="00B47274"/>
    <w:rsid w:val="00B47E7D"/>
    <w:rsid w:val="00B50E73"/>
    <w:rsid w:val="00B50ED3"/>
    <w:rsid w:val="00B513C1"/>
    <w:rsid w:val="00B5233F"/>
    <w:rsid w:val="00B52B4B"/>
    <w:rsid w:val="00B53830"/>
    <w:rsid w:val="00B53C60"/>
    <w:rsid w:val="00B557C8"/>
    <w:rsid w:val="00B57646"/>
    <w:rsid w:val="00B611D3"/>
    <w:rsid w:val="00B62558"/>
    <w:rsid w:val="00B6452E"/>
    <w:rsid w:val="00B650B6"/>
    <w:rsid w:val="00B651F9"/>
    <w:rsid w:val="00B668BB"/>
    <w:rsid w:val="00B66D44"/>
    <w:rsid w:val="00B67384"/>
    <w:rsid w:val="00B67686"/>
    <w:rsid w:val="00B679BC"/>
    <w:rsid w:val="00B700CC"/>
    <w:rsid w:val="00B705D4"/>
    <w:rsid w:val="00B713B2"/>
    <w:rsid w:val="00B73C6D"/>
    <w:rsid w:val="00B74476"/>
    <w:rsid w:val="00B77278"/>
    <w:rsid w:val="00B77569"/>
    <w:rsid w:val="00B800E9"/>
    <w:rsid w:val="00B802CF"/>
    <w:rsid w:val="00B8063A"/>
    <w:rsid w:val="00B82EBE"/>
    <w:rsid w:val="00B83DA4"/>
    <w:rsid w:val="00B85292"/>
    <w:rsid w:val="00B87B7D"/>
    <w:rsid w:val="00B87EDE"/>
    <w:rsid w:val="00B902CD"/>
    <w:rsid w:val="00B92F00"/>
    <w:rsid w:val="00B93CE4"/>
    <w:rsid w:val="00B94067"/>
    <w:rsid w:val="00B9479B"/>
    <w:rsid w:val="00B94903"/>
    <w:rsid w:val="00B949E7"/>
    <w:rsid w:val="00B95795"/>
    <w:rsid w:val="00B9743F"/>
    <w:rsid w:val="00B974D3"/>
    <w:rsid w:val="00BA1A19"/>
    <w:rsid w:val="00BA2FA8"/>
    <w:rsid w:val="00BA40C3"/>
    <w:rsid w:val="00BA513D"/>
    <w:rsid w:val="00BA52F8"/>
    <w:rsid w:val="00BA5A11"/>
    <w:rsid w:val="00BA6FF9"/>
    <w:rsid w:val="00BB073A"/>
    <w:rsid w:val="00BB0CD4"/>
    <w:rsid w:val="00BB57DB"/>
    <w:rsid w:val="00BB58CB"/>
    <w:rsid w:val="00BB5BF5"/>
    <w:rsid w:val="00BB68DF"/>
    <w:rsid w:val="00BC14AE"/>
    <w:rsid w:val="00BC1CF6"/>
    <w:rsid w:val="00BC262F"/>
    <w:rsid w:val="00BC4BF7"/>
    <w:rsid w:val="00BC50E4"/>
    <w:rsid w:val="00BD0672"/>
    <w:rsid w:val="00BD180E"/>
    <w:rsid w:val="00BD1CED"/>
    <w:rsid w:val="00BD2872"/>
    <w:rsid w:val="00BD3337"/>
    <w:rsid w:val="00BD3F4F"/>
    <w:rsid w:val="00BD486F"/>
    <w:rsid w:val="00BD4ADA"/>
    <w:rsid w:val="00BD6383"/>
    <w:rsid w:val="00BD7A39"/>
    <w:rsid w:val="00BE12BB"/>
    <w:rsid w:val="00BE219C"/>
    <w:rsid w:val="00BE28C6"/>
    <w:rsid w:val="00BE51C8"/>
    <w:rsid w:val="00BE533C"/>
    <w:rsid w:val="00BE623E"/>
    <w:rsid w:val="00BE6808"/>
    <w:rsid w:val="00BE78DA"/>
    <w:rsid w:val="00BF00A1"/>
    <w:rsid w:val="00BF4757"/>
    <w:rsid w:val="00BF5769"/>
    <w:rsid w:val="00BF5ECB"/>
    <w:rsid w:val="00BF5FDF"/>
    <w:rsid w:val="00BF6025"/>
    <w:rsid w:val="00BF6C62"/>
    <w:rsid w:val="00C002B0"/>
    <w:rsid w:val="00C01A2A"/>
    <w:rsid w:val="00C02281"/>
    <w:rsid w:val="00C0347D"/>
    <w:rsid w:val="00C045F9"/>
    <w:rsid w:val="00C0532A"/>
    <w:rsid w:val="00C05656"/>
    <w:rsid w:val="00C06644"/>
    <w:rsid w:val="00C076D0"/>
    <w:rsid w:val="00C1222A"/>
    <w:rsid w:val="00C132E2"/>
    <w:rsid w:val="00C13CCA"/>
    <w:rsid w:val="00C17B4C"/>
    <w:rsid w:val="00C20681"/>
    <w:rsid w:val="00C21650"/>
    <w:rsid w:val="00C22590"/>
    <w:rsid w:val="00C225C6"/>
    <w:rsid w:val="00C23299"/>
    <w:rsid w:val="00C32DF6"/>
    <w:rsid w:val="00C33027"/>
    <w:rsid w:val="00C37E95"/>
    <w:rsid w:val="00C40FF1"/>
    <w:rsid w:val="00C4201A"/>
    <w:rsid w:val="00C42848"/>
    <w:rsid w:val="00C42BC0"/>
    <w:rsid w:val="00C42BD6"/>
    <w:rsid w:val="00C42D81"/>
    <w:rsid w:val="00C4557C"/>
    <w:rsid w:val="00C5037B"/>
    <w:rsid w:val="00C50AEE"/>
    <w:rsid w:val="00C5232C"/>
    <w:rsid w:val="00C5312F"/>
    <w:rsid w:val="00C53236"/>
    <w:rsid w:val="00C53DFD"/>
    <w:rsid w:val="00C54D91"/>
    <w:rsid w:val="00C5533D"/>
    <w:rsid w:val="00C555C9"/>
    <w:rsid w:val="00C55A71"/>
    <w:rsid w:val="00C560B4"/>
    <w:rsid w:val="00C575BA"/>
    <w:rsid w:val="00C61B03"/>
    <w:rsid w:val="00C62445"/>
    <w:rsid w:val="00C634A4"/>
    <w:rsid w:val="00C63738"/>
    <w:rsid w:val="00C63C28"/>
    <w:rsid w:val="00C6516E"/>
    <w:rsid w:val="00C664D3"/>
    <w:rsid w:val="00C67C35"/>
    <w:rsid w:val="00C706E4"/>
    <w:rsid w:val="00C716F9"/>
    <w:rsid w:val="00C71FCD"/>
    <w:rsid w:val="00C71FD6"/>
    <w:rsid w:val="00C738B0"/>
    <w:rsid w:val="00C73B85"/>
    <w:rsid w:val="00C76A46"/>
    <w:rsid w:val="00C76ABF"/>
    <w:rsid w:val="00C8162F"/>
    <w:rsid w:val="00C817C6"/>
    <w:rsid w:val="00C81DAC"/>
    <w:rsid w:val="00C833B4"/>
    <w:rsid w:val="00C853A2"/>
    <w:rsid w:val="00C8573C"/>
    <w:rsid w:val="00C871D2"/>
    <w:rsid w:val="00C872D4"/>
    <w:rsid w:val="00C87385"/>
    <w:rsid w:val="00C87F72"/>
    <w:rsid w:val="00C91A1A"/>
    <w:rsid w:val="00C91CE4"/>
    <w:rsid w:val="00C9228B"/>
    <w:rsid w:val="00C935A4"/>
    <w:rsid w:val="00C93695"/>
    <w:rsid w:val="00C94494"/>
    <w:rsid w:val="00C96ADF"/>
    <w:rsid w:val="00C970E3"/>
    <w:rsid w:val="00CA1DBD"/>
    <w:rsid w:val="00CA1EFD"/>
    <w:rsid w:val="00CA1F69"/>
    <w:rsid w:val="00CA2D1F"/>
    <w:rsid w:val="00CA5FE5"/>
    <w:rsid w:val="00CA7B40"/>
    <w:rsid w:val="00CB16F3"/>
    <w:rsid w:val="00CB1D32"/>
    <w:rsid w:val="00CB1D68"/>
    <w:rsid w:val="00CB47E4"/>
    <w:rsid w:val="00CB47EF"/>
    <w:rsid w:val="00CB7C01"/>
    <w:rsid w:val="00CB7E7A"/>
    <w:rsid w:val="00CC1523"/>
    <w:rsid w:val="00CC1E27"/>
    <w:rsid w:val="00CC2531"/>
    <w:rsid w:val="00CC40B7"/>
    <w:rsid w:val="00CC543F"/>
    <w:rsid w:val="00CC6655"/>
    <w:rsid w:val="00CC7701"/>
    <w:rsid w:val="00CD0721"/>
    <w:rsid w:val="00CD1828"/>
    <w:rsid w:val="00CD1A37"/>
    <w:rsid w:val="00CD33ED"/>
    <w:rsid w:val="00CD399B"/>
    <w:rsid w:val="00CD4245"/>
    <w:rsid w:val="00CD541F"/>
    <w:rsid w:val="00CD5E39"/>
    <w:rsid w:val="00CD5FD7"/>
    <w:rsid w:val="00CD5FF1"/>
    <w:rsid w:val="00CD6625"/>
    <w:rsid w:val="00CD726E"/>
    <w:rsid w:val="00CE062F"/>
    <w:rsid w:val="00CE0DD8"/>
    <w:rsid w:val="00CE1D73"/>
    <w:rsid w:val="00CE1DE6"/>
    <w:rsid w:val="00CE2D81"/>
    <w:rsid w:val="00CE40AE"/>
    <w:rsid w:val="00CE482C"/>
    <w:rsid w:val="00CE507D"/>
    <w:rsid w:val="00CE51B9"/>
    <w:rsid w:val="00CF0E91"/>
    <w:rsid w:val="00CF305F"/>
    <w:rsid w:val="00CF3AEB"/>
    <w:rsid w:val="00CF5193"/>
    <w:rsid w:val="00CF681A"/>
    <w:rsid w:val="00CF7BB3"/>
    <w:rsid w:val="00D01AD5"/>
    <w:rsid w:val="00D07596"/>
    <w:rsid w:val="00D1050B"/>
    <w:rsid w:val="00D112B8"/>
    <w:rsid w:val="00D11A17"/>
    <w:rsid w:val="00D1264A"/>
    <w:rsid w:val="00D12E7F"/>
    <w:rsid w:val="00D1553F"/>
    <w:rsid w:val="00D16127"/>
    <w:rsid w:val="00D16209"/>
    <w:rsid w:val="00D1764F"/>
    <w:rsid w:val="00D205B8"/>
    <w:rsid w:val="00D21FB7"/>
    <w:rsid w:val="00D22A4B"/>
    <w:rsid w:val="00D23F94"/>
    <w:rsid w:val="00D2532A"/>
    <w:rsid w:val="00D25E72"/>
    <w:rsid w:val="00D25E7C"/>
    <w:rsid w:val="00D26A6B"/>
    <w:rsid w:val="00D2715E"/>
    <w:rsid w:val="00D2740F"/>
    <w:rsid w:val="00D27544"/>
    <w:rsid w:val="00D27F90"/>
    <w:rsid w:val="00D30882"/>
    <w:rsid w:val="00D30EBC"/>
    <w:rsid w:val="00D32F1D"/>
    <w:rsid w:val="00D33A73"/>
    <w:rsid w:val="00D347E3"/>
    <w:rsid w:val="00D34FAB"/>
    <w:rsid w:val="00D35000"/>
    <w:rsid w:val="00D35BBD"/>
    <w:rsid w:val="00D365AF"/>
    <w:rsid w:val="00D41526"/>
    <w:rsid w:val="00D42035"/>
    <w:rsid w:val="00D430AF"/>
    <w:rsid w:val="00D45727"/>
    <w:rsid w:val="00D46FB6"/>
    <w:rsid w:val="00D47FB0"/>
    <w:rsid w:val="00D50FB5"/>
    <w:rsid w:val="00D52826"/>
    <w:rsid w:val="00D53A4E"/>
    <w:rsid w:val="00D54066"/>
    <w:rsid w:val="00D552CF"/>
    <w:rsid w:val="00D552EB"/>
    <w:rsid w:val="00D565A8"/>
    <w:rsid w:val="00D571D6"/>
    <w:rsid w:val="00D574F0"/>
    <w:rsid w:val="00D611FD"/>
    <w:rsid w:val="00D621CD"/>
    <w:rsid w:val="00D62EAE"/>
    <w:rsid w:val="00D66F67"/>
    <w:rsid w:val="00D67686"/>
    <w:rsid w:val="00D72002"/>
    <w:rsid w:val="00D73AAA"/>
    <w:rsid w:val="00D7457F"/>
    <w:rsid w:val="00D74DF3"/>
    <w:rsid w:val="00D7644C"/>
    <w:rsid w:val="00D80862"/>
    <w:rsid w:val="00D80B9F"/>
    <w:rsid w:val="00D810E4"/>
    <w:rsid w:val="00D8204A"/>
    <w:rsid w:val="00D82936"/>
    <w:rsid w:val="00D82C8B"/>
    <w:rsid w:val="00D83E1D"/>
    <w:rsid w:val="00D8493A"/>
    <w:rsid w:val="00D85182"/>
    <w:rsid w:val="00D857A5"/>
    <w:rsid w:val="00D8609A"/>
    <w:rsid w:val="00D86365"/>
    <w:rsid w:val="00D8798E"/>
    <w:rsid w:val="00D902E3"/>
    <w:rsid w:val="00D916D8"/>
    <w:rsid w:val="00D92AC0"/>
    <w:rsid w:val="00D937D4"/>
    <w:rsid w:val="00D93DC4"/>
    <w:rsid w:val="00D9518C"/>
    <w:rsid w:val="00D970F1"/>
    <w:rsid w:val="00D9720F"/>
    <w:rsid w:val="00D9730D"/>
    <w:rsid w:val="00D9733C"/>
    <w:rsid w:val="00D97CD9"/>
    <w:rsid w:val="00DA0C42"/>
    <w:rsid w:val="00DA20C2"/>
    <w:rsid w:val="00DA4696"/>
    <w:rsid w:val="00DA4E15"/>
    <w:rsid w:val="00DA62A4"/>
    <w:rsid w:val="00DA6D14"/>
    <w:rsid w:val="00DA70C7"/>
    <w:rsid w:val="00DB13CB"/>
    <w:rsid w:val="00DB17AB"/>
    <w:rsid w:val="00DB229F"/>
    <w:rsid w:val="00DB2B95"/>
    <w:rsid w:val="00DB35BB"/>
    <w:rsid w:val="00DB6107"/>
    <w:rsid w:val="00DB7139"/>
    <w:rsid w:val="00DC0D1B"/>
    <w:rsid w:val="00DC14CB"/>
    <w:rsid w:val="00DC51A5"/>
    <w:rsid w:val="00DC6237"/>
    <w:rsid w:val="00DC7B51"/>
    <w:rsid w:val="00DC7B5A"/>
    <w:rsid w:val="00DC7CB5"/>
    <w:rsid w:val="00DD1C65"/>
    <w:rsid w:val="00DD3EBC"/>
    <w:rsid w:val="00DD7763"/>
    <w:rsid w:val="00DE0783"/>
    <w:rsid w:val="00DE15C8"/>
    <w:rsid w:val="00DE21B2"/>
    <w:rsid w:val="00DE693A"/>
    <w:rsid w:val="00DE7817"/>
    <w:rsid w:val="00DF0B75"/>
    <w:rsid w:val="00DF1524"/>
    <w:rsid w:val="00DF3431"/>
    <w:rsid w:val="00DF6E36"/>
    <w:rsid w:val="00E06073"/>
    <w:rsid w:val="00E066FB"/>
    <w:rsid w:val="00E07BC4"/>
    <w:rsid w:val="00E07C56"/>
    <w:rsid w:val="00E10358"/>
    <w:rsid w:val="00E11279"/>
    <w:rsid w:val="00E12AE2"/>
    <w:rsid w:val="00E13FE2"/>
    <w:rsid w:val="00E14449"/>
    <w:rsid w:val="00E14542"/>
    <w:rsid w:val="00E154F7"/>
    <w:rsid w:val="00E15AC0"/>
    <w:rsid w:val="00E15B77"/>
    <w:rsid w:val="00E1632B"/>
    <w:rsid w:val="00E16B9E"/>
    <w:rsid w:val="00E16DEC"/>
    <w:rsid w:val="00E17AFD"/>
    <w:rsid w:val="00E22ACA"/>
    <w:rsid w:val="00E23AF4"/>
    <w:rsid w:val="00E2654A"/>
    <w:rsid w:val="00E2778C"/>
    <w:rsid w:val="00E30B85"/>
    <w:rsid w:val="00E32C86"/>
    <w:rsid w:val="00E34B97"/>
    <w:rsid w:val="00E3554F"/>
    <w:rsid w:val="00E358F5"/>
    <w:rsid w:val="00E41C08"/>
    <w:rsid w:val="00E42081"/>
    <w:rsid w:val="00E43106"/>
    <w:rsid w:val="00E43144"/>
    <w:rsid w:val="00E51037"/>
    <w:rsid w:val="00E544BA"/>
    <w:rsid w:val="00E55A0F"/>
    <w:rsid w:val="00E57D9F"/>
    <w:rsid w:val="00E60512"/>
    <w:rsid w:val="00E6226F"/>
    <w:rsid w:val="00E628C8"/>
    <w:rsid w:val="00E630C7"/>
    <w:rsid w:val="00E631DD"/>
    <w:rsid w:val="00E635C3"/>
    <w:rsid w:val="00E638C1"/>
    <w:rsid w:val="00E66DAF"/>
    <w:rsid w:val="00E67BCE"/>
    <w:rsid w:val="00E72CAD"/>
    <w:rsid w:val="00E72D1B"/>
    <w:rsid w:val="00E730C4"/>
    <w:rsid w:val="00E7393E"/>
    <w:rsid w:val="00E73E81"/>
    <w:rsid w:val="00E74872"/>
    <w:rsid w:val="00E76215"/>
    <w:rsid w:val="00E77B9F"/>
    <w:rsid w:val="00E8048D"/>
    <w:rsid w:val="00E81021"/>
    <w:rsid w:val="00E815AE"/>
    <w:rsid w:val="00E8303E"/>
    <w:rsid w:val="00E84387"/>
    <w:rsid w:val="00E86A7F"/>
    <w:rsid w:val="00E87E3C"/>
    <w:rsid w:val="00E90157"/>
    <w:rsid w:val="00E9146F"/>
    <w:rsid w:val="00E91E44"/>
    <w:rsid w:val="00E9313A"/>
    <w:rsid w:val="00E934CD"/>
    <w:rsid w:val="00E93AA7"/>
    <w:rsid w:val="00E94916"/>
    <w:rsid w:val="00E9497E"/>
    <w:rsid w:val="00E94D00"/>
    <w:rsid w:val="00E96D6B"/>
    <w:rsid w:val="00EA0D94"/>
    <w:rsid w:val="00EA0E29"/>
    <w:rsid w:val="00EA1BB7"/>
    <w:rsid w:val="00EA1E50"/>
    <w:rsid w:val="00EA3047"/>
    <w:rsid w:val="00EA3F45"/>
    <w:rsid w:val="00EB093C"/>
    <w:rsid w:val="00EB0CDE"/>
    <w:rsid w:val="00EB4C01"/>
    <w:rsid w:val="00EB4C3F"/>
    <w:rsid w:val="00EB4D36"/>
    <w:rsid w:val="00EB51B5"/>
    <w:rsid w:val="00EB5F9C"/>
    <w:rsid w:val="00EB69A3"/>
    <w:rsid w:val="00EB7F5D"/>
    <w:rsid w:val="00EC1996"/>
    <w:rsid w:val="00EC2633"/>
    <w:rsid w:val="00EC5437"/>
    <w:rsid w:val="00EC54A0"/>
    <w:rsid w:val="00EC5C43"/>
    <w:rsid w:val="00EC7D23"/>
    <w:rsid w:val="00ED13A5"/>
    <w:rsid w:val="00ED45CF"/>
    <w:rsid w:val="00ED54B5"/>
    <w:rsid w:val="00ED7C7B"/>
    <w:rsid w:val="00EE047F"/>
    <w:rsid w:val="00EE1FE5"/>
    <w:rsid w:val="00EE2417"/>
    <w:rsid w:val="00EE2CF6"/>
    <w:rsid w:val="00EE2E1C"/>
    <w:rsid w:val="00EE5B3D"/>
    <w:rsid w:val="00EF031C"/>
    <w:rsid w:val="00EF0AEC"/>
    <w:rsid w:val="00EF3C11"/>
    <w:rsid w:val="00EF3DF6"/>
    <w:rsid w:val="00EF401A"/>
    <w:rsid w:val="00EF61CF"/>
    <w:rsid w:val="00EF6440"/>
    <w:rsid w:val="00EF690B"/>
    <w:rsid w:val="00EF6B70"/>
    <w:rsid w:val="00EF6F80"/>
    <w:rsid w:val="00F003EA"/>
    <w:rsid w:val="00F0044B"/>
    <w:rsid w:val="00F00FBF"/>
    <w:rsid w:val="00F0265D"/>
    <w:rsid w:val="00F02772"/>
    <w:rsid w:val="00F0295D"/>
    <w:rsid w:val="00F02F87"/>
    <w:rsid w:val="00F03C9C"/>
    <w:rsid w:val="00F03DD7"/>
    <w:rsid w:val="00F0426A"/>
    <w:rsid w:val="00F04500"/>
    <w:rsid w:val="00F05824"/>
    <w:rsid w:val="00F05A19"/>
    <w:rsid w:val="00F06D01"/>
    <w:rsid w:val="00F07460"/>
    <w:rsid w:val="00F1142E"/>
    <w:rsid w:val="00F11959"/>
    <w:rsid w:val="00F120C1"/>
    <w:rsid w:val="00F123E1"/>
    <w:rsid w:val="00F14637"/>
    <w:rsid w:val="00F1547E"/>
    <w:rsid w:val="00F15C4E"/>
    <w:rsid w:val="00F1635C"/>
    <w:rsid w:val="00F210A3"/>
    <w:rsid w:val="00F21E43"/>
    <w:rsid w:val="00F249FA"/>
    <w:rsid w:val="00F24ADC"/>
    <w:rsid w:val="00F24C62"/>
    <w:rsid w:val="00F2576F"/>
    <w:rsid w:val="00F259B0"/>
    <w:rsid w:val="00F273A3"/>
    <w:rsid w:val="00F317F9"/>
    <w:rsid w:val="00F33C67"/>
    <w:rsid w:val="00F36A8C"/>
    <w:rsid w:val="00F4224B"/>
    <w:rsid w:val="00F423A1"/>
    <w:rsid w:val="00F42E32"/>
    <w:rsid w:val="00F4510B"/>
    <w:rsid w:val="00F45823"/>
    <w:rsid w:val="00F4680D"/>
    <w:rsid w:val="00F50534"/>
    <w:rsid w:val="00F511DA"/>
    <w:rsid w:val="00F52362"/>
    <w:rsid w:val="00F53275"/>
    <w:rsid w:val="00F533E9"/>
    <w:rsid w:val="00F53BCD"/>
    <w:rsid w:val="00F57722"/>
    <w:rsid w:val="00F57ADC"/>
    <w:rsid w:val="00F57DE0"/>
    <w:rsid w:val="00F628EB"/>
    <w:rsid w:val="00F650EE"/>
    <w:rsid w:val="00F661C6"/>
    <w:rsid w:val="00F67A00"/>
    <w:rsid w:val="00F67EE1"/>
    <w:rsid w:val="00F7011F"/>
    <w:rsid w:val="00F70EC8"/>
    <w:rsid w:val="00F715D3"/>
    <w:rsid w:val="00F71AD4"/>
    <w:rsid w:val="00F71BDA"/>
    <w:rsid w:val="00F72936"/>
    <w:rsid w:val="00F73131"/>
    <w:rsid w:val="00F75735"/>
    <w:rsid w:val="00F76275"/>
    <w:rsid w:val="00F769FA"/>
    <w:rsid w:val="00F80E8B"/>
    <w:rsid w:val="00F80ED0"/>
    <w:rsid w:val="00F82891"/>
    <w:rsid w:val="00F8374A"/>
    <w:rsid w:val="00F8496F"/>
    <w:rsid w:val="00F851CA"/>
    <w:rsid w:val="00F85397"/>
    <w:rsid w:val="00F868A3"/>
    <w:rsid w:val="00F86E68"/>
    <w:rsid w:val="00F87376"/>
    <w:rsid w:val="00F87439"/>
    <w:rsid w:val="00F90A14"/>
    <w:rsid w:val="00F9151F"/>
    <w:rsid w:val="00F91BA4"/>
    <w:rsid w:val="00F91C5A"/>
    <w:rsid w:val="00F9220C"/>
    <w:rsid w:val="00F92D88"/>
    <w:rsid w:val="00F92DF5"/>
    <w:rsid w:val="00F92FC1"/>
    <w:rsid w:val="00F94046"/>
    <w:rsid w:val="00F95C2B"/>
    <w:rsid w:val="00FA1E76"/>
    <w:rsid w:val="00FA2CC0"/>
    <w:rsid w:val="00FA2CF0"/>
    <w:rsid w:val="00FA4C33"/>
    <w:rsid w:val="00FA5387"/>
    <w:rsid w:val="00FA5C96"/>
    <w:rsid w:val="00FA68AC"/>
    <w:rsid w:val="00FA6EE0"/>
    <w:rsid w:val="00FA74E9"/>
    <w:rsid w:val="00FB120B"/>
    <w:rsid w:val="00FB2C08"/>
    <w:rsid w:val="00FB4A41"/>
    <w:rsid w:val="00FB4A4E"/>
    <w:rsid w:val="00FC038A"/>
    <w:rsid w:val="00FC198F"/>
    <w:rsid w:val="00FC199B"/>
    <w:rsid w:val="00FC4064"/>
    <w:rsid w:val="00FC4805"/>
    <w:rsid w:val="00FD029C"/>
    <w:rsid w:val="00FD03DE"/>
    <w:rsid w:val="00FD25F0"/>
    <w:rsid w:val="00FD2E6D"/>
    <w:rsid w:val="00FD2EF6"/>
    <w:rsid w:val="00FD629C"/>
    <w:rsid w:val="00FD69EF"/>
    <w:rsid w:val="00FD6F32"/>
    <w:rsid w:val="00FE176C"/>
    <w:rsid w:val="00FE20EF"/>
    <w:rsid w:val="00FE281B"/>
    <w:rsid w:val="00FE33D9"/>
    <w:rsid w:val="00FE5349"/>
    <w:rsid w:val="00FE63D3"/>
    <w:rsid w:val="00FE7611"/>
    <w:rsid w:val="00FF0B74"/>
    <w:rsid w:val="00FF5BD8"/>
    <w:rsid w:val="00FF721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v:textbox inset="5.85pt,.7pt,5.85pt,.7pt"/>
    </o:shapedefaults>
    <o:shapelayout v:ext="edit">
      <o:idmap v:ext="edit" data="1"/>
    </o:shapelayout>
  </w:shapeDefaults>
  <w:decimalSymbol w:val="."/>
  <w:listSeparator w:val=","/>
  <w14:docId w14:val="6D95019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92AC0"/>
    <w:pPr>
      <w:widowControl w:val="0"/>
      <w:jc w:val="both"/>
    </w:pPr>
    <w:rPr>
      <w:kern w:val="2"/>
      <w:sz w:val="21"/>
      <w:szCs w:val="22"/>
    </w:rPr>
  </w:style>
  <w:style w:type="paragraph" w:styleId="1">
    <w:name w:val="heading 1"/>
    <w:basedOn w:val="a"/>
    <w:next w:val="10"/>
    <w:link w:val="11"/>
    <w:uiPriority w:val="9"/>
    <w:qFormat/>
    <w:rsid w:val="00D92AC0"/>
    <w:pPr>
      <w:outlineLvl w:val="0"/>
    </w:pPr>
    <w:rPr>
      <w:rFonts w:ascii="ＭＳ 明朝" w:hAnsi="ＭＳ 明朝" w:cs="ＭＳ 明朝"/>
      <w:szCs w:val="21"/>
    </w:rPr>
  </w:style>
  <w:style w:type="paragraph" w:styleId="2">
    <w:name w:val="heading 2"/>
    <w:basedOn w:val="a"/>
    <w:next w:val="20"/>
    <w:link w:val="21"/>
    <w:uiPriority w:val="9"/>
    <w:unhideWhenUsed/>
    <w:qFormat/>
    <w:rsid w:val="00D92AC0"/>
    <w:pPr>
      <w:ind w:leftChars="100" w:left="420" w:hangingChars="100" w:hanging="210"/>
      <w:outlineLvl w:val="1"/>
    </w:pPr>
    <w:rPr>
      <w:rFonts w:ascii="ＭＳ 明朝" w:hAnsi="ＭＳ 明朝" w:cs="ＭＳ 明朝"/>
      <w:szCs w:val="21"/>
    </w:rPr>
  </w:style>
  <w:style w:type="paragraph" w:styleId="3">
    <w:name w:val="heading 3"/>
    <w:basedOn w:val="a"/>
    <w:next w:val="30"/>
    <w:link w:val="31"/>
    <w:uiPriority w:val="9"/>
    <w:unhideWhenUsed/>
    <w:qFormat/>
    <w:rsid w:val="00D92AC0"/>
    <w:pPr>
      <w:ind w:leftChars="200" w:left="630" w:hangingChars="100" w:hanging="210"/>
      <w:outlineLvl w:val="2"/>
    </w:pPr>
    <w:rPr>
      <w:rFonts w:ascii="ＭＳ 明朝" w:hAnsi="ＭＳ 明朝" w:cs="ＭＳ 明朝"/>
      <w:szCs w:val="21"/>
    </w:rPr>
  </w:style>
  <w:style w:type="paragraph" w:styleId="4">
    <w:name w:val="heading 4"/>
    <w:basedOn w:val="a"/>
    <w:next w:val="40"/>
    <w:link w:val="41"/>
    <w:uiPriority w:val="9"/>
    <w:unhideWhenUsed/>
    <w:qFormat/>
    <w:rsid w:val="00D92AC0"/>
    <w:pPr>
      <w:ind w:leftChars="300" w:left="840" w:hangingChars="100" w:hanging="210"/>
      <w:outlineLvl w:val="3"/>
    </w:pPr>
    <w:rPr>
      <w:rFonts w:ascii="ＭＳ 明朝" w:hAnsi="ＭＳ 明朝" w:cs="ＭＳ 明朝"/>
      <w:bCs/>
      <w:szCs w:val="21"/>
    </w:rPr>
  </w:style>
  <w:style w:type="paragraph" w:styleId="5">
    <w:name w:val="heading 5"/>
    <w:basedOn w:val="a"/>
    <w:next w:val="50"/>
    <w:link w:val="51"/>
    <w:uiPriority w:val="9"/>
    <w:unhideWhenUsed/>
    <w:qFormat/>
    <w:rsid w:val="00D92AC0"/>
    <w:pPr>
      <w:ind w:leftChars="400" w:left="400" w:hangingChars="100" w:hanging="100"/>
      <w:outlineLvl w:val="4"/>
    </w:pPr>
    <w:rPr>
      <w:rFonts w:ascii="ＭＳ 明朝" w:hAnsi="Arial"/>
    </w:rPr>
  </w:style>
  <w:style w:type="paragraph" w:styleId="6">
    <w:name w:val="heading 6"/>
    <w:basedOn w:val="a"/>
    <w:next w:val="60"/>
    <w:link w:val="61"/>
    <w:uiPriority w:val="9"/>
    <w:unhideWhenUsed/>
    <w:qFormat/>
    <w:rsid w:val="00D92AC0"/>
    <w:pPr>
      <w:ind w:leftChars="500" w:left="500" w:hangingChars="100" w:hanging="100"/>
      <w:outlineLvl w:val="5"/>
    </w:pPr>
    <w:rPr>
      <w:rFonts w:ascii="ＭＳ 明朝"/>
      <w:bCs/>
    </w:rPr>
  </w:style>
  <w:style w:type="paragraph" w:styleId="7">
    <w:name w:val="heading 7"/>
    <w:basedOn w:val="a"/>
    <w:next w:val="a"/>
    <w:link w:val="70"/>
    <w:uiPriority w:val="9"/>
    <w:semiHidden/>
    <w:unhideWhenUsed/>
    <w:qFormat/>
    <w:rsid w:val="00D92AC0"/>
    <w:pPr>
      <w:keepNext/>
      <w:ind w:leftChars="800" w:left="800"/>
      <w:outlineLvl w:val="6"/>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通常＆公告]見出し1本文"/>
    <w:basedOn w:val="a"/>
    <w:qFormat/>
    <w:rsid w:val="00D92AC0"/>
    <w:pPr>
      <w:ind w:leftChars="100" w:left="100" w:firstLineChars="100" w:firstLine="100"/>
    </w:pPr>
    <w:rPr>
      <w:rFonts w:ascii="BIZ UD明朝 Medium" w:eastAsia="BIZ UD明朝 Medium" w:hAnsi="BIZ UD明朝 Medium" w:cs="ＭＳ 明朝"/>
    </w:rPr>
  </w:style>
  <w:style w:type="character" w:customStyle="1" w:styleId="11">
    <w:name w:val="見出し 1 (文字)"/>
    <w:link w:val="1"/>
    <w:uiPriority w:val="9"/>
    <w:rsid w:val="00D92AC0"/>
    <w:rPr>
      <w:rFonts w:ascii="ＭＳ 明朝" w:hAnsi="ＭＳ 明朝" w:cs="ＭＳ 明朝"/>
      <w:kern w:val="2"/>
      <w:sz w:val="21"/>
      <w:szCs w:val="21"/>
    </w:rPr>
  </w:style>
  <w:style w:type="paragraph" w:customStyle="1" w:styleId="20">
    <w:name w:val="[通常＆公告]見出し2本文"/>
    <w:basedOn w:val="a"/>
    <w:qFormat/>
    <w:rsid w:val="00D92AC0"/>
    <w:pPr>
      <w:ind w:leftChars="200" w:left="200" w:firstLineChars="100" w:firstLine="100"/>
    </w:pPr>
    <w:rPr>
      <w:rFonts w:ascii="BIZ UD明朝 Medium" w:eastAsia="BIZ UD明朝 Medium" w:hAnsi="BIZ UD明朝 Medium" w:cs="ＭＳ 明朝"/>
      <w:szCs w:val="21"/>
    </w:rPr>
  </w:style>
  <w:style w:type="character" w:customStyle="1" w:styleId="21">
    <w:name w:val="見出し 2 (文字)"/>
    <w:link w:val="2"/>
    <w:uiPriority w:val="9"/>
    <w:rsid w:val="00D92AC0"/>
    <w:rPr>
      <w:rFonts w:ascii="ＭＳ 明朝" w:hAnsi="ＭＳ 明朝" w:cs="ＭＳ 明朝"/>
      <w:kern w:val="2"/>
      <w:sz w:val="21"/>
      <w:szCs w:val="21"/>
    </w:rPr>
  </w:style>
  <w:style w:type="paragraph" w:customStyle="1" w:styleId="30">
    <w:name w:val="[通常＆公告]見出し3本文"/>
    <w:basedOn w:val="a"/>
    <w:qFormat/>
    <w:rsid w:val="00D92AC0"/>
    <w:pPr>
      <w:ind w:leftChars="300" w:left="300" w:firstLineChars="100" w:firstLine="100"/>
    </w:pPr>
    <w:rPr>
      <w:rFonts w:ascii="BIZ UD明朝 Medium" w:eastAsia="BIZ UD明朝 Medium" w:hAnsi="ＭＳ 明朝" w:cs="ＭＳ 明朝"/>
      <w:szCs w:val="21"/>
    </w:rPr>
  </w:style>
  <w:style w:type="character" w:customStyle="1" w:styleId="31">
    <w:name w:val="見出し 3 (文字)"/>
    <w:link w:val="3"/>
    <w:uiPriority w:val="9"/>
    <w:rsid w:val="00D92AC0"/>
    <w:rPr>
      <w:rFonts w:ascii="ＭＳ 明朝" w:hAnsi="ＭＳ 明朝" w:cs="ＭＳ 明朝"/>
      <w:kern w:val="2"/>
      <w:sz w:val="21"/>
      <w:szCs w:val="21"/>
    </w:rPr>
  </w:style>
  <w:style w:type="paragraph" w:customStyle="1" w:styleId="40">
    <w:name w:val="[通常＆公告]見出し4本文"/>
    <w:basedOn w:val="a"/>
    <w:qFormat/>
    <w:rsid w:val="00D92AC0"/>
    <w:pPr>
      <w:ind w:leftChars="400" w:left="400" w:firstLineChars="100" w:firstLine="100"/>
    </w:pPr>
    <w:rPr>
      <w:rFonts w:ascii="BIZ UD明朝 Medium" w:eastAsia="BIZ UD明朝 Medium" w:hAnsi="BIZ UD明朝 Medium" w:cs="ＭＳ 明朝"/>
      <w:szCs w:val="21"/>
    </w:rPr>
  </w:style>
  <w:style w:type="character" w:customStyle="1" w:styleId="41">
    <w:name w:val="見出し 4 (文字)"/>
    <w:link w:val="4"/>
    <w:uiPriority w:val="9"/>
    <w:rsid w:val="00D92AC0"/>
    <w:rPr>
      <w:rFonts w:ascii="ＭＳ 明朝" w:hAnsi="ＭＳ 明朝" w:cs="ＭＳ 明朝"/>
      <w:bCs/>
      <w:kern w:val="2"/>
      <w:sz w:val="21"/>
      <w:szCs w:val="21"/>
    </w:rPr>
  </w:style>
  <w:style w:type="paragraph" w:customStyle="1" w:styleId="50">
    <w:name w:val="[通常＆公告]見出し5本文"/>
    <w:basedOn w:val="a"/>
    <w:qFormat/>
    <w:rsid w:val="00D92AC0"/>
    <w:pPr>
      <w:ind w:leftChars="500" w:left="500" w:firstLineChars="100" w:firstLine="100"/>
    </w:pPr>
    <w:rPr>
      <w:rFonts w:ascii="BIZ UD明朝 Medium" w:eastAsia="BIZ UD明朝 Medium"/>
    </w:rPr>
  </w:style>
  <w:style w:type="character" w:customStyle="1" w:styleId="51">
    <w:name w:val="見出し 5 (文字)"/>
    <w:link w:val="5"/>
    <w:uiPriority w:val="9"/>
    <w:rsid w:val="00D92AC0"/>
    <w:rPr>
      <w:rFonts w:ascii="ＭＳ 明朝" w:hAnsi="Arial"/>
      <w:kern w:val="2"/>
      <w:sz w:val="21"/>
      <w:szCs w:val="22"/>
    </w:rPr>
  </w:style>
  <w:style w:type="paragraph" w:customStyle="1" w:styleId="60">
    <w:name w:val="[通常＆公告]見出し6本文"/>
    <w:basedOn w:val="a"/>
    <w:qFormat/>
    <w:rsid w:val="00D92AC0"/>
    <w:pPr>
      <w:ind w:leftChars="600" w:left="600" w:firstLineChars="100" w:firstLine="100"/>
    </w:pPr>
    <w:rPr>
      <w:rFonts w:ascii="BIZ UD明朝 Medium" w:eastAsia="BIZ UD明朝 Medium"/>
    </w:rPr>
  </w:style>
  <w:style w:type="character" w:customStyle="1" w:styleId="61">
    <w:name w:val="見出し 6 (文字)"/>
    <w:link w:val="6"/>
    <w:uiPriority w:val="9"/>
    <w:rsid w:val="00D92AC0"/>
    <w:rPr>
      <w:rFonts w:ascii="ＭＳ 明朝"/>
      <w:bCs/>
      <w:kern w:val="2"/>
      <w:sz w:val="21"/>
      <w:szCs w:val="22"/>
    </w:rPr>
  </w:style>
  <w:style w:type="character" w:customStyle="1" w:styleId="70">
    <w:name w:val="見出し 7 (文字)"/>
    <w:link w:val="7"/>
    <w:uiPriority w:val="9"/>
    <w:semiHidden/>
    <w:rsid w:val="00D92AC0"/>
    <w:rPr>
      <w:kern w:val="2"/>
      <w:sz w:val="21"/>
      <w:szCs w:val="22"/>
    </w:rPr>
  </w:style>
  <w:style w:type="paragraph" w:styleId="a3">
    <w:name w:val="header"/>
    <w:basedOn w:val="a"/>
    <w:link w:val="a4"/>
    <w:uiPriority w:val="99"/>
    <w:unhideWhenUsed/>
    <w:rsid w:val="00D92AC0"/>
    <w:pPr>
      <w:tabs>
        <w:tab w:val="center" w:pos="4252"/>
        <w:tab w:val="right" w:pos="8504"/>
      </w:tabs>
      <w:snapToGrid w:val="0"/>
    </w:pPr>
  </w:style>
  <w:style w:type="character" w:customStyle="1" w:styleId="a4">
    <w:name w:val="ヘッダー (文字)"/>
    <w:link w:val="a3"/>
    <w:uiPriority w:val="99"/>
    <w:rsid w:val="00D92AC0"/>
    <w:rPr>
      <w:kern w:val="2"/>
      <w:sz w:val="21"/>
      <w:szCs w:val="22"/>
    </w:rPr>
  </w:style>
  <w:style w:type="paragraph" w:styleId="a5">
    <w:name w:val="footer"/>
    <w:basedOn w:val="a"/>
    <w:link w:val="a6"/>
    <w:uiPriority w:val="99"/>
    <w:unhideWhenUsed/>
    <w:rsid w:val="00D92AC0"/>
    <w:pPr>
      <w:tabs>
        <w:tab w:val="center" w:pos="4252"/>
        <w:tab w:val="right" w:pos="8504"/>
      </w:tabs>
      <w:snapToGrid w:val="0"/>
    </w:pPr>
  </w:style>
  <w:style w:type="character" w:customStyle="1" w:styleId="a6">
    <w:name w:val="フッター (文字)"/>
    <w:basedOn w:val="a0"/>
    <w:link w:val="a5"/>
    <w:uiPriority w:val="99"/>
    <w:rsid w:val="00D92AC0"/>
    <w:rPr>
      <w:kern w:val="2"/>
      <w:sz w:val="21"/>
      <w:szCs w:val="22"/>
    </w:rPr>
  </w:style>
  <w:style w:type="table" w:styleId="a7">
    <w:name w:val="Table Grid"/>
    <w:basedOn w:val="a1"/>
    <w:uiPriority w:val="39"/>
    <w:rsid w:val="00D92AC0"/>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Note Heading"/>
    <w:basedOn w:val="a"/>
    <w:next w:val="a"/>
    <w:link w:val="a9"/>
    <w:uiPriority w:val="99"/>
    <w:unhideWhenUsed/>
    <w:rsid w:val="00D92AC0"/>
    <w:pPr>
      <w:jc w:val="center"/>
    </w:pPr>
  </w:style>
  <w:style w:type="character" w:customStyle="1" w:styleId="a9">
    <w:name w:val="記 (文字)"/>
    <w:link w:val="a8"/>
    <w:uiPriority w:val="99"/>
    <w:rsid w:val="00D92AC0"/>
    <w:rPr>
      <w:kern w:val="2"/>
      <w:sz w:val="21"/>
      <w:szCs w:val="22"/>
    </w:rPr>
  </w:style>
  <w:style w:type="paragraph" w:customStyle="1" w:styleId="aa">
    <w:name w:val="[共通]タイトル"/>
    <w:basedOn w:val="a"/>
    <w:qFormat/>
    <w:rsid w:val="00D92AC0"/>
    <w:pPr>
      <w:jc w:val="center"/>
    </w:pPr>
    <w:rPr>
      <w:rFonts w:ascii="BIZ UDゴシック" w:eastAsia="BIZ UDゴシック" w:hAnsi="ＭＳ 明朝" w:cs="ＭＳ 明朝"/>
      <w:sz w:val="24"/>
    </w:rPr>
  </w:style>
  <w:style w:type="paragraph" w:styleId="ab">
    <w:name w:val="Balloon Text"/>
    <w:basedOn w:val="a"/>
    <w:link w:val="ac"/>
    <w:uiPriority w:val="99"/>
    <w:semiHidden/>
    <w:unhideWhenUsed/>
    <w:rsid w:val="00D92AC0"/>
    <w:rPr>
      <w:rFonts w:ascii="Arial" w:eastAsia="ＭＳ ゴシック" w:hAnsi="Arial"/>
      <w:sz w:val="18"/>
      <w:szCs w:val="18"/>
    </w:rPr>
  </w:style>
  <w:style w:type="character" w:customStyle="1" w:styleId="ac">
    <w:name w:val="吹き出し (文字)"/>
    <w:link w:val="ab"/>
    <w:uiPriority w:val="99"/>
    <w:semiHidden/>
    <w:rsid w:val="00D92AC0"/>
    <w:rPr>
      <w:rFonts w:ascii="Arial" w:eastAsia="ＭＳ ゴシック" w:hAnsi="Arial"/>
      <w:kern w:val="2"/>
      <w:sz w:val="18"/>
      <w:szCs w:val="18"/>
    </w:rPr>
  </w:style>
  <w:style w:type="paragraph" w:customStyle="1" w:styleId="ad">
    <w:name w:val="[通常＆公告]見出しなし本文"/>
    <w:basedOn w:val="a"/>
    <w:qFormat/>
    <w:rsid w:val="00D92AC0"/>
    <w:pPr>
      <w:ind w:firstLineChars="100" w:firstLine="100"/>
    </w:pPr>
    <w:rPr>
      <w:rFonts w:ascii="BIZ UD明朝 Medium" w:eastAsia="BIZ UD明朝 Medium" w:hAnsi="BIZ UD明朝 Medium" w:cs="ＭＳ 明朝"/>
      <w:szCs w:val="21"/>
    </w:rPr>
  </w:style>
  <w:style w:type="paragraph" w:customStyle="1" w:styleId="ae">
    <w:name w:val="[共通]表"/>
    <w:basedOn w:val="a"/>
    <w:qFormat/>
    <w:rsid w:val="00D92AC0"/>
    <w:pPr>
      <w:jc w:val="left"/>
    </w:pPr>
    <w:rPr>
      <w:rFonts w:ascii="BIZ UD明朝 Medium" w:eastAsia="BIZ UD明朝 Medium"/>
      <w:szCs w:val="24"/>
    </w:rPr>
  </w:style>
  <w:style w:type="character" w:styleId="af">
    <w:name w:val="annotation reference"/>
    <w:uiPriority w:val="99"/>
    <w:semiHidden/>
    <w:unhideWhenUsed/>
    <w:rsid w:val="00D92AC0"/>
    <w:rPr>
      <w:sz w:val="18"/>
      <w:szCs w:val="18"/>
    </w:rPr>
  </w:style>
  <w:style w:type="paragraph" w:styleId="af0">
    <w:name w:val="annotation text"/>
    <w:basedOn w:val="a"/>
    <w:link w:val="af1"/>
    <w:uiPriority w:val="99"/>
    <w:semiHidden/>
    <w:unhideWhenUsed/>
    <w:rsid w:val="00D92AC0"/>
    <w:pPr>
      <w:jc w:val="left"/>
    </w:pPr>
  </w:style>
  <w:style w:type="character" w:customStyle="1" w:styleId="af1">
    <w:name w:val="コメント文字列 (文字)"/>
    <w:link w:val="af0"/>
    <w:uiPriority w:val="99"/>
    <w:semiHidden/>
    <w:rsid w:val="00D92AC0"/>
    <w:rPr>
      <w:kern w:val="2"/>
      <w:sz w:val="21"/>
      <w:szCs w:val="22"/>
    </w:rPr>
  </w:style>
  <w:style w:type="paragraph" w:styleId="af2">
    <w:name w:val="annotation subject"/>
    <w:basedOn w:val="af0"/>
    <w:next w:val="af0"/>
    <w:link w:val="af3"/>
    <w:uiPriority w:val="99"/>
    <w:semiHidden/>
    <w:unhideWhenUsed/>
    <w:rsid w:val="00D92AC0"/>
    <w:rPr>
      <w:b/>
      <w:bCs/>
    </w:rPr>
  </w:style>
  <w:style w:type="character" w:customStyle="1" w:styleId="af3">
    <w:name w:val="コメント内容 (文字)"/>
    <w:link w:val="af2"/>
    <w:uiPriority w:val="99"/>
    <w:semiHidden/>
    <w:rsid w:val="00D92AC0"/>
    <w:rPr>
      <w:b/>
      <w:bCs/>
      <w:kern w:val="2"/>
      <w:sz w:val="21"/>
      <w:szCs w:val="22"/>
    </w:rPr>
  </w:style>
  <w:style w:type="paragraph" w:styleId="af4">
    <w:name w:val="TOC Heading"/>
    <w:basedOn w:val="1"/>
    <w:next w:val="a"/>
    <w:uiPriority w:val="39"/>
    <w:unhideWhenUsed/>
    <w:qFormat/>
    <w:rsid w:val="00D92AC0"/>
    <w:pPr>
      <w:keepNext/>
      <w:keepLines/>
      <w:widowControl/>
      <w:spacing w:before="240" w:line="259" w:lineRule="auto"/>
      <w:jc w:val="left"/>
      <w:outlineLvl w:val="9"/>
    </w:pPr>
    <w:rPr>
      <w:rFonts w:ascii="Arial" w:eastAsia="ＭＳ ゴシック" w:hAnsi="Arial" w:cs="Times New Roman"/>
      <w:color w:val="2E74B5"/>
      <w:kern w:val="0"/>
      <w:sz w:val="32"/>
      <w:szCs w:val="32"/>
    </w:rPr>
  </w:style>
  <w:style w:type="paragraph" w:styleId="12">
    <w:name w:val="toc 1"/>
    <w:basedOn w:val="a"/>
    <w:next w:val="a"/>
    <w:autoRedefine/>
    <w:uiPriority w:val="39"/>
    <w:unhideWhenUsed/>
    <w:rsid w:val="00D92AC0"/>
  </w:style>
  <w:style w:type="paragraph" w:styleId="22">
    <w:name w:val="toc 2"/>
    <w:basedOn w:val="a"/>
    <w:next w:val="a"/>
    <w:autoRedefine/>
    <w:uiPriority w:val="39"/>
    <w:unhideWhenUsed/>
    <w:rsid w:val="00D92AC0"/>
    <w:pPr>
      <w:ind w:leftChars="100" w:left="210"/>
    </w:pPr>
  </w:style>
  <w:style w:type="paragraph" w:styleId="32">
    <w:name w:val="toc 3"/>
    <w:basedOn w:val="a"/>
    <w:next w:val="a"/>
    <w:autoRedefine/>
    <w:uiPriority w:val="39"/>
    <w:unhideWhenUsed/>
    <w:rsid w:val="00D92AC0"/>
    <w:pPr>
      <w:ind w:leftChars="200" w:left="420"/>
    </w:pPr>
  </w:style>
  <w:style w:type="paragraph" w:styleId="42">
    <w:name w:val="toc 4"/>
    <w:basedOn w:val="a"/>
    <w:next w:val="a"/>
    <w:autoRedefine/>
    <w:uiPriority w:val="39"/>
    <w:unhideWhenUsed/>
    <w:rsid w:val="00D92AC0"/>
    <w:pPr>
      <w:ind w:leftChars="300" w:left="630"/>
    </w:pPr>
  </w:style>
  <w:style w:type="paragraph" w:styleId="52">
    <w:name w:val="toc 5"/>
    <w:basedOn w:val="a"/>
    <w:next w:val="a"/>
    <w:autoRedefine/>
    <w:uiPriority w:val="39"/>
    <w:unhideWhenUsed/>
    <w:rsid w:val="00D92AC0"/>
    <w:pPr>
      <w:ind w:leftChars="400" w:left="840"/>
    </w:pPr>
  </w:style>
  <w:style w:type="paragraph" w:styleId="62">
    <w:name w:val="toc 6"/>
    <w:basedOn w:val="a"/>
    <w:next w:val="a"/>
    <w:autoRedefine/>
    <w:uiPriority w:val="39"/>
    <w:unhideWhenUsed/>
    <w:rsid w:val="00D92AC0"/>
    <w:pPr>
      <w:ind w:leftChars="500" w:left="1050"/>
    </w:pPr>
  </w:style>
  <w:style w:type="paragraph" w:styleId="71">
    <w:name w:val="toc 7"/>
    <w:basedOn w:val="a"/>
    <w:next w:val="a"/>
    <w:autoRedefine/>
    <w:uiPriority w:val="39"/>
    <w:unhideWhenUsed/>
    <w:rsid w:val="00D92AC0"/>
    <w:pPr>
      <w:ind w:leftChars="600" w:left="1260"/>
    </w:pPr>
  </w:style>
  <w:style w:type="paragraph" w:styleId="8">
    <w:name w:val="toc 8"/>
    <w:basedOn w:val="a"/>
    <w:next w:val="a"/>
    <w:autoRedefine/>
    <w:uiPriority w:val="39"/>
    <w:unhideWhenUsed/>
    <w:rsid w:val="00D92AC0"/>
    <w:pPr>
      <w:ind w:leftChars="700" w:left="1470"/>
    </w:pPr>
  </w:style>
  <w:style w:type="paragraph" w:styleId="9">
    <w:name w:val="toc 9"/>
    <w:basedOn w:val="a"/>
    <w:next w:val="a"/>
    <w:autoRedefine/>
    <w:uiPriority w:val="39"/>
    <w:unhideWhenUsed/>
    <w:rsid w:val="00D92AC0"/>
    <w:pPr>
      <w:ind w:leftChars="800" w:left="1680"/>
    </w:pPr>
  </w:style>
  <w:style w:type="character" w:styleId="af5">
    <w:name w:val="Hyperlink"/>
    <w:uiPriority w:val="99"/>
    <w:unhideWhenUsed/>
    <w:rsid w:val="00D92AC0"/>
    <w:rPr>
      <w:color w:val="0563C1"/>
      <w:u w:val="single"/>
    </w:rPr>
  </w:style>
  <w:style w:type="paragraph" w:customStyle="1" w:styleId="13">
    <w:name w:val="[通常＆公告]見出し1本文(字下げなし)"/>
    <w:basedOn w:val="a"/>
    <w:qFormat/>
    <w:rsid w:val="00D92AC0"/>
    <w:pPr>
      <w:ind w:leftChars="100" w:left="100"/>
    </w:pPr>
    <w:rPr>
      <w:rFonts w:ascii="BIZ UD明朝 Medium" w:eastAsia="BIZ UD明朝 Medium"/>
    </w:rPr>
  </w:style>
  <w:style w:type="paragraph" w:customStyle="1" w:styleId="23">
    <w:name w:val="[通常＆公告]見出し2本文(字下げなし)"/>
    <w:basedOn w:val="a"/>
    <w:qFormat/>
    <w:rsid w:val="00D92AC0"/>
    <w:pPr>
      <w:ind w:leftChars="200" w:left="200"/>
    </w:pPr>
    <w:rPr>
      <w:rFonts w:ascii="BIZ UD明朝 Medium" w:eastAsia="BIZ UD明朝 Medium"/>
    </w:rPr>
  </w:style>
  <w:style w:type="paragraph" w:customStyle="1" w:styleId="33">
    <w:name w:val="[通常＆公告]見出し3本文(字下げなし)"/>
    <w:basedOn w:val="a"/>
    <w:qFormat/>
    <w:rsid w:val="00D92AC0"/>
    <w:pPr>
      <w:ind w:leftChars="300" w:left="300"/>
    </w:pPr>
    <w:rPr>
      <w:rFonts w:ascii="BIZ UD明朝 Medium" w:eastAsia="BIZ UD明朝 Medium"/>
    </w:rPr>
  </w:style>
  <w:style w:type="paragraph" w:customStyle="1" w:styleId="43">
    <w:name w:val="[通常＆公告]見出し4本文(字下げなし)"/>
    <w:basedOn w:val="a"/>
    <w:qFormat/>
    <w:rsid w:val="00D92AC0"/>
    <w:pPr>
      <w:ind w:leftChars="400" w:left="400"/>
    </w:pPr>
    <w:rPr>
      <w:rFonts w:ascii="BIZ UD明朝 Medium" w:eastAsia="BIZ UD明朝 Medium"/>
    </w:rPr>
  </w:style>
  <w:style w:type="paragraph" w:customStyle="1" w:styleId="14">
    <w:name w:val="[通常]見出し1【１２３】"/>
    <w:basedOn w:val="a"/>
    <w:next w:val="10"/>
    <w:qFormat/>
    <w:rsid w:val="00062ED0"/>
    <w:pPr>
      <w:ind w:hangingChars="100" w:hanging="210"/>
      <w:outlineLvl w:val="0"/>
    </w:pPr>
    <w:rPr>
      <w:rFonts w:ascii="ＭＳ 明朝"/>
    </w:rPr>
  </w:style>
  <w:style w:type="paragraph" w:customStyle="1" w:styleId="2123">
    <w:name w:val="[通常]見出し2【(1)(2)(3)】"/>
    <w:basedOn w:val="a"/>
    <w:next w:val="20"/>
    <w:qFormat/>
    <w:rsid w:val="00062ED0"/>
    <w:pPr>
      <w:ind w:leftChars="100" w:left="100" w:hangingChars="100" w:hanging="102"/>
      <w:outlineLvl w:val="1"/>
    </w:pPr>
    <w:rPr>
      <w:rFonts w:ascii="ＭＳ 明朝"/>
    </w:rPr>
  </w:style>
  <w:style w:type="paragraph" w:customStyle="1" w:styleId="34">
    <w:name w:val="[通常]見出し3【アイウ】"/>
    <w:basedOn w:val="a"/>
    <w:next w:val="30"/>
    <w:qFormat/>
    <w:rsid w:val="00F8496F"/>
    <w:pPr>
      <w:ind w:leftChars="200" w:left="630" w:hangingChars="100" w:hanging="210"/>
      <w:outlineLvl w:val="2"/>
    </w:pPr>
    <w:rPr>
      <w:rFonts w:ascii="ＭＳ 明朝"/>
    </w:rPr>
  </w:style>
  <w:style w:type="paragraph" w:customStyle="1" w:styleId="44">
    <w:name w:val="[通常]見出し4【(ｱ)(ｲ)(ｳ)】"/>
    <w:basedOn w:val="a"/>
    <w:next w:val="40"/>
    <w:qFormat/>
    <w:rsid w:val="00F8496F"/>
    <w:pPr>
      <w:ind w:leftChars="300" w:left="300" w:hangingChars="100" w:hanging="210"/>
      <w:outlineLvl w:val="3"/>
    </w:pPr>
    <w:rPr>
      <w:rFonts w:ascii="ＭＳ 明朝"/>
    </w:rPr>
  </w:style>
  <w:style w:type="paragraph" w:customStyle="1" w:styleId="53">
    <w:name w:val="[通常]見出し5【ａｂｃ】"/>
    <w:basedOn w:val="a"/>
    <w:next w:val="50"/>
    <w:qFormat/>
    <w:rsid w:val="00F8496F"/>
    <w:pPr>
      <w:ind w:leftChars="400" w:left="400" w:hangingChars="100" w:hanging="210"/>
      <w:outlineLvl w:val="4"/>
    </w:pPr>
    <w:rPr>
      <w:rFonts w:ascii="ＭＳ 明朝"/>
    </w:rPr>
  </w:style>
  <w:style w:type="paragraph" w:customStyle="1" w:styleId="6abc">
    <w:name w:val="[通常]見出し6【(a)(b)(c)】"/>
    <w:basedOn w:val="a"/>
    <w:next w:val="60"/>
    <w:qFormat/>
    <w:rsid w:val="00F8496F"/>
    <w:pPr>
      <w:ind w:leftChars="500" w:left="500" w:hangingChars="100" w:hanging="210"/>
      <w:outlineLvl w:val="5"/>
    </w:pPr>
    <w:rPr>
      <w:rFonts w:ascii="ＭＳ 明朝"/>
    </w:rPr>
  </w:style>
  <w:style w:type="paragraph" w:customStyle="1" w:styleId="54">
    <w:name w:val="[通常＆公告]見出し5本文(字下げなし)"/>
    <w:basedOn w:val="a"/>
    <w:qFormat/>
    <w:rsid w:val="00D92AC0"/>
    <w:pPr>
      <w:ind w:leftChars="500" w:left="500"/>
    </w:pPr>
    <w:rPr>
      <w:rFonts w:ascii="BIZ UD明朝 Medium" w:eastAsia="BIZ UD明朝 Medium"/>
    </w:rPr>
  </w:style>
  <w:style w:type="paragraph" w:customStyle="1" w:styleId="63">
    <w:name w:val="[通常＆公告]見出し6本文(字下げなし)"/>
    <w:basedOn w:val="a"/>
    <w:qFormat/>
    <w:rsid w:val="00D92AC0"/>
    <w:pPr>
      <w:ind w:leftChars="600" w:left="600"/>
    </w:pPr>
    <w:rPr>
      <w:rFonts w:ascii="BIZ UD明朝 Medium" w:eastAsia="BIZ UD明朝 Medium"/>
    </w:rPr>
  </w:style>
  <w:style w:type="paragraph" w:customStyle="1" w:styleId="af6">
    <w:name w:val="[通常＆公告]見出しなし本文(字下げなし)"/>
    <w:basedOn w:val="a"/>
    <w:qFormat/>
    <w:rsid w:val="00D92AC0"/>
    <w:rPr>
      <w:rFonts w:ascii="BIZ UD明朝 Medium" w:eastAsia="BIZ UD明朝 Medium"/>
    </w:rPr>
  </w:style>
  <w:style w:type="paragraph" w:customStyle="1" w:styleId="0">
    <w:name w:val="[公告]見出し0"/>
    <w:basedOn w:val="a"/>
    <w:next w:val="ad"/>
    <w:qFormat/>
    <w:rsid w:val="00D92AC0"/>
    <w:pPr>
      <w:outlineLvl w:val="0"/>
    </w:pPr>
    <w:rPr>
      <w:rFonts w:ascii="BIZ UD明朝 Medium" w:eastAsia="BIZ UD明朝 Medium"/>
    </w:rPr>
  </w:style>
  <w:style w:type="paragraph" w:customStyle="1" w:styleId="15">
    <w:name w:val="[公告]見出し1【１２３】"/>
    <w:basedOn w:val="a"/>
    <w:next w:val="10"/>
    <w:rsid w:val="00D92AC0"/>
    <w:pPr>
      <w:ind w:left="100" w:hangingChars="100" w:hanging="100"/>
      <w:outlineLvl w:val="1"/>
    </w:pPr>
    <w:rPr>
      <w:rFonts w:ascii="BIZ UDゴシック" w:eastAsia="BIZ UDゴシック"/>
    </w:rPr>
  </w:style>
  <w:style w:type="paragraph" w:customStyle="1" w:styleId="21230">
    <w:name w:val="[公告]見出し2【(1)(2)(3)】"/>
    <w:basedOn w:val="a"/>
    <w:next w:val="20"/>
    <w:qFormat/>
    <w:rsid w:val="00D92AC0"/>
    <w:pPr>
      <w:ind w:leftChars="100" w:left="200" w:hangingChars="100" w:hanging="100"/>
      <w:outlineLvl w:val="2"/>
    </w:pPr>
    <w:rPr>
      <w:rFonts w:ascii="BIZ UD明朝 Medium" w:eastAsia="BIZ UD明朝 Medium"/>
    </w:rPr>
  </w:style>
  <w:style w:type="paragraph" w:customStyle="1" w:styleId="35">
    <w:name w:val="[公告]見出し3【アイウ】"/>
    <w:basedOn w:val="a"/>
    <w:next w:val="30"/>
    <w:qFormat/>
    <w:rsid w:val="00D92AC0"/>
    <w:pPr>
      <w:ind w:leftChars="200" w:left="300" w:hangingChars="100" w:hanging="100"/>
      <w:outlineLvl w:val="3"/>
    </w:pPr>
    <w:rPr>
      <w:rFonts w:ascii="BIZ UD明朝 Medium" w:eastAsia="BIZ UD明朝 Medium"/>
    </w:rPr>
  </w:style>
  <w:style w:type="paragraph" w:customStyle="1" w:styleId="45">
    <w:name w:val="[公告]見出し4【(ｱ)(ｲ)(ｳ)】"/>
    <w:basedOn w:val="a"/>
    <w:next w:val="40"/>
    <w:qFormat/>
    <w:rsid w:val="00D92AC0"/>
    <w:pPr>
      <w:ind w:leftChars="300" w:left="400" w:hangingChars="100" w:hanging="100"/>
      <w:outlineLvl w:val="4"/>
    </w:pPr>
    <w:rPr>
      <w:rFonts w:ascii="BIZ UD明朝 Medium" w:eastAsia="BIZ UD明朝 Medium"/>
    </w:rPr>
  </w:style>
  <w:style w:type="paragraph" w:customStyle="1" w:styleId="55">
    <w:name w:val="[公告]見出し5【ａｂｃ】"/>
    <w:basedOn w:val="a"/>
    <w:next w:val="50"/>
    <w:qFormat/>
    <w:rsid w:val="00D92AC0"/>
    <w:pPr>
      <w:ind w:leftChars="400" w:left="500" w:hangingChars="100" w:hanging="100"/>
      <w:outlineLvl w:val="5"/>
    </w:pPr>
    <w:rPr>
      <w:rFonts w:ascii="BIZ UD明朝 Medium" w:eastAsia="BIZ UD明朝 Medium"/>
    </w:rPr>
  </w:style>
  <w:style w:type="paragraph" w:customStyle="1" w:styleId="6abc0">
    <w:name w:val="[公告]見出し6【(a)(b)(c)】"/>
    <w:basedOn w:val="a"/>
    <w:next w:val="60"/>
    <w:qFormat/>
    <w:rsid w:val="00D92AC0"/>
    <w:pPr>
      <w:ind w:leftChars="500" w:left="600" w:hangingChars="100" w:hanging="100"/>
      <w:outlineLvl w:val="6"/>
    </w:pPr>
    <w:rPr>
      <w:rFonts w:ascii="BIZ UD明朝 Medium" w:eastAsia="BIZ UD明朝 Medium"/>
    </w:rPr>
  </w:style>
  <w:style w:type="paragraph" w:customStyle="1" w:styleId="af7">
    <w:name w:val="[契約書]条項外"/>
    <w:basedOn w:val="a"/>
    <w:qFormat/>
    <w:rsid w:val="00D92AC0"/>
    <w:pPr>
      <w:ind w:firstLineChars="100" w:firstLine="100"/>
    </w:pPr>
    <w:rPr>
      <w:rFonts w:ascii="BIZ UD明朝 Medium" w:eastAsia="BIZ UD明朝 Medium"/>
    </w:rPr>
  </w:style>
  <w:style w:type="paragraph" w:customStyle="1" w:styleId="16">
    <w:name w:val="[契約書]見出し1【条】"/>
    <w:basedOn w:val="a"/>
    <w:next w:val="24"/>
    <w:qFormat/>
    <w:rsid w:val="00D92AC0"/>
    <w:pPr>
      <w:keepNext/>
      <w:spacing w:beforeLines="100" w:before="100"/>
      <w:ind w:leftChars="100" w:left="100"/>
      <w:outlineLvl w:val="0"/>
    </w:pPr>
    <w:rPr>
      <w:rFonts w:ascii="BIZ UD明朝 Medium" w:eastAsia="BIZ UD明朝 Medium"/>
    </w:rPr>
  </w:style>
  <w:style w:type="paragraph" w:customStyle="1" w:styleId="24">
    <w:name w:val="[契約書]見出し2【項】"/>
    <w:basedOn w:val="a"/>
    <w:qFormat/>
    <w:rsid w:val="00D92AC0"/>
    <w:pPr>
      <w:ind w:left="100" w:hangingChars="100" w:hanging="100"/>
      <w:outlineLvl w:val="1"/>
    </w:pPr>
    <w:rPr>
      <w:rFonts w:ascii="BIZ UD明朝 Medium" w:eastAsia="BIZ UD明朝 Medium"/>
    </w:rPr>
  </w:style>
  <w:style w:type="paragraph" w:customStyle="1" w:styleId="36">
    <w:name w:val="[契約書]見出し3【号】"/>
    <w:basedOn w:val="a"/>
    <w:qFormat/>
    <w:rsid w:val="00D92AC0"/>
    <w:pPr>
      <w:ind w:leftChars="100" w:left="200" w:hangingChars="100" w:hanging="100"/>
      <w:outlineLvl w:val="2"/>
    </w:pPr>
    <w:rPr>
      <w:rFonts w:ascii="BIZ UD明朝 Medium" w:eastAsia="BIZ UD明朝 Medium"/>
    </w:rPr>
  </w:style>
  <w:style w:type="paragraph" w:customStyle="1" w:styleId="af8">
    <w:name w:val="[共通]中央揃え"/>
    <w:basedOn w:val="a"/>
    <w:qFormat/>
    <w:rsid w:val="00D92AC0"/>
    <w:pPr>
      <w:jc w:val="center"/>
    </w:pPr>
    <w:rPr>
      <w:rFonts w:ascii="BIZ UD明朝 Medium" w:eastAsia="BIZ UD明朝 Medium"/>
    </w:rPr>
  </w:style>
  <w:style w:type="paragraph" w:customStyle="1" w:styleId="af9">
    <w:name w:val="[共通]右揃え【日付＆起案番号等】"/>
    <w:basedOn w:val="a"/>
    <w:qFormat/>
    <w:rsid w:val="00D92AC0"/>
    <w:pPr>
      <w:ind w:rightChars="100" w:right="100"/>
      <w:jc w:val="right"/>
    </w:pPr>
    <w:rPr>
      <w:rFonts w:ascii="BIZ UD明朝 Medium" w:eastAsia="BIZ UD明朝 Medium"/>
    </w:rPr>
  </w:style>
  <w:style w:type="paragraph" w:customStyle="1" w:styleId="afa">
    <w:name w:val="[共通]左揃え【宛先＆表等】"/>
    <w:basedOn w:val="a"/>
    <w:qFormat/>
    <w:rsid w:val="00D92AC0"/>
    <w:pPr>
      <w:ind w:leftChars="100" w:left="100"/>
      <w:jc w:val="left"/>
    </w:pPr>
    <w:rPr>
      <w:rFonts w:ascii="BIZ UD明朝 Medium" w:eastAsia="BIZ UD明朝 Medium"/>
    </w:rPr>
  </w:style>
  <w:style w:type="paragraph" w:customStyle="1" w:styleId="afb">
    <w:name w:val="[通常＆公告]見出しなし本文(箇条書き)"/>
    <w:basedOn w:val="a"/>
    <w:qFormat/>
    <w:rsid w:val="00D92AC0"/>
    <w:pPr>
      <w:ind w:left="100" w:hangingChars="100" w:hanging="100"/>
    </w:pPr>
    <w:rPr>
      <w:rFonts w:ascii="BIZ UD明朝 Medium" w:eastAsia="BIZ UD明朝 Medium"/>
    </w:rPr>
  </w:style>
  <w:style w:type="paragraph" w:customStyle="1" w:styleId="17">
    <w:name w:val="[通常＆公告]見出し1本文(箇条書き)"/>
    <w:basedOn w:val="a"/>
    <w:qFormat/>
    <w:rsid w:val="00D92AC0"/>
    <w:pPr>
      <w:ind w:leftChars="100" w:left="100" w:hangingChars="100" w:hanging="100"/>
    </w:pPr>
    <w:rPr>
      <w:rFonts w:ascii="BIZ UD明朝 Medium" w:eastAsia="BIZ UD明朝 Medium"/>
    </w:rPr>
  </w:style>
  <w:style w:type="paragraph" w:customStyle="1" w:styleId="25">
    <w:name w:val="[通常＆公告]見出し2本文(箇条書き)"/>
    <w:basedOn w:val="a"/>
    <w:qFormat/>
    <w:rsid w:val="00D92AC0"/>
    <w:pPr>
      <w:ind w:leftChars="200" w:left="300" w:hangingChars="100" w:hanging="100"/>
    </w:pPr>
    <w:rPr>
      <w:rFonts w:ascii="BIZ UD明朝 Medium" w:eastAsia="BIZ UD明朝 Medium"/>
    </w:rPr>
  </w:style>
  <w:style w:type="paragraph" w:customStyle="1" w:styleId="37">
    <w:name w:val="[通常＆公告]見出し3本文(箇条書き)"/>
    <w:basedOn w:val="a"/>
    <w:qFormat/>
    <w:rsid w:val="00D92AC0"/>
    <w:pPr>
      <w:ind w:leftChars="300" w:left="400" w:hangingChars="100" w:hanging="100"/>
    </w:pPr>
    <w:rPr>
      <w:rFonts w:ascii="BIZ UD明朝 Medium" w:eastAsia="BIZ UD明朝 Medium"/>
    </w:rPr>
  </w:style>
  <w:style w:type="paragraph" w:customStyle="1" w:styleId="46">
    <w:name w:val="[通常＆公告]見出し4本文(箇条書き)"/>
    <w:basedOn w:val="a"/>
    <w:qFormat/>
    <w:rsid w:val="00D92AC0"/>
    <w:pPr>
      <w:ind w:leftChars="400" w:left="500" w:hangingChars="100" w:hanging="100"/>
    </w:pPr>
    <w:rPr>
      <w:rFonts w:ascii="BIZ UD明朝 Medium" w:eastAsia="BIZ UD明朝 Medium"/>
    </w:rPr>
  </w:style>
  <w:style w:type="paragraph" w:customStyle="1" w:styleId="56">
    <w:name w:val="[通常＆公告]見出し5本文(箇条書き)"/>
    <w:basedOn w:val="a"/>
    <w:qFormat/>
    <w:rsid w:val="00D92AC0"/>
    <w:pPr>
      <w:ind w:leftChars="500" w:left="600" w:hangingChars="100" w:hanging="100"/>
    </w:pPr>
    <w:rPr>
      <w:rFonts w:ascii="BIZ UD明朝 Medium" w:eastAsia="BIZ UD明朝 Medium"/>
    </w:rPr>
  </w:style>
  <w:style w:type="paragraph" w:customStyle="1" w:styleId="64">
    <w:name w:val="[通常＆公告]見出し6本文(箇条書き)"/>
    <w:basedOn w:val="a"/>
    <w:qFormat/>
    <w:rsid w:val="00D92AC0"/>
    <w:pPr>
      <w:ind w:leftChars="600" w:left="700" w:hangingChars="100" w:hanging="100"/>
    </w:pPr>
    <w:rPr>
      <w:rFonts w:ascii="BIZ UD明朝 Medium" w:eastAsia="BIZ UD明朝 Medium"/>
    </w:rPr>
  </w:style>
  <w:style w:type="paragraph" w:styleId="afc">
    <w:name w:val="Date"/>
    <w:basedOn w:val="a"/>
    <w:next w:val="a"/>
    <w:link w:val="afd"/>
    <w:uiPriority w:val="99"/>
    <w:semiHidden/>
    <w:unhideWhenUsed/>
    <w:rsid w:val="000953EB"/>
  </w:style>
  <w:style w:type="character" w:customStyle="1" w:styleId="afd">
    <w:name w:val="日付 (文字)"/>
    <w:link w:val="afc"/>
    <w:uiPriority w:val="99"/>
    <w:semiHidden/>
    <w:rsid w:val="000953EB"/>
    <w:rPr>
      <w:kern w:val="2"/>
      <w:sz w:val="21"/>
      <w:szCs w:val="22"/>
    </w:rPr>
  </w:style>
  <w:style w:type="paragraph" w:styleId="afe">
    <w:name w:val="caption"/>
    <w:basedOn w:val="a"/>
    <w:next w:val="a"/>
    <w:uiPriority w:val="35"/>
    <w:unhideWhenUsed/>
    <w:qFormat/>
    <w:rsid w:val="00D92AC0"/>
    <w:rPr>
      <w:rFonts w:ascii="BIZ UDゴシック" w:eastAsia="BIZ UDゴシック"/>
      <w:bCs/>
      <w:szCs w:val="21"/>
    </w:rPr>
  </w:style>
  <w:style w:type="paragraph" w:customStyle="1" w:styleId="a10">
    <w:name w:val="[通常]a見出し1【１２３】又は【第１第２第３】"/>
    <w:basedOn w:val="a"/>
    <w:next w:val="10"/>
    <w:qFormat/>
    <w:rsid w:val="00D92AC0"/>
    <w:pPr>
      <w:ind w:hangingChars="100" w:hanging="210"/>
      <w:outlineLvl w:val="0"/>
    </w:pPr>
    <w:rPr>
      <w:rFonts w:ascii="BIZ UDゴシック" w:eastAsia="BIZ UDゴシック"/>
    </w:rPr>
  </w:style>
  <w:style w:type="paragraph" w:customStyle="1" w:styleId="21231">
    <w:name w:val="[通常]見出し2【(1)(2)(3)】又は【１２３】"/>
    <w:basedOn w:val="a"/>
    <w:next w:val="20"/>
    <w:qFormat/>
    <w:rsid w:val="00D92AC0"/>
    <w:pPr>
      <w:ind w:leftChars="100" w:left="200" w:hangingChars="100" w:hanging="100"/>
      <w:outlineLvl w:val="1"/>
    </w:pPr>
    <w:rPr>
      <w:rFonts w:ascii="BIZ UD明朝 Medium" w:eastAsia="BIZ UD明朝 Medium"/>
    </w:rPr>
  </w:style>
  <w:style w:type="paragraph" w:customStyle="1" w:styleId="3123">
    <w:name w:val="[通常]見出し3【アイウ】又は【(1)(2)(3)】"/>
    <w:basedOn w:val="a"/>
    <w:next w:val="30"/>
    <w:qFormat/>
    <w:rsid w:val="00D92AC0"/>
    <w:pPr>
      <w:ind w:leftChars="200" w:left="300" w:hangingChars="100" w:hanging="100"/>
      <w:outlineLvl w:val="2"/>
    </w:pPr>
    <w:rPr>
      <w:rFonts w:ascii="BIZ UD明朝 Medium" w:eastAsia="BIZ UD明朝 Medium"/>
    </w:rPr>
  </w:style>
  <w:style w:type="paragraph" w:customStyle="1" w:styleId="47">
    <w:name w:val="[通常]見出し4【(ｱ)(ｲ)(ｳ)】又は【アイウ】"/>
    <w:basedOn w:val="a"/>
    <w:next w:val="40"/>
    <w:qFormat/>
    <w:rsid w:val="00D92AC0"/>
    <w:pPr>
      <w:ind w:leftChars="300" w:left="400" w:hangingChars="100" w:hanging="100"/>
      <w:outlineLvl w:val="3"/>
    </w:pPr>
    <w:rPr>
      <w:rFonts w:ascii="BIZ UD明朝 Medium" w:eastAsia="BIZ UD明朝 Medium"/>
    </w:rPr>
  </w:style>
  <w:style w:type="paragraph" w:customStyle="1" w:styleId="57">
    <w:name w:val="[通常]見出し5【ａｂｃ】又は【(ｱ)(ｲ)(ｳ)】"/>
    <w:basedOn w:val="a"/>
    <w:next w:val="50"/>
    <w:qFormat/>
    <w:rsid w:val="00D92AC0"/>
    <w:pPr>
      <w:ind w:leftChars="400" w:left="500" w:hangingChars="100" w:hanging="100"/>
      <w:outlineLvl w:val="4"/>
    </w:pPr>
    <w:rPr>
      <w:rFonts w:ascii="BIZ UD明朝 Medium" w:eastAsia="BIZ UD明朝 Medium"/>
    </w:rPr>
  </w:style>
  <w:style w:type="paragraph" w:customStyle="1" w:styleId="6abc1">
    <w:name w:val="[通常]見出し6【(a)(b)(c)】又は【ａｂｃ】"/>
    <w:basedOn w:val="a"/>
    <w:next w:val="60"/>
    <w:qFormat/>
    <w:rsid w:val="00D92AC0"/>
    <w:pPr>
      <w:ind w:leftChars="500" w:left="600" w:hangingChars="100" w:hanging="100"/>
      <w:outlineLvl w:val="5"/>
    </w:pPr>
    <w:rPr>
      <w:rFonts w:ascii="BIZ UD明朝 Medium" w:eastAsia="BIZ UD明朝 Medium"/>
    </w:rPr>
  </w:style>
  <w:style w:type="paragraph" w:styleId="aff">
    <w:name w:val="Body Text"/>
    <w:basedOn w:val="a"/>
    <w:link w:val="aff0"/>
    <w:uiPriority w:val="99"/>
    <w:unhideWhenUsed/>
    <w:rsid w:val="00D92AC0"/>
    <w:rPr>
      <w:rFonts w:ascii="ＭＳ 明朝" w:hAnsi="ＭＳ 明朝" w:cs="ＭＳ 明朝"/>
      <w:szCs w:val="21"/>
    </w:rPr>
  </w:style>
  <w:style w:type="character" w:customStyle="1" w:styleId="aff0">
    <w:name w:val="本文 (文字)"/>
    <w:link w:val="aff"/>
    <w:uiPriority w:val="99"/>
    <w:rsid w:val="00D92AC0"/>
    <w:rPr>
      <w:rFonts w:ascii="ＭＳ 明朝" w:hAnsi="ＭＳ 明朝" w:cs="ＭＳ 明朝"/>
      <w:kern w:val="2"/>
      <w:sz w:val="21"/>
      <w:szCs w:val="21"/>
    </w:rPr>
  </w:style>
  <w:style w:type="paragraph" w:customStyle="1" w:styleId="21232">
    <w:name w:val="[通常]見出し2太字【(1)(2)(3)】又は【１２３】"/>
    <w:basedOn w:val="a"/>
    <w:next w:val="20"/>
    <w:qFormat/>
    <w:rsid w:val="00D92AC0"/>
    <w:pPr>
      <w:ind w:leftChars="100" w:left="200" w:hangingChars="100" w:hanging="100"/>
      <w:outlineLvl w:val="1"/>
    </w:pPr>
    <w:rPr>
      <w:rFonts w:ascii="BIZ UDゴシック" w:eastAsia="BIZ UDゴシック"/>
    </w:rPr>
  </w:style>
  <w:style w:type="paragraph" w:customStyle="1" w:styleId="18">
    <w:name w:val="[通常]見出し1【１２３】又は【第１第２第３】"/>
    <w:basedOn w:val="a"/>
    <w:next w:val="10"/>
    <w:qFormat/>
    <w:rsid w:val="00D92AC0"/>
    <w:pPr>
      <w:ind w:left="100" w:hangingChars="100" w:hanging="100"/>
      <w:outlineLvl w:val="0"/>
    </w:pPr>
    <w:rPr>
      <w:rFonts w:ascii="BIZ UDゴシック" w:eastAsia="BIZ UDゴシック"/>
    </w:rPr>
  </w:style>
  <w:style w:type="paragraph" w:styleId="aff1">
    <w:name w:val="Revision"/>
    <w:hidden/>
    <w:uiPriority w:val="99"/>
    <w:semiHidden/>
    <w:rsid w:val="00831969"/>
    <w:rPr>
      <w:kern w:val="2"/>
      <w:sz w:val="21"/>
      <w:szCs w:val="22"/>
    </w:rPr>
  </w:style>
  <w:style w:type="paragraph" w:styleId="aff2">
    <w:name w:val="List Paragraph"/>
    <w:basedOn w:val="a"/>
    <w:uiPriority w:val="34"/>
    <w:qFormat/>
    <w:rsid w:val="001C0664"/>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2098474">
      <w:bodyDiv w:val="1"/>
      <w:marLeft w:val="0"/>
      <w:marRight w:val="0"/>
      <w:marTop w:val="0"/>
      <w:marBottom w:val="0"/>
      <w:divBdr>
        <w:top w:val="none" w:sz="0" w:space="0" w:color="auto"/>
        <w:left w:val="none" w:sz="0" w:space="0" w:color="auto"/>
        <w:bottom w:val="none" w:sz="0" w:space="0" w:color="auto"/>
        <w:right w:val="none" w:sz="0" w:space="0" w:color="auto"/>
      </w:divBdr>
    </w:div>
    <w:div w:id="1003969945">
      <w:bodyDiv w:val="1"/>
      <w:marLeft w:val="0"/>
      <w:marRight w:val="0"/>
      <w:marTop w:val="0"/>
      <w:marBottom w:val="0"/>
      <w:divBdr>
        <w:top w:val="none" w:sz="0" w:space="0" w:color="auto"/>
        <w:left w:val="none" w:sz="0" w:space="0" w:color="auto"/>
        <w:bottom w:val="none" w:sz="0" w:space="0" w:color="auto"/>
        <w:right w:val="none" w:sz="0" w:space="0" w:color="auto"/>
      </w:divBdr>
    </w:div>
    <w:div w:id="178238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14038\Documents\Office%20&#12398;&#12459;&#12473;&#12479;&#12512;%20&#12486;&#12531;&#12503;&#12524;&#12540;&#12488;\&#36890;&#24120;&#25991;&#26360;&#12486;&#12531;&#12503;&#12524;&#12540;&#12488;.dotx"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07707E-9FC3-4318-808E-753CC7F109E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通常文書テンプレート.dotx</Template>
  <TotalTime>0</TotalTime>
  <Pages>10</Pages>
  <Words>1192</Words>
  <Characters>6798</Characters>
  <Application>Microsoft Office Word</Application>
  <DocSecurity>0</DocSecurity>
  <Lines>56</Lines>
  <Paragraphs>15</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7975</CharactersWithSpaces>
  <SharedDoc>false</SharedDoc>
  <HLinks>
    <vt:vector size="6" baseType="variant">
      <vt:variant>
        <vt:i4>524395</vt:i4>
      </vt:variant>
      <vt:variant>
        <vt:i4>51</vt:i4>
      </vt:variant>
      <vt:variant>
        <vt:i4>0</vt:i4>
      </vt:variant>
      <vt:variant>
        <vt:i4>5</vt:i4>
      </vt:variant>
      <vt:variant>
        <vt:lpwstr>mailto:kc-180900@city.kochi.lg.jp</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2026-07-21T03:12:00Z</dcterms:created>
  <dcterms:modified xsi:type="dcterms:W3CDTF">2026-09-29T09:54:00Z</dcterms:modified>
</cp:coreProperties>
</file>